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1665F997" w14:textId="7642337C" w:rsidR="00901B13" w:rsidRDefault="00E737BD" w:rsidP="00E737BD">
      <w:pPr>
        <w:pStyle w:val="ekvue1arial"/>
      </w:pPr>
      <w:r w:rsidRPr="00E737BD">
        <w:t>„1 ... 2 ... Nein!</w:t>
      </w:r>
      <w:r w:rsidR="00EB4D9B">
        <w:t>“</w:t>
      </w:r>
    </w:p>
    <w:p w14:paraId="4FC8C4B4" w14:textId="27FAB10C" w:rsidR="00E737BD" w:rsidRDefault="00E737BD" w:rsidP="00FD20A8">
      <w:bookmarkStart w:id="0" w:name="bmStart"/>
      <w:bookmarkEnd w:id="0"/>
    </w:p>
    <w:p w14:paraId="7D1DDE1E" w14:textId="4FEC17AA" w:rsidR="00E737BD" w:rsidRDefault="00E737BD" w:rsidP="00FD20A8">
      <w:r w:rsidRPr="00E737BD">
        <w:rPr>
          <w:rStyle w:val="ekvfett"/>
          <w:noProof/>
        </w:rPr>
        <w:drawing>
          <wp:anchor distT="0" distB="0" distL="114300" distR="114300" simplePos="0" relativeHeight="251658240" behindDoc="0" locked="0" layoutInCell="1" allowOverlap="1" wp14:anchorId="7773A8BB" wp14:editId="3DA98D23">
            <wp:simplePos x="0" y="0"/>
            <wp:positionH relativeFrom="margin">
              <wp:align>right</wp:align>
            </wp:positionH>
            <wp:positionV relativeFrom="margin">
              <wp:posOffset>466725</wp:posOffset>
            </wp:positionV>
            <wp:extent cx="3048000" cy="2032000"/>
            <wp:effectExtent l="0" t="0" r="0" b="635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48000" cy="2032000"/>
                    </a:xfrm>
                    <a:prstGeom prst="rect">
                      <a:avLst/>
                    </a:prstGeom>
                  </pic:spPr>
                </pic:pic>
              </a:graphicData>
            </a:graphic>
          </wp:anchor>
        </w:drawing>
      </w:r>
    </w:p>
    <w:p w14:paraId="40E62CA1" w14:textId="2D7DD89F" w:rsidR="00E737BD" w:rsidRDefault="00E737BD" w:rsidP="00FD20A8"/>
    <w:p w14:paraId="00CD402B" w14:textId="5D691171" w:rsidR="00E737BD" w:rsidRPr="00E737BD" w:rsidRDefault="00E737BD" w:rsidP="00F07323">
      <w:pPr>
        <w:pStyle w:val="ekvboxtitel"/>
        <w:rPr>
          <w:rStyle w:val="ekvfett"/>
        </w:rPr>
      </w:pPr>
      <w:r w:rsidRPr="00E737BD">
        <w:rPr>
          <w:rStyle w:val="ekvfett"/>
        </w:rPr>
        <w:t>Das wird für das Spiel benötigt:</w:t>
      </w:r>
    </w:p>
    <w:p w14:paraId="490074D5" w14:textId="77777777" w:rsidR="00E737BD" w:rsidRDefault="00E737BD" w:rsidP="00E737BD">
      <w:pPr>
        <w:pStyle w:val="ekvboxtext"/>
      </w:pPr>
    </w:p>
    <w:p w14:paraId="696C517C" w14:textId="5F9D6A6D" w:rsidR="00E737BD" w:rsidRDefault="00E737BD" w:rsidP="00E737BD">
      <w:pPr>
        <w:pStyle w:val="ekvboxtext"/>
        <w:ind w:left="340" w:hanging="340"/>
      </w:pPr>
      <w:r w:rsidRPr="00B32DAF">
        <w:rPr>
          <w:rStyle w:val="ekvsymbol"/>
        </w:rPr>
        <w:sym w:font="Wingdings" w:char="F0FC"/>
      </w:r>
      <w:r>
        <w:tab/>
        <w:t>Begebt euch für das Spiel bitte in einen Sitzkreis</w:t>
      </w:r>
    </w:p>
    <w:p w14:paraId="7B7EF43C" w14:textId="2BFFFB11" w:rsidR="00E737BD" w:rsidRDefault="00E737BD" w:rsidP="00E737BD">
      <w:pPr>
        <w:pStyle w:val="ekvboxtext"/>
        <w:ind w:left="340" w:hanging="340"/>
      </w:pPr>
      <w:r w:rsidRPr="00B32DAF">
        <w:rPr>
          <w:rStyle w:val="ekvsymbol"/>
        </w:rPr>
        <w:sym w:font="Wingdings" w:char="F0FC"/>
      </w:r>
      <w:r>
        <w:tab/>
        <w:t>Während des Spiels bleiben die Augen geschlossen und es darf nicht geredet werden</w:t>
      </w:r>
    </w:p>
    <w:p w14:paraId="345CE590" w14:textId="3872E529" w:rsidR="00E737BD" w:rsidRDefault="00E737BD" w:rsidP="00F07323">
      <w:pPr>
        <w:pStyle w:val="ekvboxtext"/>
      </w:pPr>
      <w:r w:rsidRPr="00B32DAF">
        <w:rPr>
          <w:rStyle w:val="ekvsymbol"/>
        </w:rPr>
        <w:sym w:font="Wingdings" w:char="F0FC"/>
      </w:r>
      <w:r>
        <w:tab/>
        <w:t>Ihr braucht viel Geduld und Ruhe.</w:t>
      </w:r>
    </w:p>
    <w:p w14:paraId="6ADF9A21" w14:textId="77777777" w:rsidR="00E737BD" w:rsidRDefault="00E737BD" w:rsidP="00F07323">
      <w:pPr>
        <w:pStyle w:val="ekvboxtext"/>
      </w:pPr>
    </w:p>
    <w:p w14:paraId="63E96D88" w14:textId="2ACE2912" w:rsidR="00E737BD" w:rsidRDefault="00E737BD" w:rsidP="00E737BD"/>
    <w:p w14:paraId="0D1BF8D0" w14:textId="43C65C82" w:rsidR="00E737BD" w:rsidRDefault="00E737BD" w:rsidP="00E737BD"/>
    <w:p w14:paraId="2BD7C20B" w14:textId="77777777" w:rsidR="00EB4D9B" w:rsidRDefault="00EB4D9B" w:rsidP="00E737BD"/>
    <w:p w14:paraId="1C78E628" w14:textId="77777777" w:rsidR="00E737BD" w:rsidRDefault="00E737BD" w:rsidP="00E737BD"/>
    <w:p w14:paraId="34BF41AD" w14:textId="1D7977D7" w:rsidR="00E737BD" w:rsidRDefault="00E737BD" w:rsidP="00E737BD"/>
    <w:p w14:paraId="284754C7" w14:textId="6A1EE676" w:rsidR="00E737BD" w:rsidRDefault="00E737BD" w:rsidP="00E737BD">
      <w:pPr>
        <w:pStyle w:val="ekvue2arial"/>
        <w:pBdr>
          <w:top w:val="single" w:sz="4" w:space="1" w:color="auto"/>
          <w:left w:val="single" w:sz="4" w:space="1" w:color="auto"/>
          <w:bottom w:val="single" w:sz="4" w:space="1" w:color="auto"/>
          <w:right w:val="single" w:sz="4" w:space="1" w:color="auto"/>
        </w:pBdr>
        <w:jc w:val="center"/>
      </w:pPr>
      <w:r>
        <w:t>Durchführung des Spiels</w:t>
      </w:r>
    </w:p>
    <w:p w14:paraId="538C2258" w14:textId="77777777" w:rsidR="00E737BD" w:rsidRDefault="00E737BD" w:rsidP="00E737BD">
      <w:pPr>
        <w:pBdr>
          <w:top w:val="single" w:sz="4" w:space="1" w:color="auto"/>
          <w:left w:val="single" w:sz="4" w:space="1" w:color="auto"/>
          <w:bottom w:val="single" w:sz="4" w:space="1" w:color="auto"/>
          <w:right w:val="single" w:sz="4" w:space="1" w:color="auto"/>
        </w:pBdr>
        <w:jc w:val="center"/>
      </w:pPr>
    </w:p>
    <w:p w14:paraId="420E71D2" w14:textId="72D5BB94" w:rsidR="00E737BD" w:rsidRDefault="00E737BD" w:rsidP="00E737BD">
      <w:pPr>
        <w:pBdr>
          <w:top w:val="single" w:sz="4" w:space="1" w:color="auto"/>
          <w:left w:val="single" w:sz="4" w:space="1" w:color="auto"/>
          <w:bottom w:val="single" w:sz="4" w:space="1" w:color="auto"/>
          <w:right w:val="single" w:sz="4" w:space="1" w:color="auto"/>
        </w:pBdr>
        <w:jc w:val="center"/>
      </w:pPr>
      <w:r>
        <w:t>Alle warten zunächst einen Moment mit geschlossenen Augen und ohne dabei zu reden.</w:t>
      </w:r>
    </w:p>
    <w:p w14:paraId="3F3155B0" w14:textId="2E66C0E4" w:rsidR="00E737BD" w:rsidRDefault="00E737BD" w:rsidP="00E737BD">
      <w:pPr>
        <w:pBdr>
          <w:top w:val="single" w:sz="4" w:space="1" w:color="auto"/>
          <w:left w:val="single" w:sz="4" w:space="1" w:color="auto"/>
          <w:bottom w:val="single" w:sz="4" w:space="1" w:color="auto"/>
          <w:right w:val="single" w:sz="4" w:space="1" w:color="auto"/>
        </w:pBdr>
        <w:jc w:val="center"/>
      </w:pPr>
      <w:r>
        <w:t>Dann beginnt eine Person damit „Eins“ zu rufen – ihr wisst jedoch nicht, wer die oder der Erste ist.</w:t>
      </w:r>
    </w:p>
    <w:p w14:paraId="62B116F4" w14:textId="43EA8D20" w:rsidR="00E737BD" w:rsidRDefault="00E737BD" w:rsidP="00E737BD">
      <w:pPr>
        <w:pBdr>
          <w:top w:val="single" w:sz="4" w:space="1" w:color="auto"/>
          <w:left w:val="single" w:sz="4" w:space="1" w:color="auto"/>
          <w:bottom w:val="single" w:sz="4" w:space="1" w:color="auto"/>
          <w:right w:val="single" w:sz="4" w:space="1" w:color="auto"/>
        </w:pBdr>
        <w:jc w:val="center"/>
      </w:pPr>
      <w:r>
        <w:t>Dann ruft eine zweite Person „Zwei“. Auch hier wisst ihr nicht, wer die oder der Zweite ist.</w:t>
      </w:r>
    </w:p>
    <w:p w14:paraId="3ECA7C90" w14:textId="413E5645" w:rsidR="00E737BD" w:rsidRDefault="00E737BD" w:rsidP="00E737BD">
      <w:pPr>
        <w:pBdr>
          <w:top w:val="single" w:sz="4" w:space="1" w:color="auto"/>
          <w:left w:val="single" w:sz="4" w:space="1" w:color="auto"/>
          <w:bottom w:val="single" w:sz="4" w:space="1" w:color="auto"/>
          <w:right w:val="single" w:sz="4" w:space="1" w:color="auto"/>
        </w:pBdr>
        <w:jc w:val="center"/>
      </w:pPr>
      <w:r>
        <w:t>Dann ruft eine dritte Person „Drei“, eine vierte Person „Vier“ und so weiter.</w:t>
      </w:r>
    </w:p>
    <w:p w14:paraId="72A748BA" w14:textId="77777777" w:rsidR="00E737BD" w:rsidRDefault="00E737BD" w:rsidP="00E737BD">
      <w:pPr>
        <w:pBdr>
          <w:top w:val="single" w:sz="4" w:space="1" w:color="auto"/>
          <w:left w:val="single" w:sz="4" w:space="1" w:color="auto"/>
          <w:bottom w:val="single" w:sz="4" w:space="1" w:color="auto"/>
          <w:right w:val="single" w:sz="4" w:space="1" w:color="auto"/>
        </w:pBdr>
        <w:jc w:val="center"/>
      </w:pPr>
    </w:p>
    <w:p w14:paraId="791965B1" w14:textId="77777777" w:rsidR="00E737BD" w:rsidRDefault="00E737BD" w:rsidP="00E737BD"/>
    <w:p w14:paraId="5E5F3F25" w14:textId="0F3BD92B" w:rsidR="00E737BD" w:rsidRDefault="00E737BD" w:rsidP="00E737BD"/>
    <w:p w14:paraId="060710CE" w14:textId="77777777" w:rsidR="00EB4D9B" w:rsidRDefault="00EB4D9B" w:rsidP="00E737BD"/>
    <w:p w14:paraId="0706546C" w14:textId="169DF112" w:rsidR="00E737BD" w:rsidRDefault="00E737BD" w:rsidP="00E737BD">
      <w:pPr>
        <w:pStyle w:val="ekvue2arial"/>
        <w:pBdr>
          <w:top w:val="single" w:sz="4" w:space="1" w:color="auto"/>
          <w:left w:val="single" w:sz="4" w:space="1" w:color="auto"/>
          <w:bottom w:val="single" w:sz="4" w:space="1" w:color="auto"/>
          <w:right w:val="single" w:sz="4" w:space="1" w:color="auto"/>
        </w:pBdr>
        <w:jc w:val="center"/>
      </w:pPr>
      <w:r>
        <w:t>Ziel des Spiels</w:t>
      </w:r>
    </w:p>
    <w:p w14:paraId="18E16EE1" w14:textId="77777777" w:rsidR="00E737BD" w:rsidRDefault="00E737BD" w:rsidP="00E737BD">
      <w:pPr>
        <w:pBdr>
          <w:top w:val="single" w:sz="4" w:space="1" w:color="auto"/>
          <w:left w:val="single" w:sz="4" w:space="1" w:color="auto"/>
          <w:bottom w:val="single" w:sz="4" w:space="1" w:color="auto"/>
          <w:right w:val="single" w:sz="4" w:space="1" w:color="auto"/>
        </w:pBdr>
        <w:jc w:val="center"/>
      </w:pPr>
    </w:p>
    <w:p w14:paraId="1B6777B2" w14:textId="730640EE" w:rsidR="00E737BD" w:rsidRDefault="00E737BD" w:rsidP="00E737BD">
      <w:pPr>
        <w:pBdr>
          <w:top w:val="single" w:sz="4" w:space="1" w:color="auto"/>
          <w:left w:val="single" w:sz="4" w:space="1" w:color="auto"/>
          <w:bottom w:val="single" w:sz="4" w:space="1" w:color="auto"/>
          <w:right w:val="single" w:sz="4" w:space="1" w:color="auto"/>
        </w:pBdr>
        <w:jc w:val="center"/>
      </w:pPr>
      <w:r>
        <w:t>Ziel des Spiels ist es, in der Gruppe bis 20 zu zählen. Sobald jemand eine falsche Zahl ruft oder mehr als eine Person eine Zahl ruft, ist das Spiel vorbei. Dann beginnt ihr von vorne. Falls ihr es nicht bis 20 schafft, dann ist das natürlich nicht schlimm.</w:t>
      </w:r>
    </w:p>
    <w:p w14:paraId="06352508" w14:textId="77777777" w:rsidR="00E737BD" w:rsidRDefault="00E737BD" w:rsidP="00E737BD">
      <w:pPr>
        <w:pBdr>
          <w:top w:val="single" w:sz="4" w:space="1" w:color="auto"/>
          <w:left w:val="single" w:sz="4" w:space="1" w:color="auto"/>
          <w:bottom w:val="single" w:sz="4" w:space="1" w:color="auto"/>
          <w:right w:val="single" w:sz="4" w:space="1" w:color="auto"/>
        </w:pBdr>
        <w:jc w:val="center"/>
      </w:pPr>
    </w:p>
    <w:p w14:paraId="6B67A5DA" w14:textId="77777777" w:rsidR="00E737BD" w:rsidRDefault="00E737BD" w:rsidP="00E737BD"/>
    <w:p w14:paraId="02529343" w14:textId="581C5B91" w:rsidR="00E737BD" w:rsidRDefault="00E737BD" w:rsidP="00E737BD"/>
    <w:p w14:paraId="52F1B45F" w14:textId="77777777" w:rsidR="00EB4D9B" w:rsidRDefault="00EB4D9B" w:rsidP="00E737BD"/>
    <w:p w14:paraId="34E81695" w14:textId="44360FCA" w:rsidR="00E737BD" w:rsidRDefault="00E737BD" w:rsidP="00E737BD">
      <w:pPr>
        <w:pStyle w:val="ekvue2arial"/>
        <w:pBdr>
          <w:top w:val="single" w:sz="4" w:space="1" w:color="auto"/>
          <w:left w:val="single" w:sz="4" w:space="4" w:color="auto"/>
          <w:bottom w:val="single" w:sz="4" w:space="1" w:color="auto"/>
          <w:right w:val="single" w:sz="4" w:space="4" w:color="auto"/>
        </w:pBdr>
        <w:jc w:val="center"/>
      </w:pPr>
      <w:r>
        <w:t>Nachdem das Spiel zu Ende ist</w:t>
      </w:r>
    </w:p>
    <w:p w14:paraId="46B7102C" w14:textId="77777777" w:rsidR="00E737BD" w:rsidRDefault="00E737BD" w:rsidP="00E737BD">
      <w:pPr>
        <w:pBdr>
          <w:top w:val="single" w:sz="4" w:space="1" w:color="auto"/>
          <w:left w:val="single" w:sz="4" w:space="4" w:color="auto"/>
          <w:bottom w:val="single" w:sz="4" w:space="1" w:color="auto"/>
          <w:right w:val="single" w:sz="4" w:space="4" w:color="auto"/>
        </w:pBdr>
        <w:jc w:val="center"/>
      </w:pPr>
    </w:p>
    <w:p w14:paraId="6B212E3D" w14:textId="77777777" w:rsidR="00E737BD" w:rsidRDefault="00E737BD" w:rsidP="00E737BD">
      <w:pPr>
        <w:pBdr>
          <w:top w:val="single" w:sz="4" w:space="1" w:color="auto"/>
          <w:left w:val="single" w:sz="4" w:space="4" w:color="auto"/>
          <w:bottom w:val="single" w:sz="4" w:space="1" w:color="auto"/>
          <w:right w:val="single" w:sz="4" w:space="4" w:color="auto"/>
        </w:pBdr>
        <w:jc w:val="center"/>
      </w:pPr>
      <w:r>
        <w:t xml:space="preserve">Wertet gemeinsam mit eurer Lehrkraft das Spiel im Anschluss aus. Was ist euch aufgefallen? </w:t>
      </w:r>
    </w:p>
    <w:p w14:paraId="290FE643" w14:textId="374848E4" w:rsidR="00E737BD" w:rsidRDefault="00E737BD" w:rsidP="00E737BD">
      <w:pPr>
        <w:pBdr>
          <w:top w:val="single" w:sz="4" w:space="1" w:color="auto"/>
          <w:left w:val="single" w:sz="4" w:space="4" w:color="auto"/>
          <w:bottom w:val="single" w:sz="4" w:space="1" w:color="auto"/>
          <w:right w:val="single" w:sz="4" w:space="4" w:color="auto"/>
        </w:pBdr>
        <w:jc w:val="center"/>
      </w:pPr>
      <w:r>
        <w:t>Hat sich euer oder das Verhalten der anderen während des Spiels irgendwie geändert?</w:t>
      </w:r>
    </w:p>
    <w:p w14:paraId="38E95EA9" w14:textId="77777777" w:rsidR="00E737BD" w:rsidRDefault="00E737BD" w:rsidP="00E737BD">
      <w:pPr>
        <w:pBdr>
          <w:top w:val="single" w:sz="4" w:space="1" w:color="auto"/>
          <w:left w:val="single" w:sz="4" w:space="4" w:color="auto"/>
          <w:bottom w:val="single" w:sz="4" w:space="1" w:color="auto"/>
          <w:right w:val="single" w:sz="4" w:space="4" w:color="auto"/>
        </w:pBdr>
        <w:jc w:val="center"/>
      </w:pPr>
    </w:p>
    <w:sectPr w:rsidR="00E737BD"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B1A29" w14:textId="77777777" w:rsidR="00E737BD" w:rsidRDefault="00E737BD" w:rsidP="003C599D">
      <w:pPr>
        <w:spacing w:line="240" w:lineRule="auto"/>
      </w:pPr>
      <w:r>
        <w:separator/>
      </w:r>
    </w:p>
  </w:endnote>
  <w:endnote w:type="continuationSeparator" w:id="0">
    <w:p w14:paraId="188EB00A" w14:textId="77777777" w:rsidR="00E737BD" w:rsidRDefault="00E737B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DD4B7FC" w14:textId="77777777" w:rsidTr="00503EE6">
      <w:trPr>
        <w:trHeight w:hRule="exact" w:val="680"/>
      </w:trPr>
      <w:tc>
        <w:tcPr>
          <w:tcW w:w="864" w:type="dxa"/>
          <w:noWrap/>
        </w:tcPr>
        <w:p w14:paraId="3E56AF05" w14:textId="77777777" w:rsidR="002659C5" w:rsidRPr="00913892" w:rsidRDefault="002659C5" w:rsidP="005E4C30">
          <w:pPr>
            <w:pStyle w:val="ekvpaginabild"/>
            <w:jc w:val="both"/>
          </w:pPr>
          <w:r w:rsidRPr="00913892">
            <w:rPr>
              <w:noProof/>
              <w:lang w:eastAsia="de-DE"/>
            </w:rPr>
            <w:drawing>
              <wp:inline distT="0" distB="0" distL="0" distR="0" wp14:anchorId="4076B2C5" wp14:editId="24B50716">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E8525D7"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38F3C72" w14:textId="77777777" w:rsidR="002659C5" w:rsidRDefault="00E737BD" w:rsidP="00947DC8">
          <w:pPr>
            <w:pStyle w:val="ekvquelle"/>
          </w:pPr>
          <w:r>
            <w:t xml:space="preserve">Autor: Thomas </w:t>
          </w:r>
          <w:proofErr w:type="spellStart"/>
          <w:r>
            <w:t>Boczian</w:t>
          </w:r>
          <w:proofErr w:type="spellEnd"/>
        </w:p>
        <w:p w14:paraId="7C01D893" w14:textId="3DA18496" w:rsidR="005F1DA5" w:rsidRPr="00913892" w:rsidRDefault="005F1DA5" w:rsidP="00947DC8">
          <w:pPr>
            <w:pStyle w:val="ekvquelle"/>
          </w:pPr>
          <w:r>
            <w:t>Bildquelle: stock.adobe.com, Dublin (design56)</w:t>
          </w:r>
        </w:p>
      </w:tc>
      <w:tc>
        <w:tcPr>
          <w:tcW w:w="813" w:type="dxa"/>
        </w:tcPr>
        <w:p w14:paraId="6DDE8D04" w14:textId="77777777" w:rsidR="002659C5" w:rsidRPr="00913892" w:rsidRDefault="002659C5" w:rsidP="00913892">
          <w:pPr>
            <w:pStyle w:val="ekvpagina"/>
          </w:pPr>
        </w:p>
      </w:tc>
    </w:tr>
  </w:tbl>
  <w:p w14:paraId="34A2F6D2"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4DFE2" w14:textId="77777777" w:rsidR="00E737BD" w:rsidRDefault="00E737BD" w:rsidP="003C599D">
      <w:pPr>
        <w:spacing w:line="240" w:lineRule="auto"/>
      </w:pPr>
      <w:r>
        <w:separator/>
      </w:r>
    </w:p>
  </w:footnote>
  <w:footnote w:type="continuationSeparator" w:id="0">
    <w:p w14:paraId="4C8FE2B4" w14:textId="77777777" w:rsidR="00E737BD" w:rsidRDefault="00E737B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EE8103D" w14:textId="77777777" w:rsidTr="00431E62">
      <w:trPr>
        <w:trHeight w:hRule="exact" w:val="510"/>
      </w:trPr>
      <w:tc>
        <w:tcPr>
          <w:tcW w:w="818" w:type="dxa"/>
          <w:tcBorders>
            <w:top w:val="nil"/>
            <w:bottom w:val="nil"/>
            <w:right w:val="nil"/>
          </w:tcBorders>
          <w:noWrap/>
          <w:vAlign w:val="bottom"/>
        </w:tcPr>
        <w:p w14:paraId="7ED44C06" w14:textId="77777777" w:rsidR="00901B13" w:rsidRPr="00AE65F6" w:rsidRDefault="00901B13" w:rsidP="00901B13"/>
      </w:tc>
      <w:tc>
        <w:tcPr>
          <w:tcW w:w="3856" w:type="dxa"/>
          <w:tcBorders>
            <w:top w:val="nil"/>
            <w:left w:val="nil"/>
            <w:bottom w:val="nil"/>
            <w:right w:val="nil"/>
          </w:tcBorders>
          <w:noWrap/>
          <w:vAlign w:val="bottom"/>
        </w:tcPr>
        <w:p w14:paraId="3175864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4AD34A1"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3C8A802"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3E20BF3" w14:textId="77777777" w:rsidR="00901B13" w:rsidRPr="007C1230" w:rsidRDefault="00901B13" w:rsidP="00901B13">
          <w:pPr>
            <w:pStyle w:val="ekvkvnummer"/>
          </w:pPr>
        </w:p>
      </w:tc>
      <w:tc>
        <w:tcPr>
          <w:tcW w:w="883" w:type="dxa"/>
          <w:tcBorders>
            <w:top w:val="nil"/>
            <w:left w:val="nil"/>
            <w:bottom w:val="nil"/>
          </w:tcBorders>
          <w:noWrap/>
          <w:vAlign w:val="bottom"/>
        </w:tcPr>
        <w:p w14:paraId="51F13E18" w14:textId="77777777" w:rsidR="00901B13" w:rsidRPr="007636A0" w:rsidRDefault="00901B13" w:rsidP="00901B13">
          <w:pPr>
            <w:pStyle w:val="ekvkapitel"/>
            <w:rPr>
              <w:color w:val="FFFFFF" w:themeColor="background1"/>
            </w:rPr>
          </w:pPr>
        </w:p>
      </w:tc>
    </w:tr>
    <w:tr w:rsidR="00901B13" w:rsidRPr="00BF17F2" w14:paraId="1EF4CE78"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7C3AEC2"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913FD9A" w14:textId="77777777" w:rsidR="00901B13" w:rsidRPr="00BF17F2" w:rsidRDefault="00901B13" w:rsidP="00901B13">
          <w:pPr>
            <w:rPr>
              <w:color w:val="FFFFFF" w:themeColor="background1"/>
            </w:rPr>
          </w:pPr>
        </w:p>
      </w:tc>
    </w:tr>
  </w:tbl>
  <w:p w14:paraId="30A19D0C"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7BD"/>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583"/>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1DA5"/>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737BD"/>
    <w:rsid w:val="00E80DED"/>
    <w:rsid w:val="00E8369E"/>
    <w:rsid w:val="00E83C2D"/>
    <w:rsid w:val="00E95ED3"/>
    <w:rsid w:val="00EA2224"/>
    <w:rsid w:val="00EA7542"/>
    <w:rsid w:val="00EB2280"/>
    <w:rsid w:val="00EB4D9B"/>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FBE4EC"/>
  <w15:chartTrackingRefBased/>
  <w15:docId w15:val="{FDCF3DD3-A690-485C-93BA-67355B748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button">
    <w:name w:val="button"/>
    <w:basedOn w:val="Absatz-Standardschriftart"/>
    <w:rsid w:val="005F1DA5"/>
  </w:style>
  <w:style w:type="character" w:styleId="Hyperlink">
    <w:name w:val="Hyperlink"/>
    <w:basedOn w:val="Absatz-Standardschriftart"/>
    <w:uiPriority w:val="99"/>
    <w:semiHidden/>
    <w:unhideWhenUsed/>
    <w:rsid w:val="005F1D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312\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957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5</cp:revision>
  <cp:lastPrinted>2016-12-23T16:36:00Z</cp:lastPrinted>
  <dcterms:created xsi:type="dcterms:W3CDTF">2021-09-21T12:22:00Z</dcterms:created>
  <dcterms:modified xsi:type="dcterms:W3CDTF">2021-09-23T07:50:00Z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