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47D4" w14:textId="77777777" w:rsidR="001263C9" w:rsidRPr="001263C9" w:rsidRDefault="001263C9" w:rsidP="001263C9">
      <w:pPr>
        <w:jc w:val="center"/>
        <w:rPr>
          <w:rStyle w:val="ekvhandschrift"/>
        </w:rPr>
      </w:pPr>
      <w:bookmarkStart w:id="0" w:name="bmStart"/>
      <w:bookmarkEnd w:id="0"/>
      <w:r w:rsidRPr="001263C9">
        <w:rPr>
          <w:rStyle w:val="ekvhandschrift"/>
        </w:rPr>
        <w:t>3</w:t>
      </w:r>
    </w:p>
    <w:p w14:paraId="487C6B34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682985E7" w14:textId="77777777" w:rsidR="001263C9" w:rsidRPr="001263C9" w:rsidRDefault="001263C9" w:rsidP="001263C9">
      <w:pPr>
        <w:jc w:val="center"/>
        <w:rPr>
          <w:rStyle w:val="ekvhandschrift"/>
        </w:rPr>
      </w:pPr>
      <w:r w:rsidRPr="001263C9">
        <w:rPr>
          <w:rStyle w:val="ekvhandschrift"/>
        </w:rPr>
        <w:t>Das würde ich Gott gerne fragen:</w:t>
      </w:r>
    </w:p>
    <w:p w14:paraId="1C02CADC" w14:textId="77777777" w:rsidR="001263C9" w:rsidRPr="001263C9" w:rsidRDefault="001263C9" w:rsidP="001263C9">
      <w:pPr>
        <w:rPr>
          <w:rStyle w:val="ekvhandschrift"/>
        </w:rPr>
      </w:pPr>
    </w:p>
    <w:p w14:paraId="322D0887" w14:textId="77777777" w:rsidR="001263C9" w:rsidRPr="001263C9" w:rsidRDefault="001263C9" w:rsidP="001263C9">
      <w:pPr>
        <w:rPr>
          <w:rStyle w:val="ekvhandschrift"/>
        </w:rPr>
      </w:pPr>
    </w:p>
    <w:p w14:paraId="04ACFC23" w14:textId="77777777" w:rsidR="001263C9" w:rsidRPr="001263C9" w:rsidRDefault="001263C9" w:rsidP="001263C9">
      <w:pPr>
        <w:rPr>
          <w:rStyle w:val="ekvhandschrift"/>
        </w:rPr>
      </w:pPr>
    </w:p>
    <w:p w14:paraId="7B517D10" w14:textId="77777777" w:rsidR="001263C9" w:rsidRPr="001263C9" w:rsidRDefault="001263C9" w:rsidP="001263C9">
      <w:pPr>
        <w:rPr>
          <w:rStyle w:val="ekvhandschrift"/>
        </w:rPr>
      </w:pPr>
    </w:p>
    <w:p w14:paraId="0037D16B" w14:textId="77777777" w:rsidR="001263C9" w:rsidRPr="001263C9" w:rsidRDefault="001263C9" w:rsidP="001263C9">
      <w:pPr>
        <w:rPr>
          <w:rStyle w:val="ekvhandschrift"/>
        </w:rPr>
      </w:pPr>
    </w:p>
    <w:p w14:paraId="78699A0F" w14:textId="77777777" w:rsidR="001263C9" w:rsidRPr="001263C9" w:rsidRDefault="001263C9" w:rsidP="001263C9">
      <w:pPr>
        <w:rPr>
          <w:rStyle w:val="ekvhandschrift"/>
        </w:rPr>
      </w:pPr>
    </w:p>
    <w:p w14:paraId="06482764" w14:textId="77777777" w:rsidR="001263C9" w:rsidRPr="001263C9" w:rsidRDefault="001263C9" w:rsidP="001263C9">
      <w:pPr>
        <w:rPr>
          <w:rStyle w:val="ekvhandschrift"/>
        </w:rPr>
      </w:pPr>
    </w:p>
    <w:p w14:paraId="191BE572" w14:textId="77777777" w:rsidR="001263C9" w:rsidRPr="001263C9" w:rsidRDefault="001263C9" w:rsidP="001263C9">
      <w:pPr>
        <w:rPr>
          <w:rStyle w:val="ekvhandschrift"/>
        </w:rPr>
      </w:pPr>
    </w:p>
    <w:p w14:paraId="5E3E1024" w14:textId="77777777" w:rsidR="001263C9" w:rsidRPr="001263C9" w:rsidRDefault="001263C9" w:rsidP="001263C9">
      <w:pPr>
        <w:rPr>
          <w:rStyle w:val="ekvhandschrift"/>
        </w:rPr>
      </w:pPr>
    </w:p>
    <w:p w14:paraId="0DFE2B18" w14:textId="77777777" w:rsidR="001263C9" w:rsidRPr="001263C9" w:rsidRDefault="001263C9" w:rsidP="001263C9">
      <w:pPr>
        <w:rPr>
          <w:rStyle w:val="ekvhandschrift"/>
        </w:rPr>
      </w:pPr>
    </w:p>
    <w:p w14:paraId="6AC7EE6A" w14:textId="77777777" w:rsidR="001263C9" w:rsidRPr="001263C9" w:rsidRDefault="001263C9" w:rsidP="001263C9">
      <w:pPr>
        <w:rPr>
          <w:rStyle w:val="ekvhandschrift"/>
        </w:rPr>
      </w:pPr>
    </w:p>
    <w:p w14:paraId="13124947" w14:textId="77777777" w:rsidR="001263C9" w:rsidRPr="001263C9" w:rsidRDefault="001263C9" w:rsidP="001263C9">
      <w:pPr>
        <w:rPr>
          <w:rStyle w:val="ekvhandschrift"/>
        </w:rPr>
      </w:pPr>
    </w:p>
    <w:p w14:paraId="3F91EA81" w14:textId="77777777" w:rsidR="001263C9" w:rsidRPr="001263C9" w:rsidRDefault="001263C9" w:rsidP="001263C9">
      <w:pPr>
        <w:rPr>
          <w:rStyle w:val="ekvhandschrift"/>
        </w:rPr>
      </w:pPr>
    </w:p>
    <w:p w14:paraId="5BDE3C2A" w14:textId="77777777" w:rsidR="001263C9" w:rsidRPr="001263C9" w:rsidRDefault="001263C9" w:rsidP="001263C9">
      <w:pPr>
        <w:rPr>
          <w:rStyle w:val="ekvhandschrift"/>
        </w:rPr>
      </w:pPr>
    </w:p>
    <w:p w14:paraId="77B70746" w14:textId="77777777" w:rsidR="001263C9" w:rsidRPr="001263C9" w:rsidRDefault="001263C9" w:rsidP="001263C9">
      <w:pPr>
        <w:rPr>
          <w:rStyle w:val="ekvhandschrift"/>
        </w:rPr>
      </w:pPr>
    </w:p>
    <w:p w14:paraId="439EF779" w14:textId="77777777" w:rsidR="001263C9" w:rsidRPr="001263C9" w:rsidRDefault="001263C9" w:rsidP="001263C9">
      <w:pPr>
        <w:rPr>
          <w:rStyle w:val="ekvhandschrift"/>
        </w:rPr>
      </w:pPr>
    </w:p>
    <w:p w14:paraId="4488BE4A" w14:textId="77777777" w:rsidR="001263C9" w:rsidRPr="001263C9" w:rsidRDefault="001263C9" w:rsidP="001263C9">
      <w:pPr>
        <w:rPr>
          <w:rStyle w:val="ekvhandschrift"/>
        </w:rPr>
      </w:pPr>
    </w:p>
    <w:p w14:paraId="4CF8F4D9" w14:textId="77777777" w:rsidR="001263C9" w:rsidRPr="001263C9" w:rsidRDefault="001263C9" w:rsidP="001263C9">
      <w:pPr>
        <w:rPr>
          <w:rStyle w:val="ekvhandschrift"/>
        </w:rPr>
      </w:pPr>
    </w:p>
    <w:p w14:paraId="05D60C1E" w14:textId="77777777" w:rsidR="001263C9" w:rsidRPr="001263C9" w:rsidRDefault="001263C9" w:rsidP="001263C9">
      <w:pPr>
        <w:rPr>
          <w:rStyle w:val="ekvhandschrift"/>
        </w:rPr>
      </w:pPr>
    </w:p>
    <w:p w14:paraId="7F9B81DC" w14:textId="77777777" w:rsidR="001263C9" w:rsidRPr="001263C9" w:rsidRDefault="001263C9" w:rsidP="001263C9">
      <w:pPr>
        <w:rPr>
          <w:rStyle w:val="ekvhandschrift"/>
        </w:rPr>
      </w:pPr>
    </w:p>
    <w:p w14:paraId="0BD1C026" w14:textId="77777777" w:rsidR="001263C9" w:rsidRPr="001263C9" w:rsidRDefault="001263C9" w:rsidP="001263C9">
      <w:pPr>
        <w:rPr>
          <w:rStyle w:val="ekvhandschrift"/>
        </w:rPr>
      </w:pPr>
    </w:p>
    <w:p w14:paraId="08C52296" w14:textId="77777777" w:rsidR="001263C9" w:rsidRPr="001263C9" w:rsidRDefault="001263C9" w:rsidP="001263C9">
      <w:pPr>
        <w:rPr>
          <w:rStyle w:val="ekvhandschrift"/>
        </w:rPr>
      </w:pPr>
    </w:p>
    <w:p w14:paraId="0DCC917D" w14:textId="77777777" w:rsidR="001263C9" w:rsidRPr="001263C9" w:rsidRDefault="001263C9" w:rsidP="001263C9">
      <w:pPr>
        <w:rPr>
          <w:rStyle w:val="ekvhandschrift"/>
        </w:rPr>
      </w:pPr>
    </w:p>
    <w:p w14:paraId="7BF61656" w14:textId="77777777" w:rsidR="001263C9" w:rsidRPr="001263C9" w:rsidRDefault="001263C9" w:rsidP="001263C9">
      <w:pPr>
        <w:rPr>
          <w:rStyle w:val="ekvhandschrift"/>
        </w:rPr>
      </w:pPr>
    </w:p>
    <w:p w14:paraId="2AC3EEB5" w14:textId="77777777" w:rsidR="001263C9" w:rsidRPr="001263C9" w:rsidRDefault="001263C9" w:rsidP="001263C9">
      <w:pPr>
        <w:rPr>
          <w:rStyle w:val="ekvhandschrift"/>
        </w:rPr>
      </w:pPr>
    </w:p>
    <w:p w14:paraId="39A96D32" w14:textId="77777777" w:rsidR="001263C9" w:rsidRPr="001263C9" w:rsidRDefault="001263C9" w:rsidP="001263C9">
      <w:pPr>
        <w:rPr>
          <w:rStyle w:val="ekvhandschrift"/>
        </w:rPr>
      </w:pPr>
    </w:p>
    <w:p w14:paraId="33CEF008" w14:textId="4814FB4B" w:rsidR="001263C9" w:rsidRPr="001263C9" w:rsidRDefault="001263C9" w:rsidP="001263C9">
      <w:pPr>
        <w:rPr>
          <w:rStyle w:val="ekvhandschrift"/>
        </w:rPr>
      </w:pPr>
    </w:p>
    <w:p w14:paraId="67F959FA" w14:textId="63FDB95D" w:rsidR="001263C9" w:rsidRPr="001263C9" w:rsidRDefault="001263C9" w:rsidP="001263C9">
      <w:pPr>
        <w:rPr>
          <w:rStyle w:val="ekvhandschrift"/>
        </w:rPr>
      </w:pPr>
    </w:p>
    <w:p w14:paraId="17BD140E" w14:textId="4BB72CCF" w:rsidR="001263C9" w:rsidRPr="001263C9" w:rsidRDefault="001263C9" w:rsidP="001263C9">
      <w:pPr>
        <w:rPr>
          <w:rStyle w:val="ekvhandschrift"/>
        </w:rPr>
      </w:pPr>
    </w:p>
    <w:p w14:paraId="4D3EE53A" w14:textId="00ECCEB8" w:rsidR="001263C9" w:rsidRPr="001263C9" w:rsidRDefault="001263C9" w:rsidP="001263C9">
      <w:pPr>
        <w:rPr>
          <w:rStyle w:val="ekvhandschrift"/>
        </w:rPr>
      </w:pPr>
    </w:p>
    <w:p w14:paraId="17C32ADC" w14:textId="354FEE60" w:rsidR="001263C9" w:rsidRPr="001263C9" w:rsidRDefault="001263C9" w:rsidP="001263C9">
      <w:pPr>
        <w:rPr>
          <w:rStyle w:val="ekvhandschrift"/>
        </w:rPr>
      </w:pPr>
    </w:p>
    <w:p w14:paraId="5CE01028" w14:textId="77777777" w:rsidR="001263C9" w:rsidRPr="001263C9" w:rsidRDefault="001263C9" w:rsidP="001263C9">
      <w:pPr>
        <w:rPr>
          <w:rStyle w:val="ekvhandschrift"/>
        </w:rPr>
      </w:pPr>
    </w:p>
    <w:p w14:paraId="05ABCB95" w14:textId="77777777" w:rsidR="001263C9" w:rsidRPr="001263C9" w:rsidRDefault="001263C9" w:rsidP="001263C9">
      <w:pPr>
        <w:rPr>
          <w:rStyle w:val="ekvhandschrift"/>
        </w:rPr>
      </w:pPr>
    </w:p>
    <w:p w14:paraId="68B16E15" w14:textId="77777777" w:rsidR="001263C9" w:rsidRPr="001263C9" w:rsidRDefault="001263C9" w:rsidP="001263C9">
      <w:pPr>
        <w:rPr>
          <w:rStyle w:val="ekvhandschrift"/>
        </w:rPr>
      </w:pPr>
    </w:p>
    <w:p w14:paraId="06692316" w14:textId="2AADCD80" w:rsidR="001263C9" w:rsidRPr="001263C9" w:rsidRDefault="001263C9" w:rsidP="001263C9">
      <w:pPr>
        <w:jc w:val="center"/>
        <w:rPr>
          <w:rStyle w:val="ekvhandschrift"/>
        </w:rPr>
      </w:pPr>
      <w:r w:rsidRPr="001263C9">
        <w:rPr>
          <w:rStyle w:val="ekvhandschrift"/>
        </w:rPr>
        <w:t>8</w:t>
      </w:r>
    </w:p>
    <w:p w14:paraId="0A73A5FD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11B387B8" w14:textId="77777777" w:rsidR="001263C9" w:rsidRPr="001263C9" w:rsidRDefault="001263C9" w:rsidP="001263C9">
      <w:pPr>
        <w:jc w:val="center"/>
        <w:rPr>
          <w:rStyle w:val="ekvhandschrift"/>
        </w:rPr>
      </w:pPr>
      <w:r w:rsidRPr="001263C9">
        <w:rPr>
          <w:rStyle w:val="ekvhandschrift"/>
        </w:rPr>
        <w:t>Das ist meine Frage zu einem christlichen Fest:</w:t>
      </w:r>
    </w:p>
    <w:p w14:paraId="2F6A6926" w14:textId="77777777" w:rsidR="001263C9" w:rsidRPr="001263C9" w:rsidRDefault="001263C9" w:rsidP="001263C9">
      <w:pPr>
        <w:rPr>
          <w:rStyle w:val="ekvhandschrift"/>
        </w:rPr>
      </w:pPr>
    </w:p>
    <w:p w14:paraId="20509F56" w14:textId="77777777" w:rsidR="001263C9" w:rsidRPr="001263C9" w:rsidRDefault="001263C9" w:rsidP="001263C9">
      <w:pPr>
        <w:rPr>
          <w:rStyle w:val="ekvhandschrift"/>
        </w:rPr>
      </w:pPr>
    </w:p>
    <w:p w14:paraId="4FFD797D" w14:textId="77777777" w:rsidR="001263C9" w:rsidRPr="001263C9" w:rsidRDefault="001263C9" w:rsidP="001263C9">
      <w:pPr>
        <w:rPr>
          <w:rStyle w:val="ekvhandschrift"/>
        </w:rPr>
      </w:pPr>
    </w:p>
    <w:p w14:paraId="4A2A82AE" w14:textId="77777777" w:rsidR="001263C9" w:rsidRPr="001263C9" w:rsidRDefault="001263C9" w:rsidP="001263C9">
      <w:pPr>
        <w:rPr>
          <w:rStyle w:val="ekvhandschrift"/>
        </w:rPr>
      </w:pPr>
    </w:p>
    <w:p w14:paraId="5BE437FB" w14:textId="77777777" w:rsidR="001263C9" w:rsidRPr="001263C9" w:rsidRDefault="001263C9" w:rsidP="001263C9">
      <w:pPr>
        <w:rPr>
          <w:rStyle w:val="ekvhandschrift"/>
        </w:rPr>
      </w:pPr>
    </w:p>
    <w:p w14:paraId="5D44922A" w14:textId="77777777" w:rsidR="001263C9" w:rsidRPr="001263C9" w:rsidRDefault="001263C9" w:rsidP="001263C9">
      <w:pPr>
        <w:rPr>
          <w:rStyle w:val="ekvhandschrift"/>
        </w:rPr>
      </w:pPr>
    </w:p>
    <w:p w14:paraId="2AA84A5F" w14:textId="77777777" w:rsidR="001263C9" w:rsidRPr="001263C9" w:rsidRDefault="001263C9" w:rsidP="001263C9">
      <w:pPr>
        <w:rPr>
          <w:rStyle w:val="ekvhandschrift"/>
        </w:rPr>
      </w:pPr>
    </w:p>
    <w:p w14:paraId="1539F4AF" w14:textId="77777777" w:rsidR="001263C9" w:rsidRPr="001263C9" w:rsidRDefault="001263C9" w:rsidP="001263C9">
      <w:pPr>
        <w:rPr>
          <w:rStyle w:val="ekvhandschrift"/>
        </w:rPr>
      </w:pPr>
    </w:p>
    <w:p w14:paraId="6B6C8CB4" w14:textId="77777777" w:rsidR="001263C9" w:rsidRPr="001263C9" w:rsidRDefault="001263C9" w:rsidP="001263C9">
      <w:pPr>
        <w:rPr>
          <w:rStyle w:val="ekvhandschrift"/>
        </w:rPr>
      </w:pPr>
    </w:p>
    <w:p w14:paraId="3E5EB8E5" w14:textId="77777777" w:rsidR="001263C9" w:rsidRPr="001263C9" w:rsidRDefault="001263C9" w:rsidP="001263C9">
      <w:pPr>
        <w:rPr>
          <w:rStyle w:val="ekvhandschrift"/>
        </w:rPr>
      </w:pPr>
    </w:p>
    <w:p w14:paraId="52E80B6C" w14:textId="77777777" w:rsidR="001263C9" w:rsidRPr="001263C9" w:rsidRDefault="001263C9" w:rsidP="001263C9">
      <w:pPr>
        <w:rPr>
          <w:rStyle w:val="ekvhandschrift"/>
        </w:rPr>
      </w:pPr>
    </w:p>
    <w:p w14:paraId="2B0B0D18" w14:textId="77777777" w:rsidR="001263C9" w:rsidRPr="001263C9" w:rsidRDefault="001263C9" w:rsidP="001263C9">
      <w:pPr>
        <w:rPr>
          <w:rStyle w:val="ekvhandschrift"/>
        </w:rPr>
      </w:pPr>
    </w:p>
    <w:p w14:paraId="620229E8" w14:textId="77777777" w:rsidR="001263C9" w:rsidRPr="001263C9" w:rsidRDefault="001263C9" w:rsidP="001263C9">
      <w:pPr>
        <w:rPr>
          <w:rStyle w:val="ekvhandschrift"/>
        </w:rPr>
      </w:pPr>
    </w:p>
    <w:p w14:paraId="080EA178" w14:textId="77777777" w:rsidR="001263C9" w:rsidRPr="001263C9" w:rsidRDefault="001263C9" w:rsidP="001263C9">
      <w:pPr>
        <w:rPr>
          <w:rStyle w:val="ekvhandschrift"/>
        </w:rPr>
      </w:pPr>
    </w:p>
    <w:p w14:paraId="3455398F" w14:textId="77777777" w:rsidR="001263C9" w:rsidRPr="001263C9" w:rsidRDefault="001263C9" w:rsidP="001263C9">
      <w:pPr>
        <w:rPr>
          <w:rStyle w:val="ekvhandschrift"/>
        </w:rPr>
      </w:pPr>
    </w:p>
    <w:p w14:paraId="448DE8EF" w14:textId="77777777" w:rsidR="001263C9" w:rsidRPr="001263C9" w:rsidRDefault="001263C9" w:rsidP="001263C9">
      <w:pPr>
        <w:rPr>
          <w:rStyle w:val="ekvhandschrift"/>
        </w:rPr>
      </w:pPr>
    </w:p>
    <w:p w14:paraId="132DE554" w14:textId="77777777" w:rsidR="001263C9" w:rsidRPr="001263C9" w:rsidRDefault="001263C9" w:rsidP="001263C9">
      <w:pPr>
        <w:rPr>
          <w:rStyle w:val="ekvhandschrift"/>
        </w:rPr>
      </w:pPr>
    </w:p>
    <w:p w14:paraId="62C38C73" w14:textId="77777777" w:rsidR="001263C9" w:rsidRPr="001263C9" w:rsidRDefault="001263C9" w:rsidP="001263C9">
      <w:pPr>
        <w:rPr>
          <w:rStyle w:val="ekvhandschrift"/>
        </w:rPr>
      </w:pPr>
    </w:p>
    <w:p w14:paraId="02EFF5D1" w14:textId="77777777" w:rsidR="001263C9" w:rsidRPr="001263C9" w:rsidRDefault="001263C9" w:rsidP="001263C9">
      <w:pPr>
        <w:rPr>
          <w:rStyle w:val="ekvhandschrift"/>
        </w:rPr>
      </w:pPr>
    </w:p>
    <w:p w14:paraId="4AB604D4" w14:textId="77777777" w:rsidR="001263C9" w:rsidRPr="001263C9" w:rsidRDefault="001263C9" w:rsidP="001263C9">
      <w:pPr>
        <w:rPr>
          <w:rStyle w:val="ekvhandschrift"/>
        </w:rPr>
      </w:pPr>
    </w:p>
    <w:p w14:paraId="43E411CF" w14:textId="77777777" w:rsidR="001263C9" w:rsidRPr="001263C9" w:rsidRDefault="001263C9" w:rsidP="001263C9">
      <w:pPr>
        <w:rPr>
          <w:rStyle w:val="ekvhandschrift"/>
        </w:rPr>
      </w:pPr>
    </w:p>
    <w:p w14:paraId="1F8C060C" w14:textId="77777777" w:rsidR="001263C9" w:rsidRPr="001263C9" w:rsidRDefault="001263C9" w:rsidP="001263C9">
      <w:pPr>
        <w:rPr>
          <w:rStyle w:val="ekvhandschrift"/>
        </w:rPr>
      </w:pPr>
    </w:p>
    <w:p w14:paraId="59D0B7A6" w14:textId="77777777" w:rsidR="001263C9" w:rsidRPr="001263C9" w:rsidRDefault="001263C9" w:rsidP="001263C9">
      <w:pPr>
        <w:rPr>
          <w:rStyle w:val="ekvhandschrift"/>
        </w:rPr>
      </w:pPr>
    </w:p>
    <w:p w14:paraId="37224B79" w14:textId="77777777" w:rsidR="001263C9" w:rsidRPr="001263C9" w:rsidRDefault="001263C9" w:rsidP="001263C9">
      <w:pPr>
        <w:rPr>
          <w:rStyle w:val="ekvhandschrift"/>
        </w:rPr>
      </w:pPr>
    </w:p>
    <w:p w14:paraId="39B63793" w14:textId="77777777" w:rsidR="001263C9" w:rsidRPr="001263C9" w:rsidRDefault="001263C9" w:rsidP="001263C9">
      <w:pPr>
        <w:rPr>
          <w:rStyle w:val="ekvhandschrift"/>
        </w:rPr>
      </w:pPr>
    </w:p>
    <w:p w14:paraId="1E7EDB58" w14:textId="77777777" w:rsidR="001263C9" w:rsidRPr="001263C9" w:rsidRDefault="001263C9" w:rsidP="001263C9">
      <w:pPr>
        <w:rPr>
          <w:rStyle w:val="ekvhandschrift"/>
        </w:rPr>
      </w:pPr>
    </w:p>
    <w:p w14:paraId="03B189C0" w14:textId="77777777" w:rsidR="001263C9" w:rsidRPr="001263C9" w:rsidRDefault="001263C9" w:rsidP="001263C9">
      <w:pPr>
        <w:rPr>
          <w:rStyle w:val="ekvhandschrift"/>
        </w:rPr>
      </w:pPr>
    </w:p>
    <w:p w14:paraId="4CFE48DD" w14:textId="77777777" w:rsidR="001263C9" w:rsidRPr="001263C9" w:rsidRDefault="001263C9" w:rsidP="001263C9">
      <w:pPr>
        <w:rPr>
          <w:rStyle w:val="ekvhandschrift"/>
        </w:rPr>
      </w:pPr>
    </w:p>
    <w:p w14:paraId="5C88394E" w14:textId="3AB520F0" w:rsidR="008C7BC5" w:rsidRDefault="008C7BC5" w:rsidP="006A4326">
      <w:pPr>
        <w:rPr>
          <w:rStyle w:val="ekvhandschrift"/>
        </w:rPr>
      </w:pPr>
    </w:p>
    <w:p w14:paraId="51BD5F45" w14:textId="68FCA9DD" w:rsidR="001263C9" w:rsidRDefault="001263C9" w:rsidP="006A4326">
      <w:pPr>
        <w:rPr>
          <w:rStyle w:val="ekvhandschrift"/>
        </w:rPr>
      </w:pPr>
    </w:p>
    <w:p w14:paraId="400D6E48" w14:textId="5E4CA8AE" w:rsidR="001263C9" w:rsidRDefault="001263C9" w:rsidP="006A4326">
      <w:pPr>
        <w:rPr>
          <w:rStyle w:val="ekvhandschrift"/>
        </w:rPr>
      </w:pPr>
    </w:p>
    <w:p w14:paraId="3DF003F6" w14:textId="3BD4CBA9" w:rsidR="001263C9" w:rsidRDefault="001263C9" w:rsidP="006A4326">
      <w:pPr>
        <w:rPr>
          <w:rStyle w:val="ekvhandschrift"/>
        </w:rPr>
      </w:pPr>
    </w:p>
    <w:p w14:paraId="6D95DD52" w14:textId="29588535" w:rsidR="001263C9" w:rsidRDefault="001263C9" w:rsidP="006A4326">
      <w:pPr>
        <w:rPr>
          <w:rStyle w:val="ekvhandschrift"/>
        </w:rPr>
      </w:pPr>
    </w:p>
    <w:p w14:paraId="26B065B3" w14:textId="77777777" w:rsidR="001263C9" w:rsidRDefault="001263C9" w:rsidP="006A4326">
      <w:pPr>
        <w:rPr>
          <w:rStyle w:val="ekvhandschrift"/>
        </w:rPr>
        <w:sectPr w:rsidR="001263C9" w:rsidSect="001263C9">
          <w:headerReference w:type="first" r:id="rId6"/>
          <w:type w:val="continuous"/>
          <w:pgSz w:w="16838" w:h="11906" w:orient="landscape" w:code="9"/>
          <w:pgMar w:top="1276" w:right="1729" w:bottom="1191" w:left="1531" w:header="454" w:footer="454" w:gutter="0"/>
          <w:cols w:num="2" w:space="708"/>
          <w:titlePg/>
          <w:docGrid w:linePitch="360"/>
        </w:sectPr>
      </w:pPr>
    </w:p>
    <w:p w14:paraId="17261E4D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lastRenderedPageBreak/>
        <w:t>7</w:t>
      </w:r>
    </w:p>
    <w:p w14:paraId="2C6526F9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3F94DE5F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betrifft die evangelische oder katholische Kirche:</w:t>
      </w:r>
    </w:p>
    <w:p w14:paraId="4D23BA0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EA47E6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7910EE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2F6833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614F57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D1A260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F30E8A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25A24E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746DB2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4535A1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CB2F64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89F9D5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E63393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F96D86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8F9F21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7C8448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8FAAEE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4150AB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649FCA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F6E869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E2DDBE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059AAE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AFDF0B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B07F73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BA4D4CC" w14:textId="3349C4C2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00E04BE" w14:textId="24D8C4B1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AFE81B6" w14:textId="00C2DA91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E47B009" w14:textId="2F392E6D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FB6D2C8" w14:textId="63C10B8F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FE56308" w14:textId="1E15344D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E84345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D8476B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DCA434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38513D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3567598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4</w:t>
      </w:r>
    </w:p>
    <w:p w14:paraId="56EA304B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714B929F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Das wollte ich immer schon mal über die islamische Religion wissen:</w:t>
      </w:r>
    </w:p>
    <w:p w14:paraId="7B44D4B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AA28E5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93A4E5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CDBE05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A3AD5D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E2B017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2E3C99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7BA32E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D406BF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B7BA41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1532F2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F45678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4A176E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15AE24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6A82C7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CBDB2B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47CAFE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E75F47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E3012C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54D5A2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38929D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0161CF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B628BC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E99D6F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ED7C07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5FFFBE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870E42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DED8E54" w14:textId="20D869DC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961F39E" w14:textId="2DCBADF2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9DCE391" w14:textId="2A133CE5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F13E38D" w14:textId="790D613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156DE9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1AD582A" w14:textId="77777777" w:rsidR="001263C9" w:rsidRDefault="001263C9" w:rsidP="006A4326">
      <w:pPr>
        <w:rPr>
          <w:rStyle w:val="ekvhandschrift"/>
        </w:rPr>
        <w:sectPr w:rsidR="001263C9" w:rsidSect="001263C9">
          <w:type w:val="continuous"/>
          <w:pgSz w:w="16838" w:h="11906" w:orient="landscape" w:code="9"/>
          <w:pgMar w:top="1276" w:right="1729" w:bottom="1191" w:left="1531" w:header="454" w:footer="454" w:gutter="0"/>
          <w:cols w:num="2" w:space="879"/>
          <w:titlePg/>
          <w:docGrid w:linePitch="360"/>
        </w:sectPr>
      </w:pPr>
    </w:p>
    <w:p w14:paraId="3A2B55D6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lastRenderedPageBreak/>
        <w:t>5</w:t>
      </w:r>
    </w:p>
    <w:p w14:paraId="2B88D606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3B877182" w14:textId="5DC5D79A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bezieht sich auf die jüdische Religion:</w:t>
      </w:r>
    </w:p>
    <w:p w14:paraId="561A4D1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A0C1C0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D9D47D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5D9B52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C07A64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C820CF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43740A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6B8555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8AE71B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74DA9D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97A4D1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3EC41F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9ABC66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DE701D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23E2CD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64BBDA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2B77F5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49C237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50A3CD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4CBDF9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C4C75A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C4A2F1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4FD011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91F754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6E2AE7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14BA8E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E9B7D10" w14:textId="4D37A950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B674723" w14:textId="74210B30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2B72BD8" w14:textId="3819DD9A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3573882" w14:textId="541FABB7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E0B792D" w14:textId="79348A30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FA64148" w14:textId="58234C15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D2AB53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E198BC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5153221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6</w:t>
      </w:r>
    </w:p>
    <w:p w14:paraId="29310317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585060CC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betrifft die Bibel:</w:t>
      </w:r>
    </w:p>
    <w:p w14:paraId="1E9E4AF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9AF1CA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DEA351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D037CB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9D4254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AA7535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034E0B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79D711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E09854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E4AFEE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E211B3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71EC5A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291975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667F89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DB888B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B62398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246212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7737E1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4B9CBF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6D1B93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6BC2715" w14:textId="4A77EFC7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636807A" w14:textId="23EBCAB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7CBEA9A" w14:textId="54F3EAEA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C87EC19" w14:textId="757953CB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A909559" w14:textId="27BE41E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2C3481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B344D3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083D34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C4C6A5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A992E0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187A95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C7876E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4763EE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29419D4" w14:textId="77777777" w:rsidR="001263C9" w:rsidRDefault="001263C9" w:rsidP="006A4326">
      <w:pPr>
        <w:rPr>
          <w:rStyle w:val="ekvhandschrift"/>
        </w:rPr>
        <w:sectPr w:rsidR="001263C9" w:rsidSect="001263C9">
          <w:type w:val="continuous"/>
          <w:pgSz w:w="16838" w:h="11906" w:orient="landscape" w:code="9"/>
          <w:pgMar w:top="1276" w:right="1729" w:bottom="1191" w:left="1531" w:header="454" w:footer="454" w:gutter="0"/>
          <w:cols w:num="2" w:space="879"/>
          <w:titlePg/>
          <w:docGrid w:linePitch="360"/>
        </w:sectPr>
      </w:pPr>
    </w:p>
    <w:p w14:paraId="0CD3E2EE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lastRenderedPageBreak/>
        <w:t>9</w:t>
      </w:r>
    </w:p>
    <w:p w14:paraId="37B57C95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48793BD7" w14:textId="184F801A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betrifft mich selbst:</w:t>
      </w:r>
    </w:p>
    <w:p w14:paraId="6DF98D8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9B77FD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FB0F2A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25A322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9421C0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83A95B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A8F089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C48702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2035AF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5C584A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57DF89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CB6AC7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7035BD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6E76F0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79AEED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DC916F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682639B" w14:textId="1293A879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5B2D4E4" w14:textId="789E0BBC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235347D" w14:textId="2E2B8FBB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835B71F" w14:textId="1FBF175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0EE96AF" w14:textId="5C176EA5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9FC9D31" w14:textId="3B27194C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D46169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33430C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43F818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35A00D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EDE693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576E5D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D5BCC4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5B7DC7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990941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A8D592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BA1BBC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6ADAB3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F8F3D39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2</w:t>
      </w:r>
    </w:p>
    <w:p w14:paraId="052C6311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12E12EDD" w14:textId="3CF23000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ist nicht leicht zu beantworten:</w:t>
      </w:r>
    </w:p>
    <w:p w14:paraId="63CF83C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AFFBC5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FEA2FC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6379FA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EF5035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88DFE7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A68F21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71CB07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2AB1AD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931F19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C0D0F6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C13F5E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4CE37F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646321C" w14:textId="32283F9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D1BC07F" w14:textId="3CB496A9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704B904" w14:textId="0B3AD6AD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B4A6703" w14:textId="205ED8D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1B0DE82" w14:textId="2955027C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D4D203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DFD302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52DACD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44CE8C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58A31D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1A6FD5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E52C71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8AC327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119D8A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799401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D3C2F0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8E62C9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149641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7927C6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9BB93C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70E42C9" w14:textId="77777777" w:rsidR="001263C9" w:rsidRDefault="001263C9" w:rsidP="006A4326">
      <w:pPr>
        <w:rPr>
          <w:rStyle w:val="ekvhandschrift"/>
        </w:rPr>
        <w:sectPr w:rsidR="001263C9" w:rsidSect="001263C9">
          <w:type w:val="continuous"/>
          <w:pgSz w:w="16838" w:h="11906" w:orient="landscape" w:code="9"/>
          <w:pgMar w:top="1276" w:right="1729" w:bottom="1191" w:left="1531" w:header="454" w:footer="454" w:gutter="0"/>
          <w:cols w:num="2" w:space="879"/>
          <w:titlePg/>
          <w:docGrid w:linePitch="360"/>
        </w:sectPr>
      </w:pPr>
    </w:p>
    <w:p w14:paraId="3322E781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lastRenderedPageBreak/>
        <w:t>1</w:t>
      </w:r>
    </w:p>
    <w:p w14:paraId="5D180D1D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7EBBF5C9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bezieht sich auf unser aktuelles Thema im Religionsunterricht:</w:t>
      </w:r>
    </w:p>
    <w:p w14:paraId="0BD1219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101BA2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A4E408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70E724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042011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F30317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6E6437F" w14:textId="41C11C6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86AE5D9" w14:textId="28006E2E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38FA4F7" w14:textId="28B871CC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6F25F53" w14:textId="5B3FC02D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7BC7410" w14:textId="53BD4B00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FF319E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AB851D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C28F58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A612ED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D4FABD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481974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A945B3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87C85F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C2CB3B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9F762E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299EF4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67DCCA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320727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ED51E1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0F156A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595B81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BC3C3B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0370A68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A971EF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28B7B6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C0A664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6018FC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4F66A30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10</w:t>
      </w:r>
    </w:p>
    <w:p w14:paraId="3C548E8D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</w:p>
    <w:p w14:paraId="12ED8C45" w14:textId="77777777" w:rsidR="001263C9" w:rsidRPr="001263C9" w:rsidRDefault="001263C9" w:rsidP="001263C9">
      <w:pPr>
        <w:jc w:val="center"/>
        <w:rPr>
          <w:rFonts w:ascii="Comic Sans MS" w:hAnsi="Comic Sans MS"/>
          <w:noProof/>
          <w:color w:val="000000" w:themeColor="text1"/>
          <w:sz w:val="21"/>
        </w:rPr>
      </w:pPr>
      <w:r w:rsidRPr="001263C9">
        <w:rPr>
          <w:rFonts w:ascii="Comic Sans MS" w:hAnsi="Comic Sans MS"/>
          <w:noProof/>
          <w:color w:val="000000" w:themeColor="text1"/>
          <w:sz w:val="21"/>
        </w:rPr>
        <w:t>Diese Frage ist speziell und passt sonst nirgendwo hin:</w:t>
      </w:r>
    </w:p>
    <w:p w14:paraId="3E2AECC3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FC9C97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B4183E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B6F552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92246C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30328E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B45C8A5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F2F0C6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AFC8B11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56FBA01" w14:textId="2A6C73A4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D9D1AF2" w14:textId="2F1F6A84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6346110F" w14:textId="120954C1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B051D99" w14:textId="5E4D33DF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2CBE22E" w14:textId="72B0D553" w:rsid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4F4D07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A3FA65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6DDE3C6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978004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BAFFD2A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98FE569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060CCF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0CA478E0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CBDEBFD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3D130EBE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F2973F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45224D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2E5B4337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7E2E4DE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17058BC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E0903D4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1AE4CC8F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56885D0B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86659B2" w14:textId="77777777" w:rsidR="001263C9" w:rsidRPr="001263C9" w:rsidRDefault="001263C9" w:rsidP="001263C9">
      <w:pPr>
        <w:rPr>
          <w:rFonts w:ascii="Comic Sans MS" w:hAnsi="Comic Sans MS"/>
          <w:noProof/>
          <w:color w:val="000000" w:themeColor="text1"/>
          <w:sz w:val="21"/>
        </w:rPr>
      </w:pPr>
    </w:p>
    <w:p w14:paraId="47380581" w14:textId="77777777" w:rsidR="001263C9" w:rsidRDefault="001263C9" w:rsidP="006A4326">
      <w:pPr>
        <w:rPr>
          <w:rStyle w:val="ekvhandschrift"/>
        </w:rPr>
        <w:sectPr w:rsidR="001263C9" w:rsidSect="001263C9">
          <w:type w:val="continuous"/>
          <w:pgSz w:w="16838" w:h="11906" w:orient="landscape" w:code="9"/>
          <w:pgMar w:top="1276" w:right="1729" w:bottom="1191" w:left="1531" w:header="454" w:footer="454" w:gutter="0"/>
          <w:cols w:num="2" w:space="879"/>
          <w:titlePg/>
          <w:docGrid w:linePitch="360"/>
        </w:sectPr>
      </w:pPr>
    </w:p>
    <w:p w14:paraId="4048FB38" w14:textId="6450314C" w:rsidR="001263C9" w:rsidRPr="001263C9" w:rsidRDefault="001263C9" w:rsidP="000E47D2">
      <w:pPr>
        <w:rPr>
          <w:rStyle w:val="ekvhandschrift"/>
        </w:rPr>
      </w:pPr>
    </w:p>
    <w:p w14:paraId="4ADA62FE" w14:textId="77777777" w:rsidR="001263C9" w:rsidRPr="001263C9" w:rsidRDefault="001263C9" w:rsidP="001263C9">
      <w:pPr>
        <w:rPr>
          <w:rStyle w:val="ekvhandschrift"/>
        </w:rPr>
      </w:pPr>
    </w:p>
    <w:p w14:paraId="37148756" w14:textId="77777777" w:rsidR="001263C9" w:rsidRPr="001263C9" w:rsidRDefault="001263C9" w:rsidP="001263C9">
      <w:pPr>
        <w:rPr>
          <w:rStyle w:val="ekvhandschrift"/>
        </w:rPr>
      </w:pPr>
    </w:p>
    <w:p w14:paraId="2998B8A6" w14:textId="77777777" w:rsidR="001263C9" w:rsidRPr="001263C9" w:rsidRDefault="001263C9" w:rsidP="001263C9">
      <w:pPr>
        <w:rPr>
          <w:rStyle w:val="ekvhandschrift"/>
        </w:rPr>
      </w:pPr>
    </w:p>
    <w:p w14:paraId="62F079F1" w14:textId="77777777" w:rsidR="001263C9" w:rsidRPr="001263C9" w:rsidRDefault="001263C9" w:rsidP="001263C9">
      <w:pPr>
        <w:rPr>
          <w:rStyle w:val="ekvhandschrift"/>
        </w:rPr>
      </w:pPr>
    </w:p>
    <w:p w14:paraId="3E82F0E3" w14:textId="77777777" w:rsidR="001263C9" w:rsidRPr="001263C9" w:rsidRDefault="001263C9" w:rsidP="001263C9">
      <w:pPr>
        <w:rPr>
          <w:rStyle w:val="ekvhandschrift"/>
        </w:rPr>
      </w:pPr>
    </w:p>
    <w:p w14:paraId="4060023E" w14:textId="77777777" w:rsidR="001263C9" w:rsidRPr="001263C9" w:rsidRDefault="001263C9" w:rsidP="001263C9">
      <w:pPr>
        <w:rPr>
          <w:rStyle w:val="ekvhandschrift"/>
        </w:rPr>
      </w:pPr>
    </w:p>
    <w:p w14:paraId="3E42CCD4" w14:textId="77777777" w:rsidR="001263C9" w:rsidRPr="001263C9" w:rsidRDefault="001263C9" w:rsidP="001263C9">
      <w:pPr>
        <w:rPr>
          <w:rStyle w:val="ekvhandschrift"/>
        </w:rPr>
      </w:pPr>
    </w:p>
    <w:p w14:paraId="23B8C5B9" w14:textId="77777777" w:rsidR="001263C9" w:rsidRPr="001263C9" w:rsidRDefault="001263C9" w:rsidP="001263C9">
      <w:pPr>
        <w:rPr>
          <w:rStyle w:val="ekvhandschrift"/>
        </w:rPr>
      </w:pPr>
    </w:p>
    <w:p w14:paraId="0286027B" w14:textId="77777777" w:rsidR="001263C9" w:rsidRPr="001263C9" w:rsidRDefault="001263C9" w:rsidP="001263C9">
      <w:pPr>
        <w:rPr>
          <w:rStyle w:val="ekvhandschrift"/>
        </w:rPr>
      </w:pPr>
    </w:p>
    <w:p w14:paraId="6A19EBF8" w14:textId="77777777" w:rsidR="001263C9" w:rsidRPr="001263C9" w:rsidRDefault="001263C9" w:rsidP="001263C9">
      <w:pPr>
        <w:rPr>
          <w:rStyle w:val="ekvhandschrift"/>
        </w:rPr>
      </w:pPr>
    </w:p>
    <w:p w14:paraId="7F7E6747" w14:textId="77777777" w:rsidR="001263C9" w:rsidRPr="001263C9" w:rsidRDefault="001263C9" w:rsidP="001263C9">
      <w:pPr>
        <w:rPr>
          <w:rStyle w:val="ekvhandschrift"/>
        </w:rPr>
      </w:pPr>
    </w:p>
    <w:p w14:paraId="2F4D0C00" w14:textId="77777777" w:rsidR="001263C9" w:rsidRPr="001263C9" w:rsidRDefault="001263C9" w:rsidP="001263C9">
      <w:pPr>
        <w:rPr>
          <w:rStyle w:val="ekvhandschrift"/>
        </w:rPr>
      </w:pPr>
    </w:p>
    <w:p w14:paraId="39D2238F" w14:textId="77777777" w:rsidR="001263C9" w:rsidRPr="001263C9" w:rsidRDefault="001263C9" w:rsidP="001263C9">
      <w:pPr>
        <w:rPr>
          <w:rStyle w:val="ekvhandschrift"/>
        </w:rPr>
      </w:pPr>
    </w:p>
    <w:p w14:paraId="4DAAEA55" w14:textId="77777777" w:rsidR="001263C9" w:rsidRPr="001263C9" w:rsidRDefault="001263C9" w:rsidP="001263C9">
      <w:pPr>
        <w:rPr>
          <w:rStyle w:val="ekvhandschrift"/>
        </w:rPr>
      </w:pPr>
    </w:p>
    <w:p w14:paraId="30ECA05D" w14:textId="77777777" w:rsidR="001263C9" w:rsidRPr="001263C9" w:rsidRDefault="001263C9" w:rsidP="001263C9">
      <w:pPr>
        <w:rPr>
          <w:rStyle w:val="ekvhandschrift"/>
        </w:rPr>
      </w:pPr>
    </w:p>
    <w:p w14:paraId="00D0CF54" w14:textId="77777777" w:rsidR="001263C9" w:rsidRPr="001263C9" w:rsidRDefault="001263C9" w:rsidP="001263C9">
      <w:pPr>
        <w:rPr>
          <w:rStyle w:val="ekvhandschrift"/>
        </w:rPr>
      </w:pPr>
    </w:p>
    <w:p w14:paraId="65AE7E30" w14:textId="77777777" w:rsidR="001263C9" w:rsidRPr="001263C9" w:rsidRDefault="001263C9" w:rsidP="001263C9">
      <w:pPr>
        <w:rPr>
          <w:rStyle w:val="ekvhandschrift"/>
        </w:rPr>
      </w:pPr>
    </w:p>
    <w:p w14:paraId="722BEBE0" w14:textId="77777777" w:rsidR="001263C9" w:rsidRPr="001263C9" w:rsidRDefault="001263C9" w:rsidP="001263C9">
      <w:pPr>
        <w:rPr>
          <w:rStyle w:val="ekvhandschrift"/>
        </w:rPr>
      </w:pPr>
    </w:p>
    <w:p w14:paraId="1A04E005" w14:textId="77777777" w:rsidR="001263C9" w:rsidRPr="001263C9" w:rsidRDefault="001263C9" w:rsidP="001263C9">
      <w:pPr>
        <w:rPr>
          <w:rStyle w:val="ekvhandschrift"/>
        </w:rPr>
      </w:pPr>
    </w:p>
    <w:p w14:paraId="4812EC2B" w14:textId="77777777" w:rsidR="001263C9" w:rsidRPr="001263C9" w:rsidRDefault="001263C9" w:rsidP="001263C9">
      <w:pPr>
        <w:rPr>
          <w:rStyle w:val="ekvhandschrift"/>
        </w:rPr>
      </w:pPr>
    </w:p>
    <w:p w14:paraId="18FB0AFC" w14:textId="77777777" w:rsidR="001263C9" w:rsidRPr="001263C9" w:rsidRDefault="001263C9" w:rsidP="001263C9">
      <w:pPr>
        <w:rPr>
          <w:rStyle w:val="ekvhandschrift"/>
        </w:rPr>
      </w:pPr>
    </w:p>
    <w:p w14:paraId="71E12575" w14:textId="77777777" w:rsidR="001263C9" w:rsidRPr="001263C9" w:rsidRDefault="001263C9" w:rsidP="001263C9">
      <w:pPr>
        <w:rPr>
          <w:rStyle w:val="ekvhandschrift"/>
        </w:rPr>
      </w:pPr>
    </w:p>
    <w:p w14:paraId="6566F762" w14:textId="77777777" w:rsidR="001263C9" w:rsidRPr="001263C9" w:rsidRDefault="001263C9" w:rsidP="001263C9">
      <w:pPr>
        <w:rPr>
          <w:rStyle w:val="ekvhandschrift"/>
        </w:rPr>
      </w:pPr>
    </w:p>
    <w:p w14:paraId="3A2D4A6F" w14:textId="77777777" w:rsidR="001263C9" w:rsidRPr="001263C9" w:rsidRDefault="001263C9" w:rsidP="001263C9">
      <w:pPr>
        <w:rPr>
          <w:rStyle w:val="ekvhandschrift"/>
        </w:rPr>
      </w:pPr>
    </w:p>
    <w:p w14:paraId="768D6A60" w14:textId="77777777" w:rsidR="001263C9" w:rsidRPr="001263C9" w:rsidRDefault="001263C9" w:rsidP="001263C9">
      <w:pPr>
        <w:rPr>
          <w:rStyle w:val="ekvhandschrift"/>
        </w:rPr>
      </w:pPr>
    </w:p>
    <w:p w14:paraId="2A36CDDA" w14:textId="77777777" w:rsidR="001263C9" w:rsidRPr="001263C9" w:rsidRDefault="001263C9" w:rsidP="001263C9">
      <w:pPr>
        <w:rPr>
          <w:rStyle w:val="ekvhandschrift"/>
        </w:rPr>
      </w:pPr>
    </w:p>
    <w:p w14:paraId="1383EA1B" w14:textId="77777777" w:rsidR="001263C9" w:rsidRPr="001263C9" w:rsidRDefault="001263C9" w:rsidP="001263C9">
      <w:pPr>
        <w:rPr>
          <w:rStyle w:val="ekvhandschrift"/>
        </w:rPr>
      </w:pPr>
    </w:p>
    <w:p w14:paraId="46B8D358" w14:textId="77777777" w:rsidR="001263C9" w:rsidRPr="001263C9" w:rsidRDefault="001263C9" w:rsidP="001263C9">
      <w:pPr>
        <w:rPr>
          <w:rStyle w:val="ekvhandschrift"/>
        </w:rPr>
      </w:pPr>
    </w:p>
    <w:p w14:paraId="3B90A006" w14:textId="77777777" w:rsidR="001263C9" w:rsidRPr="001263C9" w:rsidRDefault="001263C9" w:rsidP="001263C9">
      <w:pPr>
        <w:rPr>
          <w:rStyle w:val="ekvhandschrift"/>
        </w:rPr>
      </w:pPr>
    </w:p>
    <w:p w14:paraId="3657E3D7" w14:textId="77777777" w:rsidR="001263C9" w:rsidRPr="001263C9" w:rsidRDefault="001263C9" w:rsidP="001263C9">
      <w:pPr>
        <w:rPr>
          <w:rStyle w:val="ekvhandschrift"/>
        </w:rPr>
      </w:pPr>
    </w:p>
    <w:p w14:paraId="64CC8AE4" w14:textId="77777777" w:rsidR="001263C9" w:rsidRPr="001263C9" w:rsidRDefault="001263C9" w:rsidP="001263C9">
      <w:pPr>
        <w:rPr>
          <w:rStyle w:val="ekvhandschrift"/>
        </w:rPr>
      </w:pPr>
    </w:p>
    <w:p w14:paraId="15F93A3A" w14:textId="77777777" w:rsidR="001263C9" w:rsidRPr="001263C9" w:rsidRDefault="001263C9" w:rsidP="001263C9">
      <w:pPr>
        <w:rPr>
          <w:rStyle w:val="ekvhandschrift"/>
        </w:rPr>
      </w:pPr>
    </w:p>
    <w:p w14:paraId="153B7E0B" w14:textId="77777777" w:rsidR="001263C9" w:rsidRPr="001263C9" w:rsidRDefault="001263C9" w:rsidP="001263C9">
      <w:pPr>
        <w:rPr>
          <w:rStyle w:val="ekvhandschrift"/>
        </w:rPr>
      </w:pPr>
    </w:p>
    <w:p w14:paraId="265F1D9A" w14:textId="77777777" w:rsidR="001263C9" w:rsidRPr="001263C9" w:rsidRDefault="001263C9" w:rsidP="001263C9">
      <w:pPr>
        <w:rPr>
          <w:rStyle w:val="ekvhandschrift"/>
        </w:rPr>
      </w:pPr>
    </w:p>
    <w:p w14:paraId="29FF59DD" w14:textId="77777777" w:rsidR="001263C9" w:rsidRPr="001263C9" w:rsidRDefault="001263C9" w:rsidP="001263C9">
      <w:pPr>
        <w:rPr>
          <w:rStyle w:val="ekvhandschrift"/>
        </w:rPr>
      </w:pPr>
    </w:p>
    <w:p w14:paraId="4427409C" w14:textId="77777777" w:rsidR="001263C9" w:rsidRPr="001263C9" w:rsidRDefault="001263C9" w:rsidP="001263C9">
      <w:pPr>
        <w:rPr>
          <w:rStyle w:val="ekvhandschrift"/>
        </w:rPr>
      </w:pPr>
    </w:p>
    <w:p w14:paraId="30E68BE5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1791A743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49CA6B5D" w14:textId="10818196" w:rsidR="001263C9" w:rsidRDefault="001263C9" w:rsidP="001263C9">
      <w:pPr>
        <w:jc w:val="center"/>
        <w:rPr>
          <w:rStyle w:val="ekvhandschrift"/>
        </w:rPr>
      </w:pPr>
    </w:p>
    <w:p w14:paraId="53552052" w14:textId="03C5D8E9" w:rsidR="005360C5" w:rsidRDefault="005360C5" w:rsidP="001263C9">
      <w:pPr>
        <w:jc w:val="center"/>
        <w:rPr>
          <w:rStyle w:val="ekvhandschrift"/>
        </w:rPr>
      </w:pPr>
    </w:p>
    <w:p w14:paraId="581F246E" w14:textId="3DC57C3C" w:rsidR="005360C5" w:rsidRDefault="005360C5" w:rsidP="001263C9">
      <w:pPr>
        <w:jc w:val="center"/>
        <w:rPr>
          <w:rStyle w:val="ekvhandschrift"/>
        </w:rPr>
      </w:pPr>
    </w:p>
    <w:p w14:paraId="5C3BCF54" w14:textId="7D8DB8EE" w:rsidR="005360C5" w:rsidRDefault="005360C5" w:rsidP="001263C9">
      <w:pPr>
        <w:jc w:val="center"/>
        <w:rPr>
          <w:rStyle w:val="ekvhandschrift"/>
        </w:rPr>
      </w:pPr>
    </w:p>
    <w:p w14:paraId="40FC867C" w14:textId="32C01EFC" w:rsidR="005360C5" w:rsidRDefault="005360C5" w:rsidP="001263C9">
      <w:pPr>
        <w:jc w:val="center"/>
        <w:rPr>
          <w:rStyle w:val="ekvhandschrift"/>
        </w:rPr>
      </w:pPr>
    </w:p>
    <w:p w14:paraId="0F717E85" w14:textId="100F670C" w:rsidR="005360C5" w:rsidRDefault="005360C5" w:rsidP="001263C9">
      <w:pPr>
        <w:jc w:val="center"/>
        <w:rPr>
          <w:rStyle w:val="ekvhandschrift"/>
        </w:rPr>
      </w:pPr>
    </w:p>
    <w:p w14:paraId="39F0E9B6" w14:textId="6A42C75A" w:rsidR="005360C5" w:rsidRDefault="005360C5" w:rsidP="001263C9">
      <w:pPr>
        <w:jc w:val="center"/>
        <w:rPr>
          <w:rStyle w:val="ekvhandschrift"/>
        </w:rPr>
      </w:pPr>
    </w:p>
    <w:p w14:paraId="1EE6B88A" w14:textId="77777777" w:rsidR="005360C5" w:rsidRPr="001263C9" w:rsidRDefault="005360C5" w:rsidP="001263C9">
      <w:pPr>
        <w:jc w:val="center"/>
        <w:rPr>
          <w:rStyle w:val="ekvhandschrift"/>
        </w:rPr>
      </w:pPr>
    </w:p>
    <w:p w14:paraId="7585A733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236C3642" w14:textId="09ED0651" w:rsidR="001263C9" w:rsidRPr="001263C9" w:rsidRDefault="001263C9" w:rsidP="001263C9">
      <w:pPr>
        <w:pStyle w:val="ekvue1arial"/>
        <w:jc w:val="center"/>
        <w:rPr>
          <w:rStyle w:val="ekvhandschrift"/>
          <w:noProof w:val="0"/>
          <w:color w:val="auto"/>
          <w:sz w:val="41"/>
        </w:rPr>
      </w:pPr>
      <w:r w:rsidRPr="001263C9">
        <w:rPr>
          <w:rStyle w:val="ekvhandschrift"/>
          <w:noProof w:val="0"/>
          <w:color w:val="auto"/>
          <w:sz w:val="41"/>
        </w:rPr>
        <w:t>Meine besten Fragen</w:t>
      </w:r>
      <w:r w:rsidR="000E47D2">
        <w:rPr>
          <w:rStyle w:val="ekvhandschrift"/>
          <w:noProof w:val="0"/>
          <w:color w:val="auto"/>
          <w:sz w:val="41"/>
        </w:rPr>
        <w:t xml:space="preserve"> </w:t>
      </w:r>
      <w:r w:rsidRPr="001263C9">
        <w:rPr>
          <w:rStyle w:val="ekvhandschrift"/>
          <w:noProof w:val="0"/>
          <w:color w:val="auto"/>
          <w:sz w:val="41"/>
        </w:rPr>
        <w:t>…</w:t>
      </w:r>
    </w:p>
    <w:p w14:paraId="096A36A8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43FE5EA4" w14:textId="77777777" w:rsidR="005360C5" w:rsidRDefault="005360C5" w:rsidP="001263C9">
      <w:pPr>
        <w:jc w:val="center"/>
        <w:rPr>
          <w:rStyle w:val="ekvhandschrift"/>
          <w:b/>
          <w:bCs/>
        </w:rPr>
      </w:pPr>
    </w:p>
    <w:p w14:paraId="4ABF72BE" w14:textId="2A7AC412" w:rsidR="001263C9" w:rsidRPr="005360C5" w:rsidRDefault="001263C9" w:rsidP="001263C9">
      <w:pPr>
        <w:jc w:val="center"/>
        <w:rPr>
          <w:rStyle w:val="ekvhandschrift"/>
          <w:b/>
          <w:bCs/>
        </w:rPr>
      </w:pPr>
      <w:r w:rsidRPr="005360C5">
        <w:rPr>
          <w:rStyle w:val="ekvhandschrift"/>
          <w:b/>
          <w:bCs/>
        </w:rPr>
        <w:t xml:space="preserve">und vielleicht auch </w:t>
      </w:r>
      <w:r w:rsidR="00F21054">
        <w:rPr>
          <w:rStyle w:val="ekvhandschrift"/>
          <w:b/>
          <w:bCs/>
        </w:rPr>
        <w:t xml:space="preserve">ein </w:t>
      </w:r>
      <w:r w:rsidRPr="005360C5">
        <w:rPr>
          <w:rStyle w:val="ekvhandschrift"/>
          <w:b/>
          <w:bCs/>
        </w:rPr>
        <w:t>paar Antworten</w:t>
      </w:r>
    </w:p>
    <w:p w14:paraId="2DA1C734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3263EA1C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3E19144E" w14:textId="4E9F26D5" w:rsidR="001263C9" w:rsidRDefault="001263C9" w:rsidP="001263C9">
      <w:pPr>
        <w:jc w:val="center"/>
        <w:rPr>
          <w:rStyle w:val="ekvhandschrift"/>
        </w:rPr>
      </w:pPr>
    </w:p>
    <w:p w14:paraId="4AA19B9C" w14:textId="34DB8E88" w:rsidR="001263C9" w:rsidRDefault="001263C9" w:rsidP="001263C9">
      <w:pPr>
        <w:jc w:val="center"/>
        <w:rPr>
          <w:rStyle w:val="ekvhandschrift"/>
        </w:rPr>
      </w:pPr>
    </w:p>
    <w:p w14:paraId="65F7CF98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632CCFE6" w14:textId="37C40867" w:rsidR="001263C9" w:rsidRPr="001263C9" w:rsidRDefault="001263C9" w:rsidP="001263C9">
      <w:pPr>
        <w:jc w:val="center"/>
        <w:rPr>
          <w:rStyle w:val="ekvhandschrift"/>
        </w:rPr>
      </w:pPr>
      <w:r w:rsidRPr="001263C9">
        <w:rPr>
          <w:rStyle w:val="ekvhandschrift"/>
        </w:rPr>
        <w:t>________________</w:t>
      </w:r>
      <w:r>
        <w:rPr>
          <w:rStyle w:val="ekvhandschrift"/>
        </w:rPr>
        <w:t>________</w:t>
      </w:r>
    </w:p>
    <w:p w14:paraId="4930830B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65202AB0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1E129F25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4B7015EC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2605E384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4AF5FE31" w14:textId="77777777" w:rsidR="001263C9" w:rsidRPr="001263C9" w:rsidRDefault="001263C9" w:rsidP="001263C9">
      <w:pPr>
        <w:jc w:val="center"/>
        <w:rPr>
          <w:rStyle w:val="ekvhandschrift"/>
        </w:rPr>
      </w:pPr>
    </w:p>
    <w:p w14:paraId="76854F24" w14:textId="3EEDE35C" w:rsidR="001263C9" w:rsidRPr="001263C9" w:rsidRDefault="001263C9" w:rsidP="001263C9">
      <w:pPr>
        <w:jc w:val="center"/>
        <w:rPr>
          <w:rStyle w:val="ekvhandschrift"/>
        </w:rPr>
      </w:pPr>
    </w:p>
    <w:sectPr w:rsidR="001263C9" w:rsidRPr="001263C9" w:rsidSect="001263C9">
      <w:type w:val="continuous"/>
      <w:pgSz w:w="16838" w:h="11906" w:orient="landscape" w:code="9"/>
      <w:pgMar w:top="1276" w:right="1729" w:bottom="1191" w:left="1531" w:header="454" w:footer="454" w:gutter="0"/>
      <w:cols w:num="2" w:space="87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BAA05" w14:textId="77777777" w:rsidR="001263C9" w:rsidRDefault="001263C9" w:rsidP="003C599D">
      <w:pPr>
        <w:spacing w:line="240" w:lineRule="auto"/>
      </w:pPr>
      <w:r>
        <w:separator/>
      </w:r>
    </w:p>
  </w:endnote>
  <w:endnote w:type="continuationSeparator" w:id="0">
    <w:p w14:paraId="71576ADF" w14:textId="77777777" w:rsidR="001263C9" w:rsidRDefault="001263C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B5C52" w14:textId="77777777" w:rsidR="001263C9" w:rsidRDefault="001263C9" w:rsidP="003C599D">
      <w:pPr>
        <w:spacing w:line="240" w:lineRule="auto"/>
      </w:pPr>
      <w:r>
        <w:separator/>
      </w:r>
    </w:p>
  </w:footnote>
  <w:footnote w:type="continuationSeparator" w:id="0">
    <w:p w14:paraId="79DF47BF" w14:textId="77777777" w:rsidR="001263C9" w:rsidRDefault="001263C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015F8" w14:textId="77777777" w:rsidR="00FD286B" w:rsidRDefault="00FD286B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D13256" wp14:editId="5984DD57">
              <wp:simplePos x="0" y="0"/>
              <wp:positionH relativeFrom="column">
                <wp:posOffset>-3980179</wp:posOffset>
              </wp:positionH>
              <wp:positionV relativeFrom="paragraph">
                <wp:posOffset>3150235</wp:posOffset>
              </wp:positionV>
              <wp:extent cx="7002000" cy="450000"/>
              <wp:effectExtent l="0" t="0" r="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002000" cy="45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Ind w:w="5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64"/>
                            <w:gridCol w:w="3570"/>
                            <w:gridCol w:w="5753"/>
                            <w:gridCol w:w="813"/>
                          </w:tblGrid>
                          <w:tr w:rsidR="00FD286B" w:rsidRPr="00153CE9" w14:paraId="7087362A" w14:textId="77777777" w:rsidTr="00D43641">
                            <w:trPr>
                              <w:trHeight w:hRule="exact" w:val="680"/>
                            </w:trPr>
                            <w:tc>
                              <w:tcPr>
                                <w:tcW w:w="864" w:type="dxa"/>
                                <w:noWrap/>
                              </w:tcPr>
                              <w:p w14:paraId="2FDC6CA7" w14:textId="77777777" w:rsidR="00FD286B" w:rsidRPr="00153CE9" w:rsidRDefault="00FD286B" w:rsidP="006C2724">
                                <w:pPr>
                                  <w:pStyle w:val="ekvpaginabild"/>
                                  <w:jc w:val="both"/>
                                </w:pPr>
                                <w:r w:rsidRPr="00153CE9">
                                  <w:rPr>
                                    <w:noProof/>
                                    <w:lang w:eastAsia="de-DE"/>
                                  </w:rPr>
                                  <w:drawing>
                                    <wp:inline distT="0" distB="0" distL="0" distR="0" wp14:anchorId="15512E9F" wp14:editId="6676537D">
                                      <wp:extent cx="468000" cy="234000"/>
                                      <wp:effectExtent l="0" t="0" r="8255" b="0"/>
                                      <wp:docPr id="2" name="Grafik 2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8000" cy="234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70" w:type="dxa"/>
                                <w:noWrap/>
                                <w:tcMar>
                                  <w:right w:w="57" w:type="dxa"/>
                                </w:tcMar>
                              </w:tcPr>
                              <w:p w14:paraId="36410BE0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  <w:r w:rsidRPr="00153CE9">
                                  <w:t xml:space="preserve">© Ernst Klett Verlag GmbH, Stuttgart </w:t>
                                </w:r>
                                <w:r w:rsidR="008C7BC5">
                                  <w:t>2021</w:t>
                                </w:r>
                                <w:r w:rsidRPr="00153CE9">
                                  <w:t xml:space="preserve"> | www.klett.de | Alle Rechte vorbehalten. Von dieser Druckvorlage ist die Vervielfältigung für den eigenen Unterrichtsgebrauch gestattet. Die Kopiergebühren sind abgegolten.</w:t>
                                </w:r>
                              </w:p>
                            </w:tc>
                            <w:tc>
                              <w:tcPr>
                                <w:tcW w:w="5753" w:type="dxa"/>
                                <w:noWrap/>
                              </w:tcPr>
                              <w:p w14:paraId="7871559B" w14:textId="36BFF9D5" w:rsidR="005360C5" w:rsidRPr="00153CE9" w:rsidRDefault="005360C5" w:rsidP="005360C5">
                                <w:pPr>
                                  <w:pStyle w:val="ekvquelle"/>
                                </w:pPr>
                                <w:r>
                                  <w:t>Autorin: Dr. Barbara Hülsmann</w:t>
                                </w:r>
                              </w:p>
                              <w:p w14:paraId="7EB0CD32" w14:textId="0D705B1F" w:rsidR="00FD286B" w:rsidRPr="00153CE9" w:rsidRDefault="00FD286B" w:rsidP="008C7BC5">
                                <w:pPr>
                                  <w:pStyle w:val="ekvquelle"/>
                                </w:pPr>
                              </w:p>
                            </w:tc>
                            <w:tc>
                              <w:tcPr>
                                <w:tcW w:w="813" w:type="dxa"/>
                              </w:tcPr>
                              <w:p w14:paraId="5FBCFEC8" w14:textId="77777777" w:rsidR="00FD286B" w:rsidRPr="00153CE9" w:rsidRDefault="00FD286B" w:rsidP="006C2724">
                                <w:pPr>
                                  <w:pStyle w:val="ekvpagina"/>
                                </w:pPr>
                              </w:p>
                            </w:tc>
                          </w:tr>
                        </w:tbl>
                        <w:p w14:paraId="0E35DE99" w14:textId="77777777" w:rsidR="00FD286B" w:rsidRPr="00153CE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1325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-313.4pt;margin-top:248.05pt;width:551.35pt;height:35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" filled="f" stroked="f" strokeweight=".5pt">
              <v:textbox>
                <w:txbxContent>
                  <w:tbl>
                    <w:tblPr>
                      <w:tblW w:w="11000" w:type="dxa"/>
                      <w:tblInd w:w="5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64"/>
                      <w:gridCol w:w="3570"/>
                      <w:gridCol w:w="5753"/>
                      <w:gridCol w:w="813"/>
                    </w:tblGrid>
                    <w:tr w:rsidR="00FD286B" w:rsidRPr="00153CE9" w14:paraId="7087362A" w14:textId="77777777" w:rsidTr="00D43641">
                      <w:trPr>
                        <w:trHeight w:hRule="exact" w:val="680"/>
                      </w:trPr>
                      <w:tc>
                        <w:tcPr>
                          <w:tcW w:w="864" w:type="dxa"/>
                          <w:noWrap/>
                        </w:tcPr>
                        <w:p w14:paraId="2FDC6CA7" w14:textId="77777777" w:rsidR="00FD286B" w:rsidRPr="00153CE9" w:rsidRDefault="00FD286B" w:rsidP="006C2724">
                          <w:pPr>
                            <w:pStyle w:val="ekvpaginabild"/>
                            <w:jc w:val="both"/>
                          </w:pPr>
                          <w:r w:rsidRPr="00153CE9"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15512E9F" wp14:editId="6676537D">
                                <wp:extent cx="468000" cy="234000"/>
                                <wp:effectExtent l="0" t="0" r="8255" b="0"/>
                                <wp:docPr id="2" name="Grafik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8000" cy="234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70" w:type="dxa"/>
                          <w:noWrap/>
                          <w:tcMar>
                            <w:right w:w="57" w:type="dxa"/>
                          </w:tcMar>
                        </w:tcPr>
                        <w:p w14:paraId="36410BE0" w14:textId="77777777" w:rsidR="00FD286B" w:rsidRPr="00153CE9" w:rsidRDefault="00FD286B" w:rsidP="006C2724">
                          <w:pPr>
                            <w:pStyle w:val="ekvpagina"/>
                          </w:pPr>
                          <w:r w:rsidRPr="00153CE9">
                            <w:t xml:space="preserve">© Ernst Klett Verlag GmbH, Stuttgart </w:t>
                          </w:r>
                          <w:r w:rsidR="008C7BC5">
                            <w:t>2021</w:t>
                          </w:r>
                          <w:r w:rsidRPr="00153CE9">
                            <w:t xml:space="preserve"> | www.klett.de | Alle Rechte vorbehalten. Von dieser Druckvorlage ist die Vervielfältigung für den eigenen Unterrichtsgebrauch gestattet. Die Kopiergebühren sind abgegolten.</w:t>
                          </w:r>
                        </w:p>
                      </w:tc>
                      <w:tc>
                        <w:tcPr>
                          <w:tcW w:w="5753" w:type="dxa"/>
                          <w:noWrap/>
                        </w:tcPr>
                        <w:p w14:paraId="7871559B" w14:textId="36BFF9D5" w:rsidR="005360C5" w:rsidRPr="00153CE9" w:rsidRDefault="005360C5" w:rsidP="005360C5">
                          <w:pPr>
                            <w:pStyle w:val="ekvquelle"/>
                          </w:pPr>
                          <w:r>
                            <w:t>Autorin: Dr. Barbara Hülsmann</w:t>
                          </w:r>
                        </w:p>
                        <w:p w14:paraId="7EB0CD32" w14:textId="0D705B1F" w:rsidR="00FD286B" w:rsidRPr="00153CE9" w:rsidRDefault="00FD286B" w:rsidP="008C7BC5">
                          <w:pPr>
                            <w:pStyle w:val="ekvquelle"/>
                          </w:pPr>
                        </w:p>
                      </w:tc>
                      <w:tc>
                        <w:tcPr>
                          <w:tcW w:w="813" w:type="dxa"/>
                        </w:tcPr>
                        <w:p w14:paraId="5FBCFEC8" w14:textId="77777777" w:rsidR="00FD286B" w:rsidRPr="00153CE9" w:rsidRDefault="00FD286B" w:rsidP="006C2724">
                          <w:pPr>
                            <w:pStyle w:val="ekvpagina"/>
                          </w:pPr>
                        </w:p>
                      </w:tc>
                    </w:tr>
                  </w:tbl>
                  <w:p w14:paraId="0E35DE99" w14:textId="77777777" w:rsidR="00FD286B" w:rsidRPr="00153CE9" w:rsidRDefault="00FD286B" w:rsidP="00112C17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2C331D" wp14:editId="0FB1B794">
              <wp:simplePos x="0" y="0"/>
              <wp:positionH relativeFrom="rightMargin">
                <wp:posOffset>-3168015</wp:posOffset>
              </wp:positionH>
              <wp:positionV relativeFrom="paragraph">
                <wp:posOffset>3035300</wp:posOffset>
              </wp:positionV>
              <wp:extent cx="7146000" cy="90000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5400000">
                        <a:off x="0" y="0"/>
                        <a:ext cx="7146000" cy="9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11000" w:type="dxa"/>
                            <w:tblBorders>
                              <w:insideH w:val="single" w:sz="8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818"/>
                            <w:gridCol w:w="3856"/>
                            <w:gridCol w:w="1321"/>
                            <w:gridCol w:w="2041"/>
                            <w:gridCol w:w="2081"/>
                            <w:gridCol w:w="883"/>
                          </w:tblGrid>
                          <w:tr w:rsidR="00FD286B" w:rsidRPr="007D7AC9" w14:paraId="187558CD" w14:textId="77777777" w:rsidTr="00A530E6">
                            <w:trPr>
                              <w:trHeight w:hRule="exact" w:val="510"/>
                            </w:trPr>
                            <w:tc>
                              <w:tcPr>
                                <w:tcW w:w="818" w:type="dxa"/>
                                <w:tcBorders>
                                  <w:top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52B2BE1E" w14:textId="77777777" w:rsidR="00FD286B" w:rsidRPr="007D7AC9" w:rsidRDefault="00FD286B" w:rsidP="007A5AF1"/>
                            </w:tc>
                            <w:tc>
                              <w:tcPr>
                                <w:tcW w:w="385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E346149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Name:</w:t>
                                </w:r>
                                <w:r>
                                  <w:t xml:space="preserve"> </w:t>
                                </w:r>
                                <w:bookmarkStart w:id="1" w:name="bmKName"/>
                                <w:bookmarkEnd w:id="1"/>
                              </w:p>
                            </w:tc>
                            <w:tc>
                              <w:tcPr>
                                <w:tcW w:w="132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2A8505F0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Klasse:</w:t>
                                </w:r>
                                <w:r>
                                  <w:t xml:space="preserve"> </w:t>
                                </w:r>
                                <w:bookmarkStart w:id="2" w:name="bmKKlasse"/>
                                <w:bookmarkEnd w:id="2"/>
                                <w:r w:rsidR="007256DD">
                                  <w:tab/>
                                </w:r>
                              </w:p>
                            </w:tc>
                            <w:tc>
                              <w:tcPr>
                                <w:tcW w:w="204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4C41888D" w14:textId="77777777" w:rsidR="00FD286B" w:rsidRPr="007D7AC9" w:rsidRDefault="00FD286B" w:rsidP="00A530E6">
                                <w:pPr>
                                  <w:pStyle w:val="ekvkolumnentitel"/>
                                </w:pPr>
                                <w:r w:rsidRPr="007D7AC9">
                                  <w:t>Datum:</w:t>
                                </w:r>
                                <w:r>
                                  <w:t xml:space="preserve"> </w:t>
                                </w:r>
                                <w:bookmarkStart w:id="3" w:name="bmKDatum"/>
                                <w:bookmarkEnd w:id="3"/>
                              </w:p>
                            </w:tc>
                            <w:tc>
                              <w:tcPr>
                                <w:tcW w:w="2081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09206430" w14:textId="77777777" w:rsidR="00FD286B" w:rsidRPr="007D7AC9" w:rsidRDefault="00FD286B" w:rsidP="00F3363E">
                                <w:pPr>
                                  <w:pStyle w:val="ekvkvnummer"/>
                                </w:pPr>
                              </w:p>
                            </w:tc>
                            <w:tc>
                              <w:tcPr>
                                <w:tcW w:w="883" w:type="dxa"/>
                                <w:tcBorders>
                                  <w:top w:val="nil"/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3AB04C8C" w14:textId="77777777" w:rsidR="00FD286B" w:rsidRPr="007D7AC9" w:rsidRDefault="00FD286B" w:rsidP="00A530E6">
                                <w:pPr>
                                  <w:pStyle w:val="ekvkapitel"/>
                                </w:pPr>
                              </w:p>
                            </w:tc>
                          </w:tr>
                          <w:tr w:rsidR="00FD286B" w:rsidRPr="007D7AC9" w14:paraId="3BF5566A" w14:textId="77777777" w:rsidTr="00A530E6">
                            <w:tblPrEx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Ex>
                            <w:trPr>
                              <w:trHeight w:hRule="exact" w:val="794"/>
                            </w:trPr>
                            <w:tc>
                              <w:tcPr>
                                <w:tcW w:w="818" w:type="dxa"/>
                                <w:tcBorders>
                                  <w:bottom w:val="nil"/>
                                  <w:right w:val="nil"/>
                                </w:tcBorders>
                                <w:noWrap/>
                                <w:vAlign w:val="bottom"/>
                              </w:tcPr>
                              <w:p w14:paraId="68DC5DF4" w14:textId="77777777" w:rsidR="00FD286B" w:rsidRPr="007D7AC9" w:rsidRDefault="00FD286B" w:rsidP="00A530E6"/>
                            </w:tc>
                            <w:tc>
                              <w:tcPr>
                                <w:tcW w:w="10182" w:type="dxa"/>
                                <w:gridSpan w:val="5"/>
                                <w:tcBorders>
                                  <w:left w:val="nil"/>
                                  <w:bottom w:val="nil"/>
                                </w:tcBorders>
                                <w:noWrap/>
                                <w:vAlign w:val="bottom"/>
                              </w:tcPr>
                              <w:p w14:paraId="690D3D4B" w14:textId="77777777" w:rsidR="00FD286B" w:rsidRPr="007D7AC9" w:rsidRDefault="00FD286B" w:rsidP="00A530E6"/>
                            </w:tc>
                          </w:tr>
                        </w:tbl>
                        <w:p w14:paraId="4E00F720" w14:textId="77777777" w:rsidR="00FD286B" w:rsidRPr="007D7AC9" w:rsidRDefault="00FD286B" w:rsidP="00112C1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2C331D" id="Textfeld 1" o:spid="_x0000_s1027" type="#_x0000_t202" style="position:absolute;margin-left:-249.45pt;margin-top:239pt;width:562.7pt;height:70.8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" filled="f" stroked="f" strokeweight=".5pt">
              <v:textbox>
                <w:txbxContent>
                  <w:tbl>
                    <w:tblPr>
                      <w:tblW w:w="11000" w:type="dxa"/>
                      <w:tblBorders>
                        <w:insideH w:val="single" w:sz="8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818"/>
                      <w:gridCol w:w="3856"/>
                      <w:gridCol w:w="1321"/>
                      <w:gridCol w:w="2041"/>
                      <w:gridCol w:w="2081"/>
                      <w:gridCol w:w="883"/>
                    </w:tblGrid>
                    <w:tr w:rsidR="00FD286B" w:rsidRPr="007D7AC9" w14:paraId="187558CD" w14:textId="77777777" w:rsidTr="00A530E6">
                      <w:trPr>
                        <w:trHeight w:hRule="exact" w:val="510"/>
                      </w:trPr>
                      <w:tc>
                        <w:tcPr>
                          <w:tcW w:w="818" w:type="dxa"/>
                          <w:tcBorders>
                            <w:top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52B2BE1E" w14:textId="77777777" w:rsidR="00FD286B" w:rsidRPr="007D7AC9" w:rsidRDefault="00FD286B" w:rsidP="007A5AF1"/>
                      </w:tc>
                      <w:tc>
                        <w:tcPr>
                          <w:tcW w:w="385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E346149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Name:</w:t>
                          </w:r>
                          <w:r>
                            <w:t xml:space="preserve"> </w:t>
                          </w:r>
                          <w:bookmarkStart w:id="4" w:name="bmKName"/>
                          <w:bookmarkEnd w:id="4"/>
                        </w:p>
                      </w:tc>
                      <w:tc>
                        <w:tcPr>
                          <w:tcW w:w="132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2A8505F0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Klasse:</w:t>
                          </w:r>
                          <w:r>
                            <w:t xml:space="preserve"> </w:t>
                          </w:r>
                          <w:bookmarkStart w:id="5" w:name="bmKKlasse"/>
                          <w:bookmarkEnd w:id="5"/>
                          <w:r w:rsidR="007256DD">
                            <w:tab/>
                          </w:r>
                        </w:p>
                      </w:tc>
                      <w:tc>
                        <w:tcPr>
                          <w:tcW w:w="204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4C41888D" w14:textId="77777777" w:rsidR="00FD286B" w:rsidRPr="007D7AC9" w:rsidRDefault="00FD286B" w:rsidP="00A530E6">
                          <w:pPr>
                            <w:pStyle w:val="ekvkolumnentitel"/>
                          </w:pPr>
                          <w:r w:rsidRPr="007D7AC9">
                            <w:t>Datum:</w:t>
                          </w:r>
                          <w:r>
                            <w:t xml:space="preserve"> </w:t>
                          </w:r>
                          <w:bookmarkStart w:id="6" w:name="bmKDatum"/>
                          <w:bookmarkEnd w:id="6"/>
                        </w:p>
                      </w:tc>
                      <w:tc>
                        <w:tcPr>
                          <w:tcW w:w="208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09206430" w14:textId="77777777" w:rsidR="00FD286B" w:rsidRPr="007D7AC9" w:rsidRDefault="00FD286B" w:rsidP="00F3363E">
                          <w:pPr>
                            <w:pStyle w:val="ekvkvnummer"/>
                          </w:pPr>
                        </w:p>
                      </w:tc>
                      <w:tc>
                        <w:tcPr>
                          <w:tcW w:w="883" w:type="dxa"/>
                          <w:tcBorders>
                            <w:top w:val="nil"/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3AB04C8C" w14:textId="77777777" w:rsidR="00FD286B" w:rsidRPr="007D7AC9" w:rsidRDefault="00FD286B" w:rsidP="00A530E6">
                          <w:pPr>
                            <w:pStyle w:val="ekvkapitel"/>
                          </w:pPr>
                        </w:p>
                      </w:tc>
                    </w:tr>
                    <w:tr w:rsidR="00FD286B" w:rsidRPr="007D7AC9" w14:paraId="3BF5566A" w14:textId="77777777" w:rsidTr="00A530E6">
                      <w:tblPrEx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Ex>
                      <w:trPr>
                        <w:trHeight w:hRule="exact" w:val="794"/>
                      </w:trPr>
                      <w:tc>
                        <w:tcPr>
                          <w:tcW w:w="818" w:type="dxa"/>
                          <w:tcBorders>
                            <w:bottom w:val="nil"/>
                            <w:right w:val="nil"/>
                          </w:tcBorders>
                          <w:noWrap/>
                          <w:vAlign w:val="bottom"/>
                        </w:tcPr>
                        <w:p w14:paraId="68DC5DF4" w14:textId="77777777" w:rsidR="00FD286B" w:rsidRPr="007D7AC9" w:rsidRDefault="00FD286B" w:rsidP="00A530E6"/>
                      </w:tc>
                      <w:tc>
                        <w:tcPr>
                          <w:tcW w:w="10182" w:type="dxa"/>
                          <w:gridSpan w:val="5"/>
                          <w:tcBorders>
                            <w:left w:val="nil"/>
                            <w:bottom w:val="nil"/>
                          </w:tcBorders>
                          <w:noWrap/>
                          <w:vAlign w:val="bottom"/>
                        </w:tcPr>
                        <w:p w14:paraId="690D3D4B" w14:textId="77777777" w:rsidR="00FD286B" w:rsidRPr="007D7AC9" w:rsidRDefault="00FD286B" w:rsidP="00A530E6"/>
                      </w:tc>
                    </w:tr>
                  </w:tbl>
                  <w:p w14:paraId="4E00F720" w14:textId="77777777" w:rsidR="00FD286B" w:rsidRPr="007D7AC9" w:rsidRDefault="00FD286B" w:rsidP="00112C17"/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3C9"/>
    <w:rsid w:val="000040E2"/>
    <w:rsid w:val="0001210D"/>
    <w:rsid w:val="000148F7"/>
    <w:rsid w:val="00014D7E"/>
    <w:rsid w:val="0002009E"/>
    <w:rsid w:val="00020440"/>
    <w:rsid w:val="000307B4"/>
    <w:rsid w:val="00035074"/>
    <w:rsid w:val="00037566"/>
    <w:rsid w:val="00041583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47D2"/>
    <w:rsid w:val="000F21E8"/>
    <w:rsid w:val="000F6468"/>
    <w:rsid w:val="000F7910"/>
    <w:rsid w:val="00103057"/>
    <w:rsid w:val="001074AD"/>
    <w:rsid w:val="00107D77"/>
    <w:rsid w:val="00112C17"/>
    <w:rsid w:val="00116EF2"/>
    <w:rsid w:val="001216AA"/>
    <w:rsid w:val="00124062"/>
    <w:rsid w:val="001263C9"/>
    <w:rsid w:val="00126C2B"/>
    <w:rsid w:val="00130874"/>
    <w:rsid w:val="00131417"/>
    <w:rsid w:val="00137DDD"/>
    <w:rsid w:val="00140765"/>
    <w:rsid w:val="001524C9"/>
    <w:rsid w:val="00153923"/>
    <w:rsid w:val="00153CE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171B8"/>
    <w:rsid w:val="002240EA"/>
    <w:rsid w:val="002266E8"/>
    <w:rsid w:val="002277D2"/>
    <w:rsid w:val="002301FF"/>
    <w:rsid w:val="00232213"/>
    <w:rsid w:val="00233A39"/>
    <w:rsid w:val="00245DA5"/>
    <w:rsid w:val="00246F77"/>
    <w:rsid w:val="002527A5"/>
    <w:rsid w:val="002548B1"/>
    <w:rsid w:val="00255466"/>
    <w:rsid w:val="00255FE3"/>
    <w:rsid w:val="00257856"/>
    <w:rsid w:val="00260152"/>
    <w:rsid w:val="002605CD"/>
    <w:rsid w:val="00260B8C"/>
    <w:rsid w:val="002610EC"/>
    <w:rsid w:val="002613E6"/>
    <w:rsid w:val="00261D9E"/>
    <w:rsid w:val="0026581E"/>
    <w:rsid w:val="002741D6"/>
    <w:rsid w:val="00280525"/>
    <w:rsid w:val="0028107C"/>
    <w:rsid w:val="0028231D"/>
    <w:rsid w:val="00287B24"/>
    <w:rsid w:val="00287DC0"/>
    <w:rsid w:val="00291485"/>
    <w:rsid w:val="00292470"/>
    <w:rsid w:val="002A25AE"/>
    <w:rsid w:val="002A791D"/>
    <w:rsid w:val="002B3DF1"/>
    <w:rsid w:val="002B64EA"/>
    <w:rsid w:val="002C5D15"/>
    <w:rsid w:val="002D41F4"/>
    <w:rsid w:val="002D7B0C"/>
    <w:rsid w:val="002D7B42"/>
    <w:rsid w:val="002E163A"/>
    <w:rsid w:val="002E21C3"/>
    <w:rsid w:val="002E3F16"/>
    <w:rsid w:val="002F1328"/>
    <w:rsid w:val="00302866"/>
    <w:rsid w:val="00303749"/>
    <w:rsid w:val="00304833"/>
    <w:rsid w:val="00305056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356B"/>
    <w:rsid w:val="00384305"/>
    <w:rsid w:val="00390E72"/>
    <w:rsid w:val="0039268F"/>
    <w:rsid w:val="00392F9B"/>
    <w:rsid w:val="00394595"/>
    <w:rsid w:val="003945FF"/>
    <w:rsid w:val="0039465E"/>
    <w:rsid w:val="003A1A19"/>
    <w:rsid w:val="003A27C2"/>
    <w:rsid w:val="003A5B0C"/>
    <w:rsid w:val="003B348E"/>
    <w:rsid w:val="003B3ED5"/>
    <w:rsid w:val="003C39DC"/>
    <w:rsid w:val="003C599D"/>
    <w:rsid w:val="003D3D68"/>
    <w:rsid w:val="003D70F5"/>
    <w:rsid w:val="003E21AC"/>
    <w:rsid w:val="003E3019"/>
    <w:rsid w:val="003E6330"/>
    <w:rsid w:val="003E7B62"/>
    <w:rsid w:val="003F0467"/>
    <w:rsid w:val="003F362F"/>
    <w:rsid w:val="0040381B"/>
    <w:rsid w:val="00405D0B"/>
    <w:rsid w:val="00411B18"/>
    <w:rsid w:val="004136AD"/>
    <w:rsid w:val="00415565"/>
    <w:rsid w:val="00415632"/>
    <w:rsid w:val="0042107E"/>
    <w:rsid w:val="004236D5"/>
    <w:rsid w:val="00424375"/>
    <w:rsid w:val="00436831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692"/>
    <w:rsid w:val="004925F2"/>
    <w:rsid w:val="004A66C3"/>
    <w:rsid w:val="004A66CF"/>
    <w:rsid w:val="004B17DA"/>
    <w:rsid w:val="004E3969"/>
    <w:rsid w:val="00501528"/>
    <w:rsid w:val="00503EE6"/>
    <w:rsid w:val="005069C1"/>
    <w:rsid w:val="00510F4C"/>
    <w:rsid w:val="00514229"/>
    <w:rsid w:val="005156EC"/>
    <w:rsid w:val="005168A4"/>
    <w:rsid w:val="00516DA0"/>
    <w:rsid w:val="0052117E"/>
    <w:rsid w:val="00521B91"/>
    <w:rsid w:val="005252D2"/>
    <w:rsid w:val="00530C92"/>
    <w:rsid w:val="00535AD8"/>
    <w:rsid w:val="005360C5"/>
    <w:rsid w:val="00547103"/>
    <w:rsid w:val="00554EDA"/>
    <w:rsid w:val="00560848"/>
    <w:rsid w:val="00567BC6"/>
    <w:rsid w:val="0057200E"/>
    <w:rsid w:val="00572A0F"/>
    <w:rsid w:val="00574FE0"/>
    <w:rsid w:val="00576D2D"/>
    <w:rsid w:val="00583FC8"/>
    <w:rsid w:val="00584F88"/>
    <w:rsid w:val="00587DF4"/>
    <w:rsid w:val="00596A9D"/>
    <w:rsid w:val="00597E2F"/>
    <w:rsid w:val="005A3FB2"/>
    <w:rsid w:val="005A6D94"/>
    <w:rsid w:val="005A7A6A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9DD"/>
    <w:rsid w:val="005E4C30"/>
    <w:rsid w:val="005F2AB3"/>
    <w:rsid w:val="005F3914"/>
    <w:rsid w:val="005F439D"/>
    <w:rsid w:val="005F511A"/>
    <w:rsid w:val="0060030C"/>
    <w:rsid w:val="006011EC"/>
    <w:rsid w:val="00603AD5"/>
    <w:rsid w:val="00603C71"/>
    <w:rsid w:val="00605B68"/>
    <w:rsid w:val="0061066E"/>
    <w:rsid w:val="006201CB"/>
    <w:rsid w:val="00622F6B"/>
    <w:rsid w:val="00627765"/>
    <w:rsid w:val="00627A02"/>
    <w:rsid w:val="0064692C"/>
    <w:rsid w:val="0064768B"/>
    <w:rsid w:val="00653F68"/>
    <w:rsid w:val="00664194"/>
    <w:rsid w:val="006660DB"/>
    <w:rsid w:val="006802C4"/>
    <w:rsid w:val="0068429A"/>
    <w:rsid w:val="00685FDD"/>
    <w:rsid w:val="006912DC"/>
    <w:rsid w:val="00693676"/>
    <w:rsid w:val="006A4326"/>
    <w:rsid w:val="006A5611"/>
    <w:rsid w:val="006A71DE"/>
    <w:rsid w:val="006A76D7"/>
    <w:rsid w:val="006B2D23"/>
    <w:rsid w:val="006B3EF4"/>
    <w:rsid w:val="006B6247"/>
    <w:rsid w:val="006C2724"/>
    <w:rsid w:val="006C4E52"/>
    <w:rsid w:val="006C6A77"/>
    <w:rsid w:val="006D1F6D"/>
    <w:rsid w:val="006D45BB"/>
    <w:rsid w:val="006D49F0"/>
    <w:rsid w:val="006D7F2E"/>
    <w:rsid w:val="006E235E"/>
    <w:rsid w:val="006E399C"/>
    <w:rsid w:val="006E6A74"/>
    <w:rsid w:val="006F0D3C"/>
    <w:rsid w:val="006F2EDC"/>
    <w:rsid w:val="006F3458"/>
    <w:rsid w:val="006F5AC8"/>
    <w:rsid w:val="006F72F5"/>
    <w:rsid w:val="006F74C3"/>
    <w:rsid w:val="00704625"/>
    <w:rsid w:val="00707FD3"/>
    <w:rsid w:val="00710718"/>
    <w:rsid w:val="0071249D"/>
    <w:rsid w:val="00712C14"/>
    <w:rsid w:val="00715A9A"/>
    <w:rsid w:val="00716152"/>
    <w:rsid w:val="0072030B"/>
    <w:rsid w:val="00720747"/>
    <w:rsid w:val="007228A6"/>
    <w:rsid w:val="00722BE8"/>
    <w:rsid w:val="00724064"/>
    <w:rsid w:val="007244CC"/>
    <w:rsid w:val="007256DD"/>
    <w:rsid w:val="0073042D"/>
    <w:rsid w:val="0073238D"/>
    <w:rsid w:val="00732EEF"/>
    <w:rsid w:val="00733A44"/>
    <w:rsid w:val="00741417"/>
    <w:rsid w:val="00745BC6"/>
    <w:rsid w:val="007507F9"/>
    <w:rsid w:val="00751B0E"/>
    <w:rsid w:val="00756014"/>
    <w:rsid w:val="00760C41"/>
    <w:rsid w:val="007619B6"/>
    <w:rsid w:val="007624B9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94E4D"/>
    <w:rsid w:val="007A18E0"/>
    <w:rsid w:val="007A2F5A"/>
    <w:rsid w:val="007A5AA1"/>
    <w:rsid w:val="007A5AF1"/>
    <w:rsid w:val="007B5E65"/>
    <w:rsid w:val="007C1230"/>
    <w:rsid w:val="007D186F"/>
    <w:rsid w:val="007D7AC9"/>
    <w:rsid w:val="007E4DDC"/>
    <w:rsid w:val="007E5E71"/>
    <w:rsid w:val="007E67B3"/>
    <w:rsid w:val="00801B7F"/>
    <w:rsid w:val="00802E02"/>
    <w:rsid w:val="0081014E"/>
    <w:rsid w:val="00815A76"/>
    <w:rsid w:val="00816953"/>
    <w:rsid w:val="00816D4D"/>
    <w:rsid w:val="0082136B"/>
    <w:rsid w:val="008223A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333"/>
    <w:rsid w:val="008474B0"/>
    <w:rsid w:val="008477F0"/>
    <w:rsid w:val="008478B1"/>
    <w:rsid w:val="00850EC8"/>
    <w:rsid w:val="00851354"/>
    <w:rsid w:val="0085292B"/>
    <w:rsid w:val="00854D77"/>
    <w:rsid w:val="008576F6"/>
    <w:rsid w:val="00857713"/>
    <w:rsid w:val="00862C21"/>
    <w:rsid w:val="00874376"/>
    <w:rsid w:val="00882053"/>
    <w:rsid w:val="008833F0"/>
    <w:rsid w:val="00890315"/>
    <w:rsid w:val="008942A2"/>
    <w:rsid w:val="0089534A"/>
    <w:rsid w:val="008A529C"/>
    <w:rsid w:val="008B446A"/>
    <w:rsid w:val="008B5225"/>
    <w:rsid w:val="008B5E47"/>
    <w:rsid w:val="008C0880"/>
    <w:rsid w:val="008C27FD"/>
    <w:rsid w:val="008C7BC5"/>
    <w:rsid w:val="008D3CE0"/>
    <w:rsid w:val="008D7FDC"/>
    <w:rsid w:val="008E1120"/>
    <w:rsid w:val="008E4B7A"/>
    <w:rsid w:val="008E6248"/>
    <w:rsid w:val="008F6EDE"/>
    <w:rsid w:val="00900CFE"/>
    <w:rsid w:val="00902002"/>
    <w:rsid w:val="00902CEB"/>
    <w:rsid w:val="009064C0"/>
    <w:rsid w:val="009078CB"/>
    <w:rsid w:val="00907EC2"/>
    <w:rsid w:val="00911154"/>
    <w:rsid w:val="00912A0A"/>
    <w:rsid w:val="00913598"/>
    <w:rsid w:val="0091365E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6E46"/>
    <w:rsid w:val="00957248"/>
    <w:rsid w:val="00957969"/>
    <w:rsid w:val="00962A4D"/>
    <w:rsid w:val="009634E9"/>
    <w:rsid w:val="00964A22"/>
    <w:rsid w:val="0096547E"/>
    <w:rsid w:val="009656E9"/>
    <w:rsid w:val="00967C71"/>
    <w:rsid w:val="00967E19"/>
    <w:rsid w:val="009753AB"/>
    <w:rsid w:val="00976E17"/>
    <w:rsid w:val="00977556"/>
    <w:rsid w:val="009800AB"/>
    <w:rsid w:val="00981DFC"/>
    <w:rsid w:val="00982FF9"/>
    <w:rsid w:val="00985264"/>
    <w:rsid w:val="009856A1"/>
    <w:rsid w:val="00990D91"/>
    <w:rsid w:val="009915B2"/>
    <w:rsid w:val="00992B92"/>
    <w:rsid w:val="00993F8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2E21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5154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0E6"/>
    <w:rsid w:val="00A6203A"/>
    <w:rsid w:val="00A67824"/>
    <w:rsid w:val="00A701AF"/>
    <w:rsid w:val="00A7137C"/>
    <w:rsid w:val="00A75504"/>
    <w:rsid w:val="00A80BB0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B7923"/>
    <w:rsid w:val="00AC01E7"/>
    <w:rsid w:val="00AC7B89"/>
    <w:rsid w:val="00AD4D22"/>
    <w:rsid w:val="00AE5371"/>
    <w:rsid w:val="00AE65F6"/>
    <w:rsid w:val="00AF053E"/>
    <w:rsid w:val="00B00587"/>
    <w:rsid w:val="00B039E8"/>
    <w:rsid w:val="00B14B45"/>
    <w:rsid w:val="00B155E8"/>
    <w:rsid w:val="00B15F75"/>
    <w:rsid w:val="00B2194E"/>
    <w:rsid w:val="00B2302B"/>
    <w:rsid w:val="00B261A3"/>
    <w:rsid w:val="00B31F29"/>
    <w:rsid w:val="00B32DAF"/>
    <w:rsid w:val="00B3499A"/>
    <w:rsid w:val="00B34B33"/>
    <w:rsid w:val="00B37E68"/>
    <w:rsid w:val="00B45A01"/>
    <w:rsid w:val="00B468CC"/>
    <w:rsid w:val="00B52FB3"/>
    <w:rsid w:val="00B54655"/>
    <w:rsid w:val="00B6045F"/>
    <w:rsid w:val="00B60BEA"/>
    <w:rsid w:val="00B65CFC"/>
    <w:rsid w:val="00B7242A"/>
    <w:rsid w:val="00B8071F"/>
    <w:rsid w:val="00B82B4E"/>
    <w:rsid w:val="00B8420E"/>
    <w:rsid w:val="00B87A7C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52A"/>
    <w:rsid w:val="00C00404"/>
    <w:rsid w:val="00C00540"/>
    <w:rsid w:val="00C172AE"/>
    <w:rsid w:val="00C17BE6"/>
    <w:rsid w:val="00C22E0E"/>
    <w:rsid w:val="00C343F5"/>
    <w:rsid w:val="00C35D4D"/>
    <w:rsid w:val="00C40555"/>
    <w:rsid w:val="00C40D51"/>
    <w:rsid w:val="00C429A6"/>
    <w:rsid w:val="00C45D3B"/>
    <w:rsid w:val="00C46BF4"/>
    <w:rsid w:val="00C504F8"/>
    <w:rsid w:val="00C525C8"/>
    <w:rsid w:val="00C52804"/>
    <w:rsid w:val="00C52A99"/>
    <w:rsid w:val="00C52AB7"/>
    <w:rsid w:val="00C56901"/>
    <w:rsid w:val="00C61654"/>
    <w:rsid w:val="00C70F84"/>
    <w:rsid w:val="00C724D1"/>
    <w:rsid w:val="00C727B3"/>
    <w:rsid w:val="00C72BA2"/>
    <w:rsid w:val="00C74EA3"/>
    <w:rsid w:val="00C84E4C"/>
    <w:rsid w:val="00C87044"/>
    <w:rsid w:val="00C94D17"/>
    <w:rsid w:val="00CB17F5"/>
    <w:rsid w:val="00CB27C6"/>
    <w:rsid w:val="00CB463B"/>
    <w:rsid w:val="00CB58DE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1837"/>
    <w:rsid w:val="00D125BD"/>
    <w:rsid w:val="00D12661"/>
    <w:rsid w:val="00D14F61"/>
    <w:rsid w:val="00D1582D"/>
    <w:rsid w:val="00D2569D"/>
    <w:rsid w:val="00D27A1B"/>
    <w:rsid w:val="00D3030F"/>
    <w:rsid w:val="00D34DC1"/>
    <w:rsid w:val="00D403F7"/>
    <w:rsid w:val="00D43641"/>
    <w:rsid w:val="00D47C83"/>
    <w:rsid w:val="00D559DE"/>
    <w:rsid w:val="00D56FEB"/>
    <w:rsid w:val="00D61DD0"/>
    <w:rsid w:val="00D62096"/>
    <w:rsid w:val="00D62121"/>
    <w:rsid w:val="00D627E5"/>
    <w:rsid w:val="00D649B5"/>
    <w:rsid w:val="00D66E63"/>
    <w:rsid w:val="00D66F5F"/>
    <w:rsid w:val="00D71365"/>
    <w:rsid w:val="00D74E3E"/>
    <w:rsid w:val="00D7527B"/>
    <w:rsid w:val="00D77315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5B07"/>
    <w:rsid w:val="00DA6422"/>
    <w:rsid w:val="00DB0557"/>
    <w:rsid w:val="00DB2C80"/>
    <w:rsid w:val="00DC2340"/>
    <w:rsid w:val="00DC30DA"/>
    <w:rsid w:val="00DD7389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555F9"/>
    <w:rsid w:val="00E567DC"/>
    <w:rsid w:val="00E604BE"/>
    <w:rsid w:val="00E6190A"/>
    <w:rsid w:val="00E63251"/>
    <w:rsid w:val="00E64030"/>
    <w:rsid w:val="00E70C40"/>
    <w:rsid w:val="00E710C7"/>
    <w:rsid w:val="00E8092F"/>
    <w:rsid w:val="00E80DED"/>
    <w:rsid w:val="00E83B1B"/>
    <w:rsid w:val="00E851CC"/>
    <w:rsid w:val="00E9078E"/>
    <w:rsid w:val="00E95ED3"/>
    <w:rsid w:val="00EA7542"/>
    <w:rsid w:val="00EA7ECF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07C9C"/>
    <w:rsid w:val="00F11888"/>
    <w:rsid w:val="00F16DA0"/>
    <w:rsid w:val="00F21054"/>
    <w:rsid w:val="00F23554"/>
    <w:rsid w:val="00F241DA"/>
    <w:rsid w:val="00F24740"/>
    <w:rsid w:val="00F30571"/>
    <w:rsid w:val="00F32ED5"/>
    <w:rsid w:val="00F335CB"/>
    <w:rsid w:val="00F3363E"/>
    <w:rsid w:val="00F35DB1"/>
    <w:rsid w:val="00F3651F"/>
    <w:rsid w:val="00F36D0F"/>
    <w:rsid w:val="00F4144F"/>
    <w:rsid w:val="00F42294"/>
    <w:rsid w:val="00F42F7B"/>
    <w:rsid w:val="00F459EB"/>
    <w:rsid w:val="00F52C9C"/>
    <w:rsid w:val="00F54982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D0B23"/>
    <w:rsid w:val="00FD286B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14844B"/>
  <w15:chartTrackingRefBased/>
  <w15:docId w15:val="{20782FDA-2B57-430A-8756-0969C91E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64768B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64768B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C22E0E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C22E0E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C22E0E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112C17"/>
    <w:pPr>
      <w:framePr w:w="340" w:h="340" w:hRule="exact" w:wrap="around" w:vAnchor="text" w:hAnchor="page" w:x="113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C22E0E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C22E0E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C22E0E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C22E0E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aufzhlung1">
    <w:name w:val="ekv.aufzählung.1"/>
    <w:basedOn w:val="Standard"/>
    <w:rsid w:val="00C22E0E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C22E0E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C22E0E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ussnote">
    <w:name w:val="ekv.fussnote"/>
    <w:basedOn w:val="Standard"/>
    <w:qFormat/>
    <w:rsid w:val="00C22E0E"/>
    <w:rPr>
      <w:sz w:val="17"/>
    </w:rPr>
  </w:style>
  <w:style w:type="paragraph" w:customStyle="1" w:styleId="ekvfremdtext">
    <w:name w:val="ekv.fremdtext"/>
    <w:basedOn w:val="Standard"/>
    <w:rsid w:val="00C22E0E"/>
    <w:rPr>
      <w:rFonts w:ascii="Times New Roman" w:hAnsi="Times New Roman"/>
      <w:sz w:val="21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C22E0E"/>
    <w:rPr>
      <w:rFonts w:ascii="Comic Sans MS" w:hAnsi="Comic Sans MS"/>
      <w:noProof/>
      <w:color w:val="FFFFFF" w:themeColor="background1"/>
      <w:sz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C22E0E"/>
    <w:rPr>
      <w:rFonts w:ascii="Times New Roman" w:hAnsi="Times New Roman"/>
      <w:i/>
      <w:color w:val="FFFFFF" w:themeColor="background1"/>
      <w:sz w:val="21"/>
    </w:rPr>
  </w:style>
  <w:style w:type="paragraph" w:customStyle="1" w:styleId="ekvquelleobjekt">
    <w:name w:val="ekv.quelle.objekt"/>
    <w:basedOn w:val="Standard"/>
    <w:rsid w:val="00C22E0E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customStyle="1" w:styleId="ekvue1fremdtext">
    <w:name w:val="ekv.ue1.fremdtext"/>
    <w:basedOn w:val="ekvue1times"/>
    <w:qFormat/>
    <w:rsid w:val="00C22E0E"/>
  </w:style>
  <w:style w:type="paragraph" w:customStyle="1" w:styleId="ekvue2fremdtext">
    <w:name w:val="ekv.ue2.fremdtext"/>
    <w:basedOn w:val="ekvue2times"/>
    <w:qFormat/>
    <w:rsid w:val="00C22E0E"/>
  </w:style>
  <w:style w:type="paragraph" w:customStyle="1" w:styleId="ekvue3fremdtext">
    <w:name w:val="ekv.ue3.fremdtext"/>
    <w:basedOn w:val="ekvue3times"/>
    <w:qFormat/>
    <w:rsid w:val="00C2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xv277\AppData\Roaming\Microsoft\Templates\WD_KV_KL5_SSS_Q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2017-09-05T10:14:00Z</cp:lastPrinted>
  <dcterms:created xsi:type="dcterms:W3CDTF">2021-10-26T06:04:00Z</dcterms:created>
  <dcterms:modified xsi:type="dcterms:W3CDTF">2021-10-26T08:14:00Z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Q neutral - Version 1.02</vt:lpwstr>
  </property>
</Properties>
</file>