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F5EA2" w14:textId="77777777" w:rsidR="00901B13" w:rsidRDefault="004C3215" w:rsidP="004C3215">
      <w:pPr>
        <w:pStyle w:val="ekvue1arial"/>
      </w:pPr>
      <w:r>
        <w:t>Gott im Lied</w:t>
      </w:r>
    </w:p>
    <w:p w14:paraId="5B8E4029" w14:textId="77777777" w:rsidR="004C3215" w:rsidRDefault="004C3215" w:rsidP="00FD20A8"/>
    <w:p w14:paraId="7B405535" w14:textId="7D00C0F6" w:rsidR="004C3215" w:rsidRDefault="004C3215" w:rsidP="004C3215">
      <w:pPr>
        <w:pStyle w:val="ekvschreiblinie"/>
      </w:pPr>
      <w:r>
        <w:t>Liedtitel:</w:t>
      </w:r>
      <w:r w:rsidR="002E5B79"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6E11DD2B" w14:textId="77777777" w:rsidR="004C3215" w:rsidRDefault="004C3215" w:rsidP="004C3215"/>
    <w:p w14:paraId="3E5EB1D5" w14:textId="6F36C66E" w:rsidR="004C3215" w:rsidRPr="004C3215" w:rsidRDefault="004C3215" w:rsidP="004C3215">
      <w:pPr>
        <w:pStyle w:val="ekvschreiblinie"/>
        <w:rPr>
          <w:u w:val="single"/>
        </w:rPr>
      </w:pPr>
      <w:r>
        <w:t>N</w:t>
      </w:r>
      <w:r w:rsidR="002E5B79">
        <w:t>enne</w:t>
      </w:r>
      <w:r>
        <w:t xml:space="preserve"> </w:t>
      </w:r>
      <w:r w:rsidR="002A5842">
        <w:t xml:space="preserve">Nomen und </w:t>
      </w:r>
      <w:r>
        <w:t xml:space="preserve">Adjektive, mit denen Gott </w:t>
      </w:r>
      <w:r w:rsidR="004B3D7F">
        <w:t>im</w:t>
      </w:r>
      <w:r>
        <w:t xml:space="preserve"> Lied beschrieben wird</w:t>
      </w:r>
      <w:r w:rsidR="002E5B79"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1D911EB" w14:textId="77777777" w:rsidR="004C3215" w:rsidRDefault="004C3215" w:rsidP="004C3215">
      <w:pPr>
        <w:pStyle w:val="ekvschreiblinie"/>
      </w:pPr>
    </w:p>
    <w:p w14:paraId="0F914089" w14:textId="4590768F" w:rsidR="004C3215" w:rsidRDefault="004C3215" w:rsidP="004C3215">
      <w:pPr>
        <w:pStyle w:val="ekvschreiblinie"/>
      </w:pPr>
      <w:r>
        <w:t>N</w:t>
      </w:r>
      <w:r w:rsidR="002E5B79">
        <w:t>enne</w:t>
      </w:r>
      <w:r>
        <w:t xml:space="preserve"> Verben, mit denen Gottes Handeln </w:t>
      </w:r>
      <w:r w:rsidR="00BC22EC">
        <w:t xml:space="preserve">im Lied </w:t>
      </w:r>
      <w:r>
        <w:t>beschrieben wird:</w:t>
      </w:r>
      <w:r w:rsidR="002E5B79">
        <w:t xml:space="preserve"> </w:t>
      </w:r>
      <w:r w:rsidRPr="004C3215">
        <w:rPr>
          <w:u w:val="single"/>
        </w:rPr>
        <w:tab/>
      </w:r>
      <w:r w:rsidRPr="004C3215">
        <w:rPr>
          <w:u w:val="single"/>
        </w:rPr>
        <w:tab/>
      </w:r>
      <w:r w:rsidRPr="004C3215">
        <w:rPr>
          <w:u w:val="single"/>
        </w:rPr>
        <w:tab/>
      </w:r>
      <w:r w:rsidRPr="004C3215">
        <w:rPr>
          <w:u w:val="single"/>
        </w:rPr>
        <w:tab/>
      </w:r>
      <w:r w:rsidRPr="004C3215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2658B47" w14:textId="77777777" w:rsidR="004C3215" w:rsidRDefault="004C3215" w:rsidP="004C3215"/>
    <w:p w14:paraId="1C9D15E3" w14:textId="0F2179CE" w:rsidR="004C3215" w:rsidRDefault="002A5842" w:rsidP="004C3215">
      <w:r>
        <w:t>Gibt es Sprachbilder im Lied? Wenn ja, notiere sie und</w:t>
      </w:r>
      <w:r w:rsidR="004C3215">
        <w:t xml:space="preserve"> entschlüssle ihre Bedeutung</w:t>
      </w:r>
      <w:r w:rsidR="002E5B79">
        <w:t>.</w:t>
      </w:r>
    </w:p>
    <w:p w14:paraId="515D58F1" w14:textId="77777777" w:rsidR="00FF68EC" w:rsidRDefault="00FF68EC" w:rsidP="004C3215"/>
    <w:tbl>
      <w:tblPr>
        <w:tblW w:w="93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9"/>
        <w:gridCol w:w="4793"/>
      </w:tblGrid>
      <w:tr w:rsidR="004C3215" w:rsidRPr="003C39DC" w14:paraId="751F404E" w14:textId="77777777" w:rsidTr="00FF68EC">
        <w:trPr>
          <w:trHeight w:val="429"/>
        </w:trPr>
        <w:tc>
          <w:tcPr>
            <w:tcW w:w="4559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0529E73A" w14:textId="77777777" w:rsidR="004C3215" w:rsidRPr="00FF68EC" w:rsidRDefault="004C3215" w:rsidP="00AC4074">
            <w:pPr>
              <w:pStyle w:val="ekvtabelle"/>
              <w:rPr>
                <w:rStyle w:val="ekvfett"/>
              </w:rPr>
            </w:pPr>
            <w:r w:rsidRPr="00FF68EC">
              <w:rPr>
                <w:rStyle w:val="ekvfett"/>
              </w:rPr>
              <w:t>Sprachbild</w:t>
            </w:r>
          </w:p>
        </w:tc>
        <w:tc>
          <w:tcPr>
            <w:tcW w:w="4793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33984F19" w14:textId="77777777" w:rsidR="004C3215" w:rsidRPr="00FF68EC" w:rsidRDefault="004C3215" w:rsidP="00AC4074">
            <w:pPr>
              <w:pStyle w:val="ekvtabelle"/>
              <w:rPr>
                <w:rStyle w:val="ekvfett"/>
              </w:rPr>
            </w:pPr>
            <w:r w:rsidRPr="00FF68EC">
              <w:rPr>
                <w:rStyle w:val="ekvfett"/>
              </w:rPr>
              <w:t>Bedeutung</w:t>
            </w:r>
          </w:p>
        </w:tc>
      </w:tr>
      <w:tr w:rsidR="004C3215" w:rsidRPr="003C39DC" w14:paraId="54D14211" w14:textId="77777777" w:rsidTr="00FF68EC">
        <w:trPr>
          <w:trHeight w:val="429"/>
        </w:trPr>
        <w:tc>
          <w:tcPr>
            <w:tcW w:w="4559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4AF2E274" w14:textId="77777777" w:rsidR="004C3215" w:rsidRPr="00BC22EC" w:rsidRDefault="00BC22EC" w:rsidP="00AC4074">
            <w:pPr>
              <w:pStyle w:val="ekvtabelle"/>
              <w:rPr>
                <w:rStyle w:val="ekvhandschrift"/>
              </w:rPr>
            </w:pPr>
            <w:r w:rsidRPr="00BC22EC">
              <w:rPr>
                <w:rStyle w:val="ekvhandschrift"/>
              </w:rPr>
              <w:t>Gott ist wie eine Burg.</w:t>
            </w:r>
          </w:p>
        </w:tc>
        <w:tc>
          <w:tcPr>
            <w:tcW w:w="4793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62E64831" w14:textId="77777777" w:rsidR="004C3215" w:rsidRPr="00BC22EC" w:rsidRDefault="00BC22EC" w:rsidP="00AC4074">
            <w:pPr>
              <w:pStyle w:val="ekvtabelle"/>
              <w:rPr>
                <w:rStyle w:val="ekvhandschrift"/>
              </w:rPr>
            </w:pPr>
            <w:r w:rsidRPr="00BC22EC">
              <w:rPr>
                <w:rStyle w:val="ekvhandschrift"/>
              </w:rPr>
              <w:t>Gott beschützt die Menschen.</w:t>
            </w:r>
          </w:p>
          <w:p w14:paraId="376C67A7" w14:textId="77777777" w:rsidR="004C3215" w:rsidRPr="003C39DC" w:rsidRDefault="004C3215" w:rsidP="00AC4074">
            <w:pPr>
              <w:pStyle w:val="ekvtabelle"/>
            </w:pPr>
          </w:p>
        </w:tc>
      </w:tr>
      <w:tr w:rsidR="004C3215" w:rsidRPr="003C39DC" w14:paraId="32AD2136" w14:textId="77777777" w:rsidTr="00FF68EC">
        <w:trPr>
          <w:trHeight w:val="429"/>
        </w:trPr>
        <w:tc>
          <w:tcPr>
            <w:tcW w:w="4559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AE05C31" w14:textId="77777777" w:rsidR="004C3215" w:rsidRPr="003C39DC" w:rsidRDefault="004C3215" w:rsidP="00AC4074">
            <w:pPr>
              <w:pStyle w:val="ekvtabelle"/>
            </w:pPr>
          </w:p>
        </w:tc>
        <w:tc>
          <w:tcPr>
            <w:tcW w:w="47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C3DB1B9" w14:textId="77777777" w:rsidR="004C3215" w:rsidRDefault="004C3215" w:rsidP="00AC4074">
            <w:pPr>
              <w:pStyle w:val="ekvtabelle"/>
            </w:pPr>
          </w:p>
          <w:p w14:paraId="35D7CBAB" w14:textId="77777777" w:rsidR="004C3215" w:rsidRPr="003C39DC" w:rsidRDefault="004C3215" w:rsidP="00AC4074">
            <w:pPr>
              <w:pStyle w:val="ekvtabelle"/>
            </w:pPr>
          </w:p>
        </w:tc>
      </w:tr>
      <w:tr w:rsidR="004C3215" w:rsidRPr="003C39DC" w14:paraId="26401990" w14:textId="77777777" w:rsidTr="00FF68EC">
        <w:trPr>
          <w:trHeight w:val="429"/>
        </w:trPr>
        <w:tc>
          <w:tcPr>
            <w:tcW w:w="4559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6DFD009" w14:textId="77777777" w:rsidR="004C3215" w:rsidRPr="003C39DC" w:rsidRDefault="004C3215" w:rsidP="00AC4074">
            <w:pPr>
              <w:pStyle w:val="ekvtabelle"/>
            </w:pPr>
          </w:p>
        </w:tc>
        <w:tc>
          <w:tcPr>
            <w:tcW w:w="47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33CC4AF" w14:textId="77777777" w:rsidR="004C3215" w:rsidRDefault="004C3215" w:rsidP="00AC4074">
            <w:pPr>
              <w:pStyle w:val="ekvtabelle"/>
            </w:pPr>
          </w:p>
          <w:p w14:paraId="0D523822" w14:textId="77777777" w:rsidR="004C3215" w:rsidRPr="003C39DC" w:rsidRDefault="004C3215" w:rsidP="00AC4074">
            <w:pPr>
              <w:pStyle w:val="ekvtabelle"/>
            </w:pPr>
          </w:p>
        </w:tc>
      </w:tr>
      <w:tr w:rsidR="004C3215" w:rsidRPr="003C39DC" w14:paraId="61889939" w14:textId="77777777" w:rsidTr="00FF68EC">
        <w:trPr>
          <w:trHeight w:val="429"/>
        </w:trPr>
        <w:tc>
          <w:tcPr>
            <w:tcW w:w="4559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4217F69" w14:textId="77777777" w:rsidR="004C3215" w:rsidRPr="003C39DC" w:rsidRDefault="004C3215" w:rsidP="00AC4074">
            <w:pPr>
              <w:pStyle w:val="ekvtabelle"/>
            </w:pPr>
          </w:p>
        </w:tc>
        <w:tc>
          <w:tcPr>
            <w:tcW w:w="47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421874F" w14:textId="77777777" w:rsidR="004C3215" w:rsidRDefault="004C3215" w:rsidP="00AC4074">
            <w:pPr>
              <w:pStyle w:val="ekvtabelle"/>
            </w:pPr>
          </w:p>
          <w:p w14:paraId="6550A2F6" w14:textId="77777777" w:rsidR="004C3215" w:rsidRPr="003C39DC" w:rsidRDefault="004C3215" w:rsidP="00AC4074">
            <w:pPr>
              <w:pStyle w:val="ekvtabelle"/>
            </w:pPr>
          </w:p>
        </w:tc>
      </w:tr>
      <w:tr w:rsidR="004C3215" w:rsidRPr="003C39DC" w14:paraId="31993273" w14:textId="77777777" w:rsidTr="00BC22EC">
        <w:trPr>
          <w:trHeight w:val="429"/>
        </w:trPr>
        <w:tc>
          <w:tcPr>
            <w:tcW w:w="4559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06B0216" w14:textId="77777777" w:rsidR="004C3215" w:rsidRPr="003C39DC" w:rsidRDefault="004C3215" w:rsidP="00AC4074">
            <w:pPr>
              <w:pStyle w:val="ekvtabelle"/>
            </w:pPr>
          </w:p>
        </w:tc>
        <w:tc>
          <w:tcPr>
            <w:tcW w:w="47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43BF2CA" w14:textId="77777777" w:rsidR="004C3215" w:rsidRDefault="004C3215" w:rsidP="00AC4074">
            <w:pPr>
              <w:pStyle w:val="ekvtabelle"/>
            </w:pPr>
          </w:p>
          <w:p w14:paraId="7ADDFF54" w14:textId="77777777" w:rsidR="004C3215" w:rsidRPr="003C39DC" w:rsidRDefault="004C3215" w:rsidP="00AC4074">
            <w:pPr>
              <w:pStyle w:val="ekvtabelle"/>
            </w:pPr>
          </w:p>
        </w:tc>
      </w:tr>
      <w:tr w:rsidR="00BC22EC" w:rsidRPr="003C39DC" w14:paraId="1B4C7B88" w14:textId="77777777" w:rsidTr="00FF68EC">
        <w:trPr>
          <w:trHeight w:val="429"/>
        </w:trPr>
        <w:tc>
          <w:tcPr>
            <w:tcW w:w="4559" w:type="dxa"/>
            <w:tcBorders>
              <w:top w:val="single" w:sz="4" w:space="0" w:color="333333"/>
              <w:right w:val="single" w:sz="4" w:space="0" w:color="333333"/>
            </w:tcBorders>
          </w:tcPr>
          <w:p w14:paraId="5D314635" w14:textId="77777777" w:rsidR="00BC22EC" w:rsidRPr="003C39DC" w:rsidRDefault="00BC22EC" w:rsidP="00AC4074">
            <w:pPr>
              <w:pStyle w:val="ekvtabelle"/>
            </w:pPr>
          </w:p>
        </w:tc>
        <w:tc>
          <w:tcPr>
            <w:tcW w:w="4793" w:type="dxa"/>
            <w:tcBorders>
              <w:top w:val="single" w:sz="4" w:space="0" w:color="333333"/>
              <w:left w:val="single" w:sz="4" w:space="0" w:color="333333"/>
            </w:tcBorders>
          </w:tcPr>
          <w:p w14:paraId="465F56B1" w14:textId="77777777" w:rsidR="00BC22EC" w:rsidRDefault="00BC22EC" w:rsidP="00AC4074">
            <w:pPr>
              <w:pStyle w:val="ekvtabelle"/>
            </w:pPr>
          </w:p>
          <w:p w14:paraId="528D8C4E" w14:textId="77777777" w:rsidR="00BC22EC" w:rsidRDefault="00BC22EC" w:rsidP="00AC4074">
            <w:pPr>
              <w:pStyle w:val="ekvtabelle"/>
            </w:pPr>
          </w:p>
        </w:tc>
      </w:tr>
    </w:tbl>
    <w:p w14:paraId="602BD929" w14:textId="77777777" w:rsidR="004C3215" w:rsidRDefault="004C3215" w:rsidP="004C3215"/>
    <w:p w14:paraId="0D36E20C" w14:textId="5080965F" w:rsidR="004C3215" w:rsidRDefault="004C3215" w:rsidP="004C3215">
      <w:pPr>
        <w:pStyle w:val="ekvschreiblinie"/>
      </w:pPr>
      <w:r>
        <w:t>Beschreibe, wie das Verhältnis von Gott und Mensch</w:t>
      </w:r>
      <w:r w:rsidR="002E5B79">
        <w:t>en</w:t>
      </w:r>
      <w:r>
        <w:t xml:space="preserve"> im Lied dargestellt wird</w:t>
      </w:r>
      <w:r w:rsidR="002E5B79">
        <w:t>.</w:t>
      </w:r>
      <w:r w:rsidRPr="00BC22EC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D8AAC45" w14:textId="08088570" w:rsidR="004C3215" w:rsidRDefault="004C3215" w:rsidP="004C3215">
      <w:pPr>
        <w:pStyle w:val="ekvschreiblinie"/>
      </w:pPr>
      <w:r>
        <w:t>Fasse die Aussage des Liedes in einem Merksatz zusammen</w:t>
      </w:r>
      <w:r w:rsidR="002E5B79">
        <w:t>.</w:t>
      </w:r>
      <w:r w:rsidRPr="00BC22EC">
        <w:tab/>
      </w:r>
      <w:r w:rsidRPr="004C3215">
        <w:rPr>
          <w:u w:val="single"/>
        </w:rPr>
        <w:tab/>
      </w:r>
      <w:r w:rsidRPr="004C3215">
        <w:rPr>
          <w:u w:val="single"/>
        </w:rPr>
        <w:tab/>
      </w:r>
      <w:r w:rsidRPr="004C3215">
        <w:rPr>
          <w:u w:val="single"/>
        </w:rPr>
        <w:tab/>
      </w:r>
      <w:r w:rsidRPr="004C3215">
        <w:rPr>
          <w:u w:val="single"/>
        </w:rPr>
        <w:tab/>
      </w:r>
      <w:r w:rsidRPr="004C3215">
        <w:rPr>
          <w:u w:val="single"/>
        </w:rPr>
        <w:tab/>
      </w:r>
      <w:r w:rsidRPr="004C3215">
        <w:rPr>
          <w:u w:val="single"/>
        </w:rPr>
        <w:tab/>
      </w:r>
      <w:r w:rsidRPr="004C3215">
        <w:rPr>
          <w:u w:val="single"/>
        </w:rPr>
        <w:tab/>
      </w:r>
      <w:r w:rsidRPr="004C3215">
        <w:rPr>
          <w:u w:val="single"/>
        </w:rPr>
        <w:tab/>
      </w:r>
      <w:r w:rsidRPr="004C3215">
        <w:rPr>
          <w:u w:val="single"/>
        </w:rPr>
        <w:tab/>
      </w:r>
      <w:r w:rsidRPr="004C3215">
        <w:rPr>
          <w:u w:val="single"/>
        </w:rPr>
        <w:tab/>
      </w:r>
      <w:r w:rsidRPr="004C3215">
        <w:rPr>
          <w:u w:val="single"/>
        </w:rPr>
        <w:tab/>
      </w:r>
      <w:r w:rsidRPr="004C3215">
        <w:rPr>
          <w:u w:val="single"/>
        </w:rPr>
        <w:tab/>
      </w:r>
      <w:r w:rsidRPr="004C3215">
        <w:rPr>
          <w:u w:val="single"/>
        </w:rPr>
        <w:tab/>
      </w:r>
      <w:r w:rsidRPr="004C3215">
        <w:rPr>
          <w:u w:val="single"/>
        </w:rPr>
        <w:tab/>
      </w:r>
      <w:r w:rsidRPr="004C3215">
        <w:rPr>
          <w:u w:val="single"/>
        </w:rPr>
        <w:tab/>
      </w:r>
      <w:r w:rsidRPr="004C3215">
        <w:rPr>
          <w:u w:val="single"/>
        </w:rPr>
        <w:tab/>
      </w:r>
    </w:p>
    <w:sectPr w:rsidR="004C3215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DD31C" w14:textId="77777777" w:rsidR="00807088" w:rsidRDefault="00807088" w:rsidP="003C599D">
      <w:pPr>
        <w:spacing w:line="240" w:lineRule="auto"/>
      </w:pPr>
      <w:r>
        <w:separator/>
      </w:r>
    </w:p>
  </w:endnote>
  <w:endnote w:type="continuationSeparator" w:id="0">
    <w:p w14:paraId="0DD8010C" w14:textId="77777777" w:rsidR="00807088" w:rsidRDefault="0080708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4E871B2C" w14:textId="77777777" w:rsidTr="00503EE6">
      <w:trPr>
        <w:trHeight w:hRule="exact" w:val="680"/>
      </w:trPr>
      <w:tc>
        <w:tcPr>
          <w:tcW w:w="864" w:type="dxa"/>
          <w:noWrap/>
        </w:tcPr>
        <w:p w14:paraId="5E52D8DA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09A6DB6" wp14:editId="4F6FCC10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B55F9F7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</w:t>
          </w:r>
          <w:r w:rsidRPr="00DA3300">
            <w:t>Alle</w:t>
          </w:r>
          <w:r w:rsidRPr="00913892">
            <w:t xml:space="preserve">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FBC5C76" w14:textId="257421F5" w:rsidR="002659C5" w:rsidRPr="00913892" w:rsidRDefault="002E5B79" w:rsidP="00947DC8">
          <w:pPr>
            <w:pStyle w:val="ekvquelle"/>
          </w:pPr>
          <w:r>
            <w:t>Autor: Claudius Kretzer</w:t>
          </w:r>
        </w:p>
      </w:tc>
      <w:tc>
        <w:tcPr>
          <w:tcW w:w="813" w:type="dxa"/>
        </w:tcPr>
        <w:p w14:paraId="083403EC" w14:textId="77777777" w:rsidR="002659C5" w:rsidRPr="00913892" w:rsidRDefault="002659C5" w:rsidP="00913892">
          <w:pPr>
            <w:pStyle w:val="ekvpagina"/>
          </w:pPr>
        </w:p>
      </w:tc>
    </w:tr>
  </w:tbl>
  <w:p w14:paraId="302A47CB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F989A" w14:textId="77777777" w:rsidR="00807088" w:rsidRDefault="00807088" w:rsidP="003C599D">
      <w:pPr>
        <w:spacing w:line="240" w:lineRule="auto"/>
      </w:pPr>
      <w:r>
        <w:separator/>
      </w:r>
    </w:p>
  </w:footnote>
  <w:footnote w:type="continuationSeparator" w:id="0">
    <w:p w14:paraId="60C87EA9" w14:textId="77777777" w:rsidR="00807088" w:rsidRDefault="0080708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A5262E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C063555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538B40D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B603D13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613E063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9411AE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277004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70A6761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5A84FB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5062019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52CB74D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15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A5842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E5B79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B3D7F"/>
    <w:rsid w:val="004C020F"/>
    <w:rsid w:val="004C3215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07088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2EC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3300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024D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6AC7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008205B"/>
  <w15:chartTrackingRefBased/>
  <w15:docId w15:val="{8BC88A1E-C3FA-475A-A4AF-249F9232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cp:lastPrinted>2016-12-23T16:36:00Z</cp:lastPrinted>
  <dcterms:created xsi:type="dcterms:W3CDTF">2021-10-03T08:09:00Z</dcterms:created>
  <dcterms:modified xsi:type="dcterms:W3CDTF">2021-10-04T11:31:00Z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