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1B0B75C" w14:textId="44DC5F60" w:rsidR="00F70078" w:rsidRDefault="00FF5B51" w:rsidP="002A42DD">
      <w:pPr>
        <w:pStyle w:val="ekvue1arial"/>
      </w:pPr>
      <w:r>
        <w:drawing>
          <wp:anchor distT="0" distB="0" distL="114300" distR="114300" simplePos="0" relativeHeight="251658240" behindDoc="0" locked="0" layoutInCell="1" allowOverlap="1" wp14:anchorId="4984C4D3" wp14:editId="2E80BF9F">
            <wp:simplePos x="0" y="0"/>
            <wp:positionH relativeFrom="column">
              <wp:posOffset>7740015</wp:posOffset>
            </wp:positionH>
            <wp:positionV relativeFrom="paragraph">
              <wp:posOffset>2540</wp:posOffset>
            </wp:positionV>
            <wp:extent cx="1028700" cy="1247775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" t="2024" r="-8057" b="-5769"/>
                    <a:stretch/>
                  </pic:blipFill>
                  <pic:spPr bwMode="auto">
                    <a:xfrm>
                      <a:off x="0" y="0"/>
                      <a:ext cx="102870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01C37" w14:textId="79AF5320" w:rsidR="009E2E21" w:rsidRDefault="002A42DD" w:rsidP="002A42DD">
      <w:pPr>
        <w:pStyle w:val="ekvue1arial"/>
      </w:pPr>
      <w:r>
        <w:t xml:space="preserve">Mein Wissensrucksack zum Thema </w:t>
      </w:r>
      <w:r>
        <w:rPr>
          <w:rStyle w:val="ekvlckentextunterstrichen"/>
        </w:rPr>
        <w:t>_______________________________________________</w:t>
      </w:r>
    </w:p>
    <w:p w14:paraId="0C60DD18" w14:textId="7930D453" w:rsidR="00F70078" w:rsidRDefault="00F70078" w:rsidP="002A42DD">
      <w:pPr>
        <w:pStyle w:val="ekvue2arial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84"/>
        <w:gridCol w:w="6784"/>
      </w:tblGrid>
      <w:tr w:rsidR="002A42DD" w14:paraId="79AB6ABF" w14:textId="77777777" w:rsidTr="002A42DD">
        <w:tc>
          <w:tcPr>
            <w:tcW w:w="6784" w:type="dxa"/>
          </w:tcPr>
          <w:p w14:paraId="44BD7C0B" w14:textId="7E640B83" w:rsidR="002A42DD" w:rsidRDefault="002A42DD" w:rsidP="002A42DD">
            <w:r w:rsidRPr="002A42DD">
              <w:t>Welches Wissen zum Thema ist bereits in meinem Rucksack?</w:t>
            </w:r>
          </w:p>
        </w:tc>
        <w:tc>
          <w:tcPr>
            <w:tcW w:w="6784" w:type="dxa"/>
          </w:tcPr>
          <w:p w14:paraId="0C0DC536" w14:textId="77777777" w:rsidR="002A42DD" w:rsidRP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22182C61" w14:textId="77777777" w:rsidR="002A42DD" w:rsidRP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713DAB09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344C998C" w14:textId="14CC008C" w:rsidR="002A42DD" w:rsidRPr="002A42DD" w:rsidRDefault="002A42DD" w:rsidP="002A42DD">
            <w:pPr>
              <w:pStyle w:val="ekvue2arial"/>
              <w:rPr>
                <w:rStyle w:val="ekvlsung"/>
              </w:rPr>
            </w:pPr>
          </w:p>
        </w:tc>
      </w:tr>
      <w:tr w:rsidR="002A42DD" w14:paraId="51CF86EF" w14:textId="77777777" w:rsidTr="002A42DD">
        <w:tc>
          <w:tcPr>
            <w:tcW w:w="6784" w:type="dxa"/>
          </w:tcPr>
          <w:p w14:paraId="402B07E4" w14:textId="6F11B0B6" w:rsidR="002A42DD" w:rsidRDefault="002A42DD" w:rsidP="002A42DD">
            <w:r w:rsidRPr="002A42DD">
              <w:t>Woher habe ich mein Wissen, welches sich schon im Rucksack befindet?</w:t>
            </w:r>
          </w:p>
        </w:tc>
        <w:tc>
          <w:tcPr>
            <w:tcW w:w="6784" w:type="dxa"/>
          </w:tcPr>
          <w:p w14:paraId="1507B95C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237C0C75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58DD9696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4DDA7BE3" w14:textId="68F6A324" w:rsidR="002A42DD" w:rsidRPr="002A42DD" w:rsidRDefault="002A42DD" w:rsidP="002A42DD">
            <w:pPr>
              <w:pStyle w:val="ekvue2arial"/>
              <w:rPr>
                <w:rStyle w:val="ekvlsung"/>
              </w:rPr>
            </w:pPr>
          </w:p>
        </w:tc>
      </w:tr>
      <w:tr w:rsidR="002A42DD" w14:paraId="1C934CE4" w14:textId="77777777" w:rsidTr="002A42DD">
        <w:tc>
          <w:tcPr>
            <w:tcW w:w="6784" w:type="dxa"/>
          </w:tcPr>
          <w:p w14:paraId="21786601" w14:textId="136C4946" w:rsidR="002A42DD" w:rsidRDefault="002A42DD" w:rsidP="002A42DD">
            <w:r w:rsidRPr="002A42DD">
              <w:t>Wo habe ich das Wissen in meinen Rucksack schon</w:t>
            </w:r>
            <w:r>
              <w:t xml:space="preserve"> ein</w:t>
            </w:r>
            <w:r w:rsidRPr="002A42DD">
              <w:t>mal angewendet?</w:t>
            </w:r>
          </w:p>
        </w:tc>
        <w:tc>
          <w:tcPr>
            <w:tcW w:w="6784" w:type="dxa"/>
          </w:tcPr>
          <w:p w14:paraId="7D05F9B6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4C61ED6F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6FB0BF89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22EDEC69" w14:textId="63DEA6C5" w:rsidR="002A42DD" w:rsidRPr="002A42DD" w:rsidRDefault="002A42DD" w:rsidP="002A42DD">
            <w:pPr>
              <w:pStyle w:val="ekvue2arial"/>
              <w:rPr>
                <w:rStyle w:val="ekvlsung"/>
              </w:rPr>
            </w:pPr>
          </w:p>
        </w:tc>
      </w:tr>
      <w:tr w:rsidR="002A42DD" w14:paraId="7F8967BB" w14:textId="77777777" w:rsidTr="002A42DD">
        <w:tc>
          <w:tcPr>
            <w:tcW w:w="6784" w:type="dxa"/>
          </w:tcPr>
          <w:p w14:paraId="59F98B03" w14:textId="51048CCC" w:rsidR="002A42DD" w:rsidRDefault="002A42DD" w:rsidP="002A42DD">
            <w:r w:rsidRPr="002A42DD">
              <w:t>Welches Wissen fehlt mir noch in meinem Rucksack?</w:t>
            </w:r>
          </w:p>
        </w:tc>
        <w:tc>
          <w:tcPr>
            <w:tcW w:w="6784" w:type="dxa"/>
          </w:tcPr>
          <w:p w14:paraId="1EBA9513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4A624FE7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71A0FCA6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5556D72B" w14:textId="38A01DB8" w:rsidR="002A42DD" w:rsidRPr="002A42DD" w:rsidRDefault="002A42DD" w:rsidP="002A42DD">
            <w:pPr>
              <w:pStyle w:val="ekvue2arial"/>
              <w:rPr>
                <w:rStyle w:val="ekvlsung"/>
              </w:rPr>
            </w:pPr>
          </w:p>
        </w:tc>
      </w:tr>
      <w:tr w:rsidR="002A42DD" w14:paraId="5F3E9F39" w14:textId="77777777" w:rsidTr="002A42DD">
        <w:tc>
          <w:tcPr>
            <w:tcW w:w="6784" w:type="dxa"/>
          </w:tcPr>
          <w:p w14:paraId="555D6C57" w14:textId="3EC6B23F" w:rsidR="002A42DD" w:rsidRDefault="002A42DD" w:rsidP="002A42DD">
            <w:r w:rsidRPr="002A42DD">
              <w:t>Wie könnte ich meinen Rucksack möglichst schnell füllen, um ans Ziel zu kommen?</w:t>
            </w:r>
          </w:p>
        </w:tc>
        <w:tc>
          <w:tcPr>
            <w:tcW w:w="6784" w:type="dxa"/>
          </w:tcPr>
          <w:p w14:paraId="2ABD1E2F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73AAF2C6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613EDC11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7C1225BC" w14:textId="00308A86" w:rsidR="002A42DD" w:rsidRPr="002A42DD" w:rsidRDefault="002A42DD" w:rsidP="002A42DD">
            <w:pPr>
              <w:pStyle w:val="ekvue2arial"/>
              <w:rPr>
                <w:rStyle w:val="ekvlsung"/>
              </w:rPr>
            </w:pPr>
          </w:p>
        </w:tc>
      </w:tr>
      <w:tr w:rsidR="002A42DD" w14:paraId="165A578D" w14:textId="77777777" w:rsidTr="002A42DD">
        <w:tc>
          <w:tcPr>
            <w:tcW w:w="6784" w:type="dxa"/>
          </w:tcPr>
          <w:p w14:paraId="006F265A" w14:textId="77777777" w:rsidR="002A42DD" w:rsidRDefault="002A42DD" w:rsidP="002A42DD"/>
        </w:tc>
        <w:tc>
          <w:tcPr>
            <w:tcW w:w="6784" w:type="dxa"/>
          </w:tcPr>
          <w:p w14:paraId="233C3939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4498D2FE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6564CFF6" w14:textId="77777777" w:rsidR="002A42DD" w:rsidRDefault="002A42DD" w:rsidP="002A42DD">
            <w:pPr>
              <w:pStyle w:val="ekvue2arial"/>
              <w:rPr>
                <w:rStyle w:val="ekvlsung"/>
              </w:rPr>
            </w:pPr>
          </w:p>
          <w:p w14:paraId="431EF99A" w14:textId="35E3208F" w:rsidR="002A42DD" w:rsidRPr="002A42DD" w:rsidRDefault="002A42DD" w:rsidP="002A42DD">
            <w:pPr>
              <w:pStyle w:val="ekvue2arial"/>
              <w:rPr>
                <w:rStyle w:val="ekvlsung"/>
              </w:rPr>
            </w:pPr>
          </w:p>
        </w:tc>
      </w:tr>
    </w:tbl>
    <w:p w14:paraId="5DA27706" w14:textId="77777777" w:rsidR="002A42DD" w:rsidRDefault="002A42DD" w:rsidP="002A42DD">
      <w:pPr>
        <w:pStyle w:val="ekvue2arial"/>
      </w:pPr>
    </w:p>
    <w:sectPr w:rsidR="002A42DD" w:rsidSect="00B65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F1E58" w14:textId="77777777" w:rsidR="002A42DD" w:rsidRDefault="002A42DD" w:rsidP="003C599D">
      <w:pPr>
        <w:spacing w:line="240" w:lineRule="auto"/>
      </w:pPr>
      <w:r>
        <w:separator/>
      </w:r>
    </w:p>
  </w:endnote>
  <w:endnote w:type="continuationSeparator" w:id="0">
    <w:p w14:paraId="10FF4E7D" w14:textId="77777777" w:rsidR="002A42DD" w:rsidRDefault="002A42D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6C98" w14:textId="77777777" w:rsidR="005A4755" w:rsidRDefault="005A47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F56D" w14:textId="77777777" w:rsidR="005A4755" w:rsidRDefault="005A475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15BD" w14:textId="77777777" w:rsidR="005A4755" w:rsidRDefault="005A47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71A63" w14:textId="77777777" w:rsidR="002A42DD" w:rsidRDefault="002A42DD" w:rsidP="003C599D">
      <w:pPr>
        <w:spacing w:line="240" w:lineRule="auto"/>
      </w:pPr>
      <w:r>
        <w:separator/>
      </w:r>
    </w:p>
  </w:footnote>
  <w:footnote w:type="continuationSeparator" w:id="0">
    <w:p w14:paraId="55109184" w14:textId="77777777" w:rsidR="002A42DD" w:rsidRDefault="002A42D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4DB6" w14:textId="77777777" w:rsidR="005A4755" w:rsidRDefault="005A47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E47B" w14:textId="77777777" w:rsidR="005A4755" w:rsidRDefault="005A475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E4E4" w14:textId="48793BBA" w:rsidR="00FD286B" w:rsidRDefault="00BE6B33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47DEE7" wp14:editId="1997E71F">
              <wp:simplePos x="0" y="0"/>
              <wp:positionH relativeFrom="rightMargin">
                <wp:posOffset>-3109595</wp:posOffset>
              </wp:positionH>
              <wp:positionV relativeFrom="paragraph">
                <wp:posOffset>3044825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475A466D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0D99D08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76A16DF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0" w:name="bmKName"/>
                                <w:bookmarkEnd w:id="0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BFC301F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1" w:name="bmKKlasse"/>
                                <w:bookmarkEnd w:id="1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04CED734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2" w:name="bmKDatum"/>
                                <w:bookmarkEnd w:id="2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0E229360" w14:textId="08ABA5FA" w:rsidR="00FD286B" w:rsidRPr="007D7AC9" w:rsidRDefault="00FD286B" w:rsidP="00F3363E">
                                <w:pPr>
                                  <w:pStyle w:val="ekvkvnummer"/>
                                </w:pPr>
                                <w:r w:rsidRPr="007D7AC9">
                                  <w:t xml:space="preserve"> </w:t>
                                </w:r>
                                <w:bookmarkStart w:id="3" w:name="bmKKVNummer"/>
                                <w:bookmarkEnd w:id="3"/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5F7C872A" w14:textId="6DF52E2D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57F41096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D4C9A36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2EC508EC" w14:textId="77777777" w:rsidR="00FD286B" w:rsidRPr="007D7AC9" w:rsidRDefault="00FD286B" w:rsidP="00A530E6"/>
                            </w:tc>
                          </w:tr>
                        </w:tbl>
                        <w:p w14:paraId="492D35F0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7DEE7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44.85pt;margin-top:239.75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475A466D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0D99D08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76A16DF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4" w:name="bmKName"/>
                          <w:bookmarkEnd w:id="4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BFC301F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5" w:name="bmKKlasse"/>
                          <w:bookmarkEnd w:id="5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04CED734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6" w:name="bmKDatum"/>
                          <w:bookmarkEnd w:id="6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0E229360" w14:textId="08ABA5FA" w:rsidR="00FD286B" w:rsidRPr="007D7AC9" w:rsidRDefault="00FD286B" w:rsidP="00F3363E">
                          <w:pPr>
                            <w:pStyle w:val="ekvkvnummer"/>
                          </w:pPr>
                          <w:r w:rsidRPr="007D7AC9">
                            <w:t xml:space="preserve"> </w:t>
                          </w:r>
                          <w:bookmarkStart w:id="7" w:name="bmKKVNummer"/>
                          <w:bookmarkEnd w:id="7"/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5F7C872A" w14:textId="6DF52E2D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57F41096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D4C9A36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2EC508EC" w14:textId="77777777" w:rsidR="00FD286B" w:rsidRPr="007D7AC9" w:rsidRDefault="00FD286B" w:rsidP="00A530E6"/>
                      </w:tc>
                    </w:tr>
                  </w:tbl>
                  <w:p w14:paraId="492D35F0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  <w:r w:rsidR="00FD286B"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10AB4B" wp14:editId="05F14756">
              <wp:simplePos x="0" y="0"/>
              <wp:positionH relativeFrom="column">
                <wp:posOffset>-3980179</wp:posOffset>
              </wp:positionH>
              <wp:positionV relativeFrom="paragraph">
                <wp:posOffset>3150235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7BD6D237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31C5A4F7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lang w:eastAsia="de-DE"/>
                                  </w:rPr>
                                  <w:drawing>
                                    <wp:inline distT="0" distB="0" distL="0" distR="0" wp14:anchorId="7D8DF8E8" wp14:editId="4A92DECE">
                                      <wp:extent cx="468000" cy="234000"/>
                                      <wp:effectExtent l="0" t="0" r="8255" b="0"/>
                                      <wp:docPr id="6" name="Grafik 6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065653E7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>© Ernst Klett Verlag GmbH, Stuttgart 2017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38DD72ED" w14:textId="0604BE8C" w:rsidR="002A42DD" w:rsidRPr="00153CE9" w:rsidRDefault="002A42DD" w:rsidP="002A42DD">
                                <w:pPr>
                                  <w:pStyle w:val="ekvquelle"/>
                                </w:pPr>
                                <w:r>
                                  <w:t>Autor: Tim Reukauf</w:t>
                                </w:r>
                              </w:p>
                              <w:p w14:paraId="57E17328" w14:textId="646443CC" w:rsidR="00FD286B" w:rsidRPr="00153CE9" w:rsidRDefault="005A4755" w:rsidP="006C2724">
                                <w:pPr>
                                  <w:pStyle w:val="ekvquelle"/>
                                </w:pPr>
                                <w:r>
                                  <w:t xml:space="preserve">Bildquelle: </w:t>
                                </w:r>
                                <w:r w:rsidRPr="005A4755">
                                  <w:t>ShutterStock</w:t>
                                </w:r>
                                <w:r w:rsidR="007A3B79">
                                  <w:t>.com RF (</w:t>
                                </w:r>
                                <w:r w:rsidRPr="005A4755">
                                  <w:t>AlexanderTrou</w:t>
                                </w:r>
                                <w:r w:rsidR="007A3B79">
                                  <w:t>)</w:t>
                                </w: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7F0B9EC4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7B4B827C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10AB4B" id="Textfeld 4" o:spid="_x0000_s1027" type="#_x0000_t202" style="position:absolute;margin-left:-313.4pt;margin-top:248.05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7BD6D237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31C5A4F7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lang w:eastAsia="de-DE"/>
                            </w:rPr>
                            <w:drawing>
                              <wp:inline distT="0" distB="0" distL="0" distR="0" wp14:anchorId="7D8DF8E8" wp14:editId="4A92DECE">
                                <wp:extent cx="468000" cy="234000"/>
                                <wp:effectExtent l="0" t="0" r="8255" b="0"/>
                                <wp:docPr id="6" name="Grafik 6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065653E7" w14:textId="77777777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>© Ernst Klett Verlag GmbH, Stuttgart 2017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38DD72ED" w14:textId="0604BE8C" w:rsidR="002A42DD" w:rsidRPr="00153CE9" w:rsidRDefault="002A42DD" w:rsidP="002A42DD">
                          <w:pPr>
                            <w:pStyle w:val="ekvquelle"/>
                          </w:pPr>
                          <w:r>
                            <w:t>Autor: Tim Reukauf</w:t>
                          </w:r>
                        </w:p>
                        <w:p w14:paraId="57E17328" w14:textId="646443CC" w:rsidR="00FD286B" w:rsidRPr="00153CE9" w:rsidRDefault="005A4755" w:rsidP="006C2724">
                          <w:pPr>
                            <w:pStyle w:val="ekvquelle"/>
                          </w:pPr>
                          <w:r>
                            <w:t xml:space="preserve">Bildquelle: </w:t>
                          </w:r>
                          <w:r w:rsidRPr="005A4755">
                            <w:t>ShutterStock</w:t>
                          </w:r>
                          <w:r w:rsidR="007A3B79">
                            <w:t>.com RF (</w:t>
                          </w:r>
                          <w:r w:rsidRPr="005A4755">
                            <w:t>AlexanderTrou</w:t>
                          </w:r>
                          <w:r w:rsidR="007A3B79">
                            <w:t>)</w:t>
                          </w:r>
                        </w:p>
                      </w:tc>
                      <w:tc>
                        <w:tcPr>
                          <w:tcW w:w="813" w:type="dxa"/>
                        </w:tcPr>
                        <w:p w14:paraId="7F0B9EC4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7B4B827C" w14:textId="77777777" w:rsidR="00FD286B" w:rsidRPr="00153CE9" w:rsidRDefault="00FD286B" w:rsidP="00112C17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DD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1417"/>
    <w:rsid w:val="00137DDD"/>
    <w:rsid w:val="00140765"/>
    <w:rsid w:val="001524C9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60152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A42DD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4755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53F68"/>
    <w:rsid w:val="006660DB"/>
    <w:rsid w:val="006802C4"/>
    <w:rsid w:val="0068429A"/>
    <w:rsid w:val="00685FDD"/>
    <w:rsid w:val="006912DC"/>
    <w:rsid w:val="0069367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3B79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1B79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6B33"/>
    <w:rsid w:val="00BF17F2"/>
    <w:rsid w:val="00BF752A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527B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0078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FBC897"/>
  <w15:chartTrackingRefBased/>
  <w15:docId w15:val="{D54F2FBA-1A1C-4CC8-9CC4-121ED4AE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xv277\AppData\Roaming\Microsoft\Templates\WD_KV_KL5_SSS_Q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2017-09-05T10:14:00Z</cp:lastPrinted>
  <dcterms:created xsi:type="dcterms:W3CDTF">2021-10-06T07:29:00Z</dcterms:created>
  <dcterms:modified xsi:type="dcterms:W3CDTF">2021-10-26T09:48:00Z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- Version 1.01</vt:lpwstr>
  </property>
</Properties>
</file>