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8589" w14:textId="77777777" w:rsidR="00901B13" w:rsidRDefault="00201C5E" w:rsidP="008C7209">
      <w:pPr>
        <w:pStyle w:val="ekvue1arial"/>
      </w:pPr>
      <w:bookmarkStart w:id="0" w:name="bmStart"/>
      <w:bookmarkEnd w:id="0"/>
      <w:r>
        <w:t>Adventsbr</w:t>
      </w:r>
      <w:r w:rsidR="008C7209">
        <w:t>auch</w:t>
      </w:r>
    </w:p>
    <w:p w14:paraId="23AFA460" w14:textId="77777777" w:rsidR="00201C5E" w:rsidRDefault="00201C5E" w:rsidP="00FD20A8"/>
    <w:p w14:paraId="2441B4EB" w14:textId="32F83BFE" w:rsidR="009D147E" w:rsidRPr="008C7209" w:rsidRDefault="009D147E" w:rsidP="008C7209">
      <w:pPr>
        <w:pStyle w:val="ekvschreiblinie"/>
        <w:rPr>
          <w:u w:val="single"/>
        </w:rPr>
      </w:pPr>
      <w:r>
        <w:t>Name des Brauchs:</w:t>
      </w:r>
      <w:r w:rsidR="008B5DC7">
        <w:t xml:space="preserve"> </w:t>
      </w:r>
      <w:r w:rsidR="008C7209">
        <w:rPr>
          <w:u w:val="single"/>
        </w:rPr>
        <w:tab/>
      </w:r>
    </w:p>
    <w:p w14:paraId="07C65E23" w14:textId="77777777" w:rsidR="009D147E" w:rsidRDefault="009D147E" w:rsidP="00FD20A8"/>
    <w:p w14:paraId="6016121F" w14:textId="78223C43" w:rsidR="00201C5E" w:rsidRPr="008C7209" w:rsidRDefault="00FD48EB" w:rsidP="008C7209">
      <w:pPr>
        <w:pStyle w:val="ekvschreiblinie"/>
        <w:rPr>
          <w:u w:val="single"/>
        </w:rPr>
      </w:pPr>
      <w:r>
        <w:t xml:space="preserve">Nenne das </w:t>
      </w:r>
      <w:r w:rsidR="00201C5E">
        <w:t>Land/</w:t>
      </w:r>
      <w:r>
        <w:t>die</w:t>
      </w:r>
      <w:r w:rsidR="00201C5E">
        <w:t xml:space="preserve"> Länder</w:t>
      </w:r>
      <w:r>
        <w:t xml:space="preserve">, in denen der Brauch </w:t>
      </w:r>
      <w:r w:rsidR="008C7209">
        <w:t>gefeiert wird:</w:t>
      </w:r>
      <w:r w:rsidR="008B5DC7">
        <w:t xml:space="preserve"> </w:t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</w:p>
    <w:p w14:paraId="49C20BF3" w14:textId="77777777" w:rsidR="009D147E" w:rsidRDefault="009D147E" w:rsidP="00FD20A8"/>
    <w:p w14:paraId="34513734" w14:textId="546ED0FF" w:rsidR="009D147E" w:rsidRDefault="00FD48EB" w:rsidP="008C7209">
      <w:pPr>
        <w:pStyle w:val="ekvschreiblinie"/>
      </w:pPr>
      <w:r>
        <w:t>Beschreibe, wie der Brauch gefeiert wird</w:t>
      </w:r>
      <w:r w:rsidR="008C7209">
        <w:t>:</w:t>
      </w:r>
      <w:r w:rsidR="008B5DC7">
        <w:t xml:space="preserve"> </w:t>
      </w:r>
      <w:r w:rsidR="008C7209" w:rsidRPr="008C7209">
        <w:rPr>
          <w:u w:val="single"/>
        </w:rPr>
        <w:tab/>
      </w:r>
      <w:r w:rsidR="008C7209" w:rsidRPr="008C7209">
        <w:rPr>
          <w:u w:val="single"/>
        </w:rPr>
        <w:tab/>
      </w:r>
      <w:r w:rsidR="008C7209" w:rsidRPr="008C7209">
        <w:rPr>
          <w:u w:val="single"/>
        </w:rPr>
        <w:tab/>
      </w:r>
      <w:r w:rsidR="008C7209" w:rsidRPr="008C7209">
        <w:rPr>
          <w:u w:val="single"/>
        </w:rPr>
        <w:tab/>
      </w:r>
      <w:r w:rsidR="008C7209" w:rsidRP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</w:p>
    <w:p w14:paraId="2ABF9C22" w14:textId="77777777" w:rsidR="009D147E" w:rsidRDefault="009D147E" w:rsidP="00FD20A8"/>
    <w:p w14:paraId="13D5A0D1" w14:textId="3A54ADD0" w:rsidR="009D147E" w:rsidRPr="008C7209" w:rsidRDefault="00FD48EB" w:rsidP="008C7209">
      <w:pPr>
        <w:pStyle w:val="ekvschreiblinie"/>
        <w:rPr>
          <w:u w:val="single"/>
        </w:rPr>
      </w:pPr>
      <w:r>
        <w:t xml:space="preserve">Erläutere, was durch den Brauch zum Ausdruck </w:t>
      </w:r>
      <w:r w:rsidR="008C7209">
        <w:t>gebracht</w:t>
      </w:r>
      <w:r>
        <w:t xml:space="preserve"> </w:t>
      </w:r>
      <w:r w:rsidR="008C7209">
        <w:t>werden soll:</w:t>
      </w:r>
      <w:r w:rsidR="008B5DC7">
        <w:t xml:space="preserve"> </w:t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  <w:r w:rsidR="008C7209">
        <w:rPr>
          <w:u w:val="single"/>
        </w:rPr>
        <w:tab/>
      </w:r>
    </w:p>
    <w:p w14:paraId="05872AF3" w14:textId="77777777" w:rsidR="008C7209" w:rsidRDefault="008C7209" w:rsidP="00FD20A8"/>
    <w:p w14:paraId="2D876885" w14:textId="77777777" w:rsidR="008C7209" w:rsidRDefault="008C7209" w:rsidP="00FD20A8">
      <w:r>
        <w:t>Füge ein Bild des Brauchs ein:</w:t>
      </w:r>
    </w:p>
    <w:sectPr w:rsidR="008C7209" w:rsidSect="0072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EABD" w14:textId="77777777" w:rsidR="00C15B62" w:rsidRDefault="00C15B62" w:rsidP="003C599D">
      <w:pPr>
        <w:spacing w:line="240" w:lineRule="auto"/>
      </w:pPr>
      <w:r>
        <w:separator/>
      </w:r>
    </w:p>
  </w:endnote>
  <w:endnote w:type="continuationSeparator" w:id="0">
    <w:p w14:paraId="74419F3D" w14:textId="77777777" w:rsidR="00C15B62" w:rsidRDefault="00C15B6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27FC" w14:textId="77777777" w:rsidR="008B5DC7" w:rsidRDefault="008B5D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DD9128A" w14:textId="77777777" w:rsidTr="00503EE6">
      <w:trPr>
        <w:trHeight w:hRule="exact" w:val="680"/>
      </w:trPr>
      <w:tc>
        <w:tcPr>
          <w:tcW w:w="864" w:type="dxa"/>
          <w:noWrap/>
        </w:tcPr>
        <w:p w14:paraId="460113C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EF5BAA" wp14:editId="709C876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2617B56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ED78FA4" w14:textId="4B096280" w:rsidR="002659C5" w:rsidRPr="00913892" w:rsidRDefault="008B5DC7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7EAE3FF8" w14:textId="77777777" w:rsidR="002659C5" w:rsidRPr="00913892" w:rsidRDefault="002659C5" w:rsidP="00913892">
          <w:pPr>
            <w:pStyle w:val="ekvpagina"/>
          </w:pPr>
        </w:p>
      </w:tc>
    </w:tr>
  </w:tbl>
  <w:p w14:paraId="0BA9254F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C692B" w14:textId="77777777" w:rsidR="008B5DC7" w:rsidRDefault="008B5D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91A8" w14:textId="77777777" w:rsidR="00C15B62" w:rsidRDefault="00C15B62" w:rsidP="003C599D">
      <w:pPr>
        <w:spacing w:line="240" w:lineRule="auto"/>
      </w:pPr>
      <w:r>
        <w:separator/>
      </w:r>
    </w:p>
  </w:footnote>
  <w:footnote w:type="continuationSeparator" w:id="0">
    <w:p w14:paraId="76948A17" w14:textId="77777777" w:rsidR="00C15B62" w:rsidRDefault="00C15B6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3F33" w14:textId="77777777" w:rsidR="008B5DC7" w:rsidRDefault="008B5D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2EBC09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492218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1D71B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A0575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47B7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41D85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A15D72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A1BCAF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9476CD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428539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746D414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FA7" w14:textId="77777777" w:rsidR="008B5DC7" w:rsidRDefault="008B5DC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5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1C5E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5AA2"/>
    <w:rsid w:val="008942A2"/>
    <w:rsid w:val="0089534A"/>
    <w:rsid w:val="008A529C"/>
    <w:rsid w:val="008B446A"/>
    <w:rsid w:val="008B5DC7"/>
    <w:rsid w:val="008B5E47"/>
    <w:rsid w:val="008C0880"/>
    <w:rsid w:val="008C27FD"/>
    <w:rsid w:val="008C7209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147E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5B62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8EB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9D0465"/>
  <w15:chartTrackingRefBased/>
  <w15:docId w15:val="{BB1EF357-735D-4E0A-804A-3A035DBC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xv277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2021-10-15T08:09:00Z</dcterms:created>
  <dcterms:modified xsi:type="dcterms:W3CDTF">2021-10-26T07:59:00Z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