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DA5764" w14:textId="77777777" w:rsidR="000649E4" w:rsidRDefault="000649E4" w:rsidP="000649E4">
      <w:pPr>
        <w:pStyle w:val="ekvue2arial"/>
      </w:pPr>
      <w:bookmarkStart w:id="0" w:name="_Hlk83205511"/>
      <w:r>
        <w:t>Weihnachts-</w:t>
      </w:r>
      <w:proofErr w:type="spellStart"/>
      <w:r>
        <w:t>Suchsel</w:t>
      </w:r>
      <w:proofErr w:type="spellEnd"/>
      <w:r>
        <w:t xml:space="preserve"> – Fragen</w:t>
      </w:r>
    </w:p>
    <w:bookmarkEnd w:id="0"/>
    <w:p w14:paraId="2F575239" w14:textId="77777777" w:rsidR="000649E4" w:rsidRDefault="000649E4" w:rsidP="000649E4"/>
    <w:p w14:paraId="43FA25B4" w14:textId="77777777" w:rsidR="000649E4" w:rsidRDefault="000649E4" w:rsidP="000649E4">
      <w:r>
        <w:t xml:space="preserve">Welches Tier stand zusammen mit dem Ochsen im Stall bei Jesus? </w:t>
      </w:r>
    </w:p>
    <w:p w14:paraId="6E8551CA" w14:textId="77777777" w:rsidR="000649E4" w:rsidRDefault="000649E4" w:rsidP="000649E4"/>
    <w:p w14:paraId="0B9FA5B3" w14:textId="77777777" w:rsidR="000649E4" w:rsidRDefault="000649E4" w:rsidP="000649E4">
      <w:r>
        <w:t xml:space="preserve">Welches Zeichen führte die </w:t>
      </w:r>
      <w:proofErr w:type="spellStart"/>
      <w:r>
        <w:t>Heiligen</w:t>
      </w:r>
      <w:proofErr w:type="spellEnd"/>
      <w:r>
        <w:t xml:space="preserve"> drei Könige zum Stall? </w:t>
      </w:r>
    </w:p>
    <w:p w14:paraId="06A48C7D" w14:textId="77777777" w:rsidR="000649E4" w:rsidRDefault="000649E4" w:rsidP="000649E4"/>
    <w:p w14:paraId="71AE3D52" w14:textId="77777777" w:rsidR="000649E4" w:rsidRDefault="000649E4" w:rsidP="000649E4">
      <w:r>
        <w:t xml:space="preserve">Welchen Beruf hatte Josef, der Vater Jesu? </w:t>
      </w:r>
    </w:p>
    <w:p w14:paraId="44736F8B" w14:textId="77777777" w:rsidR="000649E4" w:rsidRDefault="000649E4" w:rsidP="000649E4"/>
    <w:p w14:paraId="1B8B11F9" w14:textId="77777777" w:rsidR="000649E4" w:rsidRDefault="000649E4" w:rsidP="000649E4">
      <w:r>
        <w:t xml:space="preserve">In welches Land musste die Heilige Familie nach Weihnachten fliehen? </w:t>
      </w:r>
    </w:p>
    <w:p w14:paraId="413D3534" w14:textId="77777777" w:rsidR="000649E4" w:rsidRDefault="000649E4" w:rsidP="000649E4"/>
    <w:p w14:paraId="642EEB1F" w14:textId="77777777" w:rsidR="000649E4" w:rsidRDefault="000649E4" w:rsidP="000649E4">
      <w:r>
        <w:t xml:space="preserve">Welche Geschenke brachten die </w:t>
      </w:r>
      <w:proofErr w:type="spellStart"/>
      <w:r>
        <w:t>Heiligen</w:t>
      </w:r>
      <w:proofErr w:type="spellEnd"/>
      <w:r>
        <w:t xml:space="preserve"> drei Könige? Gold, Myrrhe und …. </w:t>
      </w:r>
    </w:p>
    <w:p w14:paraId="76FEFF4A" w14:textId="77777777" w:rsidR="000649E4" w:rsidRDefault="000649E4" w:rsidP="000649E4"/>
    <w:p w14:paraId="2F94C3D4" w14:textId="77777777" w:rsidR="000649E4" w:rsidRDefault="000649E4" w:rsidP="000649E4">
      <w:r>
        <w:t xml:space="preserve">Was sagte der Engel in der Nacht? „Euch ist heute der … geboren.“ </w:t>
      </w:r>
    </w:p>
    <w:p w14:paraId="79295EEC" w14:textId="77777777" w:rsidR="000649E4" w:rsidRDefault="000649E4" w:rsidP="000649E4"/>
    <w:p w14:paraId="432B8BCE" w14:textId="77777777" w:rsidR="000649E4" w:rsidRDefault="000649E4" w:rsidP="000649E4">
      <w:r>
        <w:t xml:space="preserve">Wie hieß Jesu Mutter? </w:t>
      </w:r>
    </w:p>
    <w:p w14:paraId="789F3247" w14:textId="77777777" w:rsidR="000649E4" w:rsidRDefault="000649E4" w:rsidP="000649E4"/>
    <w:p w14:paraId="7E3734B9" w14:textId="1B1B9785" w:rsidR="000649E4" w:rsidRDefault="00BF074A" w:rsidP="000649E4">
      <w:r w:rsidRPr="00BF074A">
        <w:t>Nach welchem König wurde Bethlehem/Betlehem noch „Stadt …“ genannt?</w:t>
      </w:r>
    </w:p>
    <w:p w14:paraId="0C90857D" w14:textId="77777777" w:rsidR="00BF074A" w:rsidRDefault="00BF074A" w:rsidP="000649E4"/>
    <w:p w14:paraId="26EEAB20" w14:textId="77777777" w:rsidR="000649E4" w:rsidRDefault="000649E4" w:rsidP="000649E4">
      <w:r>
        <w:t xml:space="preserve">Worin lag der neugeborene Jesus im Stall? </w:t>
      </w:r>
    </w:p>
    <w:p w14:paraId="2D279F4D" w14:textId="77777777" w:rsidR="000649E4" w:rsidRDefault="000649E4" w:rsidP="000649E4"/>
    <w:p w14:paraId="64171B0C" w14:textId="77777777" w:rsidR="000649E4" w:rsidRDefault="000649E4" w:rsidP="000649E4">
      <w:r>
        <w:t xml:space="preserve">Wie hieß der König, der Jesus töten wollte? </w:t>
      </w:r>
    </w:p>
    <w:p w14:paraId="65757F89" w14:textId="77777777" w:rsidR="000649E4" w:rsidRDefault="000649E4" w:rsidP="000649E4"/>
    <w:p w14:paraId="67AAA55A" w14:textId="77777777" w:rsidR="000649E4" w:rsidRDefault="000649E4" w:rsidP="000649E4">
      <w:r>
        <w:t xml:space="preserve">Wer besuchte zuerst Jesus in dem Stall? </w:t>
      </w:r>
    </w:p>
    <w:p w14:paraId="18964DD5" w14:textId="77777777" w:rsidR="000649E4" w:rsidRDefault="000649E4" w:rsidP="000649E4"/>
    <w:p w14:paraId="59349994" w14:textId="77777777" w:rsidR="000649E4" w:rsidRDefault="000649E4" w:rsidP="000649E4">
      <w:r>
        <w:t xml:space="preserve">Wer war Augustus, der den Befehl zur Volkszählung gab? </w:t>
      </w:r>
    </w:p>
    <w:p w14:paraId="51F49B41" w14:textId="77777777" w:rsidR="000649E4" w:rsidRDefault="000649E4" w:rsidP="000649E4"/>
    <w:p w14:paraId="2FF4FA4F" w14:textId="77777777" w:rsidR="000649E4" w:rsidRDefault="000649E4" w:rsidP="000649E4">
      <w:r>
        <w:t xml:space="preserve">Wo gab es keinen Platz für die Heilige Familie? </w:t>
      </w:r>
    </w:p>
    <w:p w14:paraId="64337F8A" w14:textId="77777777" w:rsidR="000649E4" w:rsidRDefault="000649E4" w:rsidP="000649E4"/>
    <w:p w14:paraId="26B0BEFB" w14:textId="54639B16" w:rsidR="000649E4" w:rsidRDefault="000649E4" w:rsidP="000649E4">
      <w:r>
        <w:t xml:space="preserve">Welchen zusätzlichen Namen bzw. Titel gab der Engel für Jesus an? </w:t>
      </w:r>
    </w:p>
    <w:p w14:paraId="0C41743C" w14:textId="4614E216" w:rsidR="00BF074A" w:rsidRDefault="00BF074A" w:rsidP="000649E4"/>
    <w:p w14:paraId="2A3239FD" w14:textId="4B06C452" w:rsidR="00BF074A" w:rsidRDefault="00BF074A" w:rsidP="000649E4">
      <w:r w:rsidRPr="00BF074A">
        <w:t>In was wickelte Maria Jesus nach der Geburt ein?</w:t>
      </w:r>
    </w:p>
    <w:p w14:paraId="659B6199" w14:textId="77777777" w:rsidR="000649E4" w:rsidRDefault="000649E4" w:rsidP="000649E4"/>
    <w:p w14:paraId="2505C09B" w14:textId="77777777" w:rsidR="000649E4" w:rsidRDefault="000649E4" w:rsidP="000649E4">
      <w:pPr>
        <w:pStyle w:val="ekvue2arial"/>
      </w:pPr>
      <w:r>
        <w:br w:type="column"/>
      </w:r>
      <w:r>
        <w:lastRenderedPageBreak/>
        <w:t>Weihnachts-</w:t>
      </w:r>
      <w:proofErr w:type="spellStart"/>
      <w:r>
        <w:t>Suchsel</w:t>
      </w:r>
      <w:proofErr w:type="spellEnd"/>
      <w:r>
        <w:t xml:space="preserve"> – Lösungen</w:t>
      </w:r>
    </w:p>
    <w:p w14:paraId="68BAB281" w14:textId="77777777" w:rsidR="000649E4" w:rsidRDefault="000649E4" w:rsidP="000649E4"/>
    <w:p w14:paraId="5D5EE18B" w14:textId="77777777" w:rsidR="000649E4" w:rsidRDefault="000649E4" w:rsidP="000649E4">
      <w:r>
        <w:t xml:space="preserve">Welches Tier stand zusammen mit dem Ochsen im Stall bei Jesus? </w:t>
      </w:r>
    </w:p>
    <w:p w14:paraId="1BFF73CE" w14:textId="77777777" w:rsidR="000649E4" w:rsidRDefault="000649E4" w:rsidP="00686558">
      <w:pPr>
        <w:shd w:val="clear" w:color="auto" w:fill="FFFFFF" w:themeFill="background1"/>
      </w:pPr>
      <w:r>
        <w:t>Esel</w:t>
      </w:r>
    </w:p>
    <w:p w14:paraId="320A654D" w14:textId="77777777" w:rsidR="000649E4" w:rsidRDefault="000649E4" w:rsidP="00686558">
      <w:pPr>
        <w:shd w:val="clear" w:color="auto" w:fill="FFFFFF" w:themeFill="background1"/>
      </w:pPr>
    </w:p>
    <w:p w14:paraId="53DD0F0B" w14:textId="77777777" w:rsidR="000649E4" w:rsidRDefault="000649E4" w:rsidP="00686558">
      <w:pPr>
        <w:shd w:val="clear" w:color="auto" w:fill="FFFFFF" w:themeFill="background1"/>
      </w:pPr>
      <w:r>
        <w:t xml:space="preserve">Welches Zeichen führte die </w:t>
      </w:r>
      <w:proofErr w:type="spellStart"/>
      <w:r>
        <w:t>Heiligen</w:t>
      </w:r>
      <w:proofErr w:type="spellEnd"/>
      <w:r>
        <w:t xml:space="preserve"> drei Könige zum Stall? </w:t>
      </w:r>
    </w:p>
    <w:p w14:paraId="6296EB31" w14:textId="77777777" w:rsidR="000649E4" w:rsidRDefault="000649E4" w:rsidP="00686558">
      <w:pPr>
        <w:shd w:val="clear" w:color="auto" w:fill="FFFFFF" w:themeFill="background1"/>
      </w:pPr>
      <w:r>
        <w:t>Stern</w:t>
      </w:r>
    </w:p>
    <w:p w14:paraId="52C99A9B" w14:textId="77777777" w:rsidR="000649E4" w:rsidRDefault="000649E4" w:rsidP="00686558">
      <w:pPr>
        <w:shd w:val="clear" w:color="auto" w:fill="FFFFFF" w:themeFill="background1"/>
      </w:pPr>
    </w:p>
    <w:p w14:paraId="1B3D040D" w14:textId="77777777" w:rsidR="000649E4" w:rsidRDefault="000649E4" w:rsidP="00686558">
      <w:pPr>
        <w:shd w:val="clear" w:color="auto" w:fill="FFFFFF" w:themeFill="background1"/>
      </w:pPr>
      <w:r>
        <w:t xml:space="preserve">Welchen Beruf hatte Josef, der Vater Jesu? </w:t>
      </w:r>
    </w:p>
    <w:p w14:paraId="0ED1351A" w14:textId="77777777" w:rsidR="000649E4" w:rsidRDefault="000649E4" w:rsidP="00686558">
      <w:pPr>
        <w:shd w:val="clear" w:color="auto" w:fill="FFFFFF" w:themeFill="background1"/>
      </w:pPr>
      <w:r>
        <w:t>Zimmermann</w:t>
      </w:r>
    </w:p>
    <w:p w14:paraId="0AEED9C6" w14:textId="77777777" w:rsidR="000649E4" w:rsidRDefault="000649E4" w:rsidP="00686558">
      <w:pPr>
        <w:shd w:val="clear" w:color="auto" w:fill="FFFFFF" w:themeFill="background1"/>
      </w:pPr>
    </w:p>
    <w:p w14:paraId="082544AB" w14:textId="14A2A6E1" w:rsidR="000649E4" w:rsidRDefault="000649E4" w:rsidP="00686558">
      <w:pPr>
        <w:shd w:val="clear" w:color="auto" w:fill="FFFFFF" w:themeFill="background1"/>
      </w:pPr>
      <w:r>
        <w:t xml:space="preserve">In welches Land musste die Heilige Familie </w:t>
      </w:r>
      <w:r w:rsidR="00BF074A">
        <w:t xml:space="preserve">nach Weihnachten </w:t>
      </w:r>
      <w:r>
        <w:t xml:space="preserve">fliehen? </w:t>
      </w:r>
    </w:p>
    <w:p w14:paraId="18C80F64" w14:textId="7F628A92" w:rsidR="000649E4" w:rsidRDefault="00686558" w:rsidP="00686558">
      <w:pPr>
        <w:shd w:val="clear" w:color="auto" w:fill="FFFFFF" w:themeFill="background1"/>
      </w:pPr>
      <w:proofErr w:type="spellStart"/>
      <w:r>
        <w:t>Ae</w:t>
      </w:r>
      <w:r w:rsidR="000649E4">
        <w:t>gypten</w:t>
      </w:r>
      <w:proofErr w:type="spellEnd"/>
    </w:p>
    <w:p w14:paraId="4E033CCE" w14:textId="77777777" w:rsidR="000649E4" w:rsidRDefault="000649E4" w:rsidP="00686558">
      <w:pPr>
        <w:shd w:val="clear" w:color="auto" w:fill="FFFFFF" w:themeFill="background1"/>
      </w:pPr>
    </w:p>
    <w:p w14:paraId="6D407DA1" w14:textId="77777777" w:rsidR="000649E4" w:rsidRDefault="000649E4" w:rsidP="00686558">
      <w:pPr>
        <w:shd w:val="clear" w:color="auto" w:fill="FFFFFF" w:themeFill="background1"/>
      </w:pPr>
      <w:r>
        <w:t xml:space="preserve">Welche Geschenke brachten die </w:t>
      </w:r>
      <w:proofErr w:type="spellStart"/>
      <w:r>
        <w:t>Heiligen</w:t>
      </w:r>
      <w:proofErr w:type="spellEnd"/>
      <w:r>
        <w:t xml:space="preserve"> drei Könige? Gold, Myrrhe und …. </w:t>
      </w:r>
    </w:p>
    <w:p w14:paraId="5E207EAD" w14:textId="77777777" w:rsidR="000649E4" w:rsidRDefault="000649E4" w:rsidP="00686558">
      <w:pPr>
        <w:shd w:val="clear" w:color="auto" w:fill="FFFFFF" w:themeFill="background1"/>
      </w:pPr>
      <w:r w:rsidRPr="00686558">
        <w:rPr>
          <w:shd w:val="clear" w:color="auto" w:fill="FFFFFF" w:themeFill="background1"/>
        </w:rPr>
        <w:t>Weihrauch</w:t>
      </w:r>
    </w:p>
    <w:p w14:paraId="1FA88FFC" w14:textId="77777777" w:rsidR="000649E4" w:rsidRDefault="000649E4" w:rsidP="00686558">
      <w:pPr>
        <w:shd w:val="clear" w:color="auto" w:fill="FFFFFF" w:themeFill="background1"/>
      </w:pPr>
    </w:p>
    <w:p w14:paraId="20A887EC" w14:textId="77777777" w:rsidR="000649E4" w:rsidRDefault="000649E4" w:rsidP="00686558">
      <w:pPr>
        <w:shd w:val="clear" w:color="auto" w:fill="FFFFFF" w:themeFill="background1"/>
      </w:pPr>
      <w:r>
        <w:t xml:space="preserve">Was sagte der Engel in der Nacht? „Euch ist heute der … geboren.“ </w:t>
      </w:r>
    </w:p>
    <w:p w14:paraId="7C73263F" w14:textId="77777777" w:rsidR="000649E4" w:rsidRDefault="000649E4" w:rsidP="00686558">
      <w:pPr>
        <w:shd w:val="clear" w:color="auto" w:fill="FFFFFF" w:themeFill="background1"/>
      </w:pPr>
      <w:r>
        <w:t>Heiland</w:t>
      </w:r>
    </w:p>
    <w:p w14:paraId="688F43F5" w14:textId="77777777" w:rsidR="000649E4" w:rsidRDefault="000649E4" w:rsidP="00686558">
      <w:pPr>
        <w:shd w:val="clear" w:color="auto" w:fill="FFFFFF" w:themeFill="background1"/>
      </w:pPr>
    </w:p>
    <w:p w14:paraId="5B2EFE9F" w14:textId="77777777" w:rsidR="000649E4" w:rsidRPr="00686558" w:rsidRDefault="000649E4" w:rsidP="00686558">
      <w:pPr>
        <w:shd w:val="clear" w:color="auto" w:fill="FFFFFF" w:themeFill="background1"/>
      </w:pPr>
      <w:r w:rsidRPr="00686558">
        <w:t xml:space="preserve">Wie hieß Jesu Mutter? </w:t>
      </w:r>
    </w:p>
    <w:p w14:paraId="34EAF3D4" w14:textId="77777777" w:rsidR="000649E4" w:rsidRDefault="000649E4" w:rsidP="00686558">
      <w:pPr>
        <w:shd w:val="clear" w:color="auto" w:fill="FFFFFF" w:themeFill="background1"/>
      </w:pPr>
      <w:r w:rsidRPr="00686558">
        <w:t>Maria</w:t>
      </w:r>
    </w:p>
    <w:p w14:paraId="3498CC3B" w14:textId="77777777" w:rsidR="000649E4" w:rsidRDefault="000649E4" w:rsidP="00686558">
      <w:pPr>
        <w:shd w:val="clear" w:color="auto" w:fill="FFFFFF" w:themeFill="background1"/>
      </w:pPr>
    </w:p>
    <w:p w14:paraId="64DFC075" w14:textId="108D345C" w:rsidR="000649E4" w:rsidRDefault="00BF074A" w:rsidP="00686558">
      <w:pPr>
        <w:shd w:val="clear" w:color="auto" w:fill="FFFFFF" w:themeFill="background1"/>
      </w:pPr>
      <w:r>
        <w:t>Nach welchem König</w:t>
      </w:r>
      <w:r w:rsidR="000649E4">
        <w:t xml:space="preserve"> wurde Bethlehem/Betlehem </w:t>
      </w:r>
      <w:r>
        <w:t xml:space="preserve">noch „Stadt …“ </w:t>
      </w:r>
      <w:r w:rsidR="000649E4">
        <w:t xml:space="preserve">genannt? </w:t>
      </w:r>
    </w:p>
    <w:p w14:paraId="76E73E37" w14:textId="0652E4BA" w:rsidR="000649E4" w:rsidRDefault="000649E4" w:rsidP="00686558">
      <w:pPr>
        <w:shd w:val="clear" w:color="auto" w:fill="FFFFFF" w:themeFill="background1"/>
      </w:pPr>
      <w:r>
        <w:t>David</w:t>
      </w:r>
    </w:p>
    <w:p w14:paraId="204AAB89" w14:textId="77777777" w:rsidR="000649E4" w:rsidRDefault="000649E4" w:rsidP="00686558">
      <w:pPr>
        <w:shd w:val="clear" w:color="auto" w:fill="FFFFFF" w:themeFill="background1"/>
      </w:pPr>
    </w:p>
    <w:p w14:paraId="6BA35B71" w14:textId="77777777" w:rsidR="000649E4" w:rsidRDefault="000649E4" w:rsidP="00686558">
      <w:pPr>
        <w:shd w:val="clear" w:color="auto" w:fill="FFFFFF" w:themeFill="background1"/>
      </w:pPr>
      <w:r>
        <w:t xml:space="preserve">Worin lag der neugeborene Jesus im Stall? </w:t>
      </w:r>
    </w:p>
    <w:p w14:paraId="74F7F27D" w14:textId="77777777" w:rsidR="000649E4" w:rsidRDefault="000649E4" w:rsidP="00686558">
      <w:pPr>
        <w:shd w:val="clear" w:color="auto" w:fill="FFFFFF" w:themeFill="background1"/>
      </w:pPr>
      <w:r>
        <w:t>Krippe</w:t>
      </w:r>
    </w:p>
    <w:p w14:paraId="671E89BD" w14:textId="77777777" w:rsidR="000649E4" w:rsidRDefault="000649E4" w:rsidP="00686558">
      <w:pPr>
        <w:shd w:val="clear" w:color="auto" w:fill="FFFFFF" w:themeFill="background1"/>
      </w:pPr>
    </w:p>
    <w:p w14:paraId="1996F9E5" w14:textId="77777777" w:rsidR="000649E4" w:rsidRDefault="000649E4" w:rsidP="00686558">
      <w:pPr>
        <w:shd w:val="clear" w:color="auto" w:fill="FFFFFF" w:themeFill="background1"/>
      </w:pPr>
      <w:r>
        <w:t xml:space="preserve">Wie hieß der König, der Jesus töten wollte? </w:t>
      </w:r>
    </w:p>
    <w:p w14:paraId="4FFD7EB0" w14:textId="77777777" w:rsidR="000649E4" w:rsidRDefault="000649E4" w:rsidP="00686558">
      <w:pPr>
        <w:shd w:val="clear" w:color="auto" w:fill="FFFFFF" w:themeFill="background1"/>
      </w:pPr>
      <w:r>
        <w:t>Herodes</w:t>
      </w:r>
    </w:p>
    <w:p w14:paraId="4AF1FE21" w14:textId="77777777" w:rsidR="000649E4" w:rsidRDefault="000649E4" w:rsidP="00686558">
      <w:pPr>
        <w:shd w:val="clear" w:color="auto" w:fill="FFFFFF" w:themeFill="background1"/>
      </w:pPr>
    </w:p>
    <w:p w14:paraId="40AF09CF" w14:textId="77777777" w:rsidR="000649E4" w:rsidRDefault="000649E4" w:rsidP="00686558">
      <w:pPr>
        <w:shd w:val="clear" w:color="auto" w:fill="FFFFFF" w:themeFill="background1"/>
      </w:pPr>
      <w:r>
        <w:t xml:space="preserve">Wer besuchte zuerst Jesus in dem Stall? </w:t>
      </w:r>
    </w:p>
    <w:p w14:paraId="16183187" w14:textId="77777777" w:rsidR="000649E4" w:rsidRDefault="000649E4" w:rsidP="00686558">
      <w:pPr>
        <w:shd w:val="clear" w:color="auto" w:fill="FFFFFF" w:themeFill="background1"/>
      </w:pPr>
      <w:r>
        <w:t>Hirten</w:t>
      </w:r>
    </w:p>
    <w:p w14:paraId="3930CE07" w14:textId="77777777" w:rsidR="000649E4" w:rsidRDefault="000649E4" w:rsidP="00686558">
      <w:pPr>
        <w:shd w:val="clear" w:color="auto" w:fill="FFFFFF" w:themeFill="background1"/>
      </w:pPr>
    </w:p>
    <w:p w14:paraId="205CAF0C" w14:textId="77777777" w:rsidR="000649E4" w:rsidRDefault="000649E4" w:rsidP="00686558">
      <w:pPr>
        <w:shd w:val="clear" w:color="auto" w:fill="FFFFFF" w:themeFill="background1"/>
      </w:pPr>
      <w:r>
        <w:t xml:space="preserve">Wer war Augustus, der den Befehl zur Volkszählung gab? </w:t>
      </w:r>
    </w:p>
    <w:p w14:paraId="1EB4244C" w14:textId="77777777" w:rsidR="000649E4" w:rsidRDefault="000649E4" w:rsidP="00686558">
      <w:pPr>
        <w:shd w:val="clear" w:color="auto" w:fill="FFFFFF" w:themeFill="background1"/>
      </w:pPr>
      <w:r>
        <w:t>Kaiser</w:t>
      </w:r>
    </w:p>
    <w:p w14:paraId="7FE12F47" w14:textId="77777777" w:rsidR="000649E4" w:rsidRDefault="000649E4" w:rsidP="00686558">
      <w:pPr>
        <w:shd w:val="clear" w:color="auto" w:fill="FFFFFF" w:themeFill="background1"/>
      </w:pPr>
    </w:p>
    <w:p w14:paraId="7CDFB56B" w14:textId="77777777" w:rsidR="000649E4" w:rsidRDefault="000649E4" w:rsidP="00686558">
      <w:pPr>
        <w:shd w:val="clear" w:color="auto" w:fill="FFFFFF" w:themeFill="background1"/>
      </w:pPr>
      <w:r>
        <w:t xml:space="preserve">Wo gab es keinen Platz für die Heilige Familie? </w:t>
      </w:r>
    </w:p>
    <w:p w14:paraId="2D3FC92D" w14:textId="77777777" w:rsidR="000649E4" w:rsidRDefault="000649E4" w:rsidP="00686558">
      <w:pPr>
        <w:shd w:val="clear" w:color="auto" w:fill="FFFFFF" w:themeFill="background1"/>
      </w:pPr>
      <w:r>
        <w:t>Herberge</w:t>
      </w:r>
    </w:p>
    <w:p w14:paraId="03158E34" w14:textId="77777777" w:rsidR="000649E4" w:rsidRDefault="000649E4" w:rsidP="00686558">
      <w:pPr>
        <w:shd w:val="clear" w:color="auto" w:fill="FFFFFF" w:themeFill="background1"/>
      </w:pPr>
    </w:p>
    <w:p w14:paraId="6CFD25F9" w14:textId="77777777" w:rsidR="000649E4" w:rsidRDefault="000649E4" w:rsidP="00686558">
      <w:pPr>
        <w:shd w:val="clear" w:color="auto" w:fill="FFFFFF" w:themeFill="background1"/>
      </w:pPr>
      <w:r>
        <w:t xml:space="preserve">Welchen zusätzlichen Namen bzw. Titel gab der Engel für Jesus an? </w:t>
      </w:r>
    </w:p>
    <w:p w14:paraId="46A6AD6E" w14:textId="77777777" w:rsidR="000649E4" w:rsidRDefault="000649E4" w:rsidP="00686558">
      <w:pPr>
        <w:shd w:val="clear" w:color="auto" w:fill="FFFFFF" w:themeFill="background1"/>
      </w:pPr>
      <w:r w:rsidRPr="00686558">
        <w:t>Christus</w:t>
      </w:r>
    </w:p>
    <w:p w14:paraId="03583BFE" w14:textId="1F5DBA6B" w:rsidR="000649E4" w:rsidRDefault="000649E4" w:rsidP="00686558">
      <w:pPr>
        <w:shd w:val="clear" w:color="auto" w:fill="FFFFFF" w:themeFill="background1"/>
      </w:pPr>
    </w:p>
    <w:p w14:paraId="69C56293" w14:textId="7653439F" w:rsidR="00BF074A" w:rsidRDefault="00BF074A" w:rsidP="00686558">
      <w:pPr>
        <w:shd w:val="clear" w:color="auto" w:fill="FFFFFF" w:themeFill="background1"/>
      </w:pPr>
      <w:r>
        <w:t xml:space="preserve">In was wickelte Maria Jesus nach der Geburt ein? </w:t>
      </w:r>
    </w:p>
    <w:p w14:paraId="040C032F" w14:textId="74541210" w:rsidR="00BF074A" w:rsidRDefault="00BF074A" w:rsidP="00686558">
      <w:pPr>
        <w:shd w:val="clear" w:color="auto" w:fill="FFFFFF" w:themeFill="background1"/>
      </w:pPr>
      <w:r>
        <w:t>Windeln</w:t>
      </w:r>
    </w:p>
    <w:p w14:paraId="0F729FF7" w14:textId="77777777" w:rsidR="007C53C4" w:rsidRDefault="007C53C4" w:rsidP="00686558">
      <w:pPr>
        <w:shd w:val="clear" w:color="auto" w:fill="FFFFFF" w:themeFill="background1"/>
      </w:pPr>
    </w:p>
    <w:sectPr w:rsidR="007C53C4" w:rsidSect="00720DCE">
      <w:headerReference w:type="default" r:id="rId6"/>
      <w:footerReference w:type="default" r:id="rId7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52401D" w14:textId="77777777" w:rsidR="00C663D5" w:rsidRDefault="00C663D5" w:rsidP="003C599D">
      <w:pPr>
        <w:spacing w:line="240" w:lineRule="auto"/>
      </w:pPr>
      <w:r>
        <w:separator/>
      </w:r>
    </w:p>
  </w:endnote>
  <w:endnote w:type="continuationSeparator" w:id="0">
    <w:p w14:paraId="3FDE9675" w14:textId="77777777" w:rsidR="00C663D5" w:rsidRDefault="00C663D5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1B5BC660" w14:textId="77777777" w:rsidTr="00503EE6">
      <w:trPr>
        <w:trHeight w:hRule="exact" w:val="680"/>
      </w:trPr>
      <w:tc>
        <w:tcPr>
          <w:tcW w:w="864" w:type="dxa"/>
          <w:noWrap/>
        </w:tcPr>
        <w:p w14:paraId="0F7DC2CE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12C1AF2B" wp14:editId="2B69BD6B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66A715AD" w14:textId="77777777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202</w:t>
          </w:r>
          <w:r w:rsidR="00947DC8">
            <w:t>1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5B422282" w14:textId="1AFE7520" w:rsidR="002659C5" w:rsidRPr="00913892" w:rsidRDefault="00791218" w:rsidP="00947DC8">
          <w:pPr>
            <w:pStyle w:val="ekvquelle"/>
          </w:pPr>
          <w:r>
            <w:t>Autorin: Inga Piel</w:t>
          </w:r>
        </w:p>
      </w:tc>
      <w:tc>
        <w:tcPr>
          <w:tcW w:w="813" w:type="dxa"/>
        </w:tcPr>
        <w:p w14:paraId="1332B523" w14:textId="77777777" w:rsidR="002659C5" w:rsidRPr="00913892" w:rsidRDefault="002659C5" w:rsidP="00913892">
          <w:pPr>
            <w:pStyle w:val="ekvpagina"/>
          </w:pPr>
        </w:p>
      </w:tc>
    </w:tr>
  </w:tbl>
  <w:p w14:paraId="2AD60F5E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679F5E" w14:textId="77777777" w:rsidR="00C663D5" w:rsidRDefault="00C663D5" w:rsidP="003C599D">
      <w:pPr>
        <w:spacing w:line="240" w:lineRule="auto"/>
      </w:pPr>
      <w:r>
        <w:separator/>
      </w:r>
    </w:p>
  </w:footnote>
  <w:footnote w:type="continuationSeparator" w:id="0">
    <w:p w14:paraId="4CB964AD" w14:textId="77777777" w:rsidR="00C663D5" w:rsidRDefault="00C663D5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257DC4A1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5D81B282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3AA0F2D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E15050B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76F4CB7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3DEDA88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677242E9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2D1884A6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64ED221D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78429344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20A5B258" w14:textId="77777777" w:rsidR="00901B13" w:rsidRDefault="00901B1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3D5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649E4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D62F4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86558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1218"/>
    <w:rsid w:val="00794685"/>
    <w:rsid w:val="007A18E0"/>
    <w:rsid w:val="007A2F5A"/>
    <w:rsid w:val="007A5AA1"/>
    <w:rsid w:val="007C1230"/>
    <w:rsid w:val="007C53C4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1977"/>
    <w:rsid w:val="00936CF0"/>
    <w:rsid w:val="00937012"/>
    <w:rsid w:val="0094197F"/>
    <w:rsid w:val="00941E39"/>
    <w:rsid w:val="00942106"/>
    <w:rsid w:val="0094260D"/>
    <w:rsid w:val="00944392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BEA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542D"/>
    <w:rsid w:val="00BD6E66"/>
    <w:rsid w:val="00BE1962"/>
    <w:rsid w:val="00BE4821"/>
    <w:rsid w:val="00BF074A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663D5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5EEEBBD"/>
  <w15:chartTrackingRefBased/>
  <w15:docId w15:val="{E86D2A63-77BC-4BBF-AEE4-077AAA305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0649E4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py658\Download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253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8</cp:revision>
  <cp:lastPrinted>2016-12-23T16:36:00Z</cp:lastPrinted>
  <dcterms:created xsi:type="dcterms:W3CDTF">2021-09-22T10:21:00Z</dcterms:created>
  <dcterms:modified xsi:type="dcterms:W3CDTF">2021-12-01T07:50:00Z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