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805E" w14:textId="7A607EF8" w:rsidR="008C7BC5" w:rsidRDefault="009D2C2D" w:rsidP="000A41F4">
      <w:pPr>
        <w:pStyle w:val="ekvue1arial"/>
      </w:pPr>
      <w:r>
        <w:t>Mein Medientagebuch</w:t>
      </w:r>
    </w:p>
    <w:p w14:paraId="7F34D8A1" w14:textId="29679086" w:rsidR="000A41F4" w:rsidRDefault="000A41F4" w:rsidP="00810796"/>
    <w:p w14:paraId="15A69B69" w14:textId="52736D62" w:rsidR="000A41F4" w:rsidRDefault="000A41F4" w:rsidP="00810796">
      <w:r w:rsidRPr="000A41F4">
        <w:t xml:space="preserve">Dieses </w:t>
      </w:r>
      <w:r>
        <w:t>Arbeitsb</w:t>
      </w:r>
      <w:r w:rsidRPr="000A41F4">
        <w:t xml:space="preserve">latt soll dich dabei unterstützen, </w:t>
      </w:r>
      <w:r>
        <w:t>in den</w:t>
      </w:r>
      <w:r w:rsidRPr="000A41F4">
        <w:t xml:space="preserve"> nächsten Tage</w:t>
      </w:r>
      <w:r>
        <w:t>n</w:t>
      </w:r>
      <w:r w:rsidRPr="000A41F4">
        <w:t xml:space="preserve"> deinen Medienkonsum </w:t>
      </w:r>
      <w:r>
        <w:t>schriftlich festzuhalten.</w:t>
      </w:r>
      <w:r w:rsidRPr="000A41F4">
        <w:t xml:space="preserve"> </w:t>
      </w:r>
    </w:p>
    <w:p w14:paraId="158A2FB0" w14:textId="0ADBBE48" w:rsidR="000A41F4" w:rsidRDefault="000A41F4" w:rsidP="00810796">
      <w:r w:rsidRPr="000A41F4">
        <w:t>Tipp:</w:t>
      </w:r>
      <w:r>
        <w:t xml:space="preserve"> </w:t>
      </w:r>
      <w:r w:rsidRPr="000A41F4">
        <w:t>Nutze Abkürzungen für deine Medien, damit du schnell Notizen vornehmen kannst.</w:t>
      </w:r>
    </w:p>
    <w:p w14:paraId="781CAA39" w14:textId="7EBB5526" w:rsidR="000A41F4" w:rsidRDefault="000A41F4" w:rsidP="00810796"/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3402"/>
        <w:gridCol w:w="3402"/>
        <w:gridCol w:w="3402"/>
      </w:tblGrid>
      <w:tr w:rsidR="000A41F4" w:rsidRPr="003C39DC" w14:paraId="66AE2312" w14:textId="5B16825A" w:rsidTr="000A41F4">
        <w:trPr>
          <w:trHeight w:val="284"/>
        </w:trPr>
        <w:tc>
          <w:tcPr>
            <w:tcW w:w="3402" w:type="dxa"/>
            <w:shd w:val="clear" w:color="auto" w:fill="D9D9D9" w:themeFill="background1" w:themeFillShade="D9"/>
          </w:tcPr>
          <w:p w14:paraId="6DC2C854" w14:textId="24099452" w:rsidR="000A41F4" w:rsidRPr="000A41F4" w:rsidRDefault="000A41F4" w:rsidP="000A41F4">
            <w:pPr>
              <w:pStyle w:val="ekvtabellezentriert"/>
              <w:rPr>
                <w:rStyle w:val="ekvfett"/>
              </w:rPr>
            </w:pPr>
            <w:r w:rsidRPr="000A41F4">
              <w:rPr>
                <w:rStyle w:val="ekvfett"/>
              </w:rPr>
              <w:t>Was?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48C42D6" w14:textId="344B8033" w:rsidR="000A41F4" w:rsidRPr="000A41F4" w:rsidRDefault="000A41F4" w:rsidP="000A41F4">
            <w:pPr>
              <w:pStyle w:val="ekvtabellezentriert"/>
              <w:rPr>
                <w:rStyle w:val="ekvfett"/>
              </w:rPr>
            </w:pPr>
            <w:r w:rsidRPr="000A41F4">
              <w:rPr>
                <w:rStyle w:val="ekvfett"/>
              </w:rPr>
              <w:t>Datum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3ED038D" w14:textId="2D48D17C" w:rsidR="000A41F4" w:rsidRPr="000A41F4" w:rsidRDefault="000A41F4" w:rsidP="000A41F4">
            <w:pPr>
              <w:pStyle w:val="ekvtabellezentriert"/>
              <w:rPr>
                <w:rStyle w:val="ekvfett"/>
              </w:rPr>
            </w:pPr>
            <w:r w:rsidRPr="000A41F4">
              <w:rPr>
                <w:rStyle w:val="ekvfett"/>
              </w:rPr>
              <w:t>Wie lange?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9939A34" w14:textId="2AEEB2B2" w:rsidR="000A41F4" w:rsidRPr="000A41F4" w:rsidRDefault="000A41F4" w:rsidP="000A41F4">
            <w:pPr>
              <w:pStyle w:val="ekvtabellezentriert"/>
              <w:rPr>
                <w:rStyle w:val="ekvfett"/>
              </w:rPr>
            </w:pPr>
            <w:r w:rsidRPr="000A41F4">
              <w:rPr>
                <w:rStyle w:val="ekvfett"/>
              </w:rPr>
              <w:t>Warum?</w:t>
            </w:r>
          </w:p>
        </w:tc>
      </w:tr>
      <w:tr w:rsidR="00267C32" w:rsidRPr="003C39DC" w14:paraId="2EED16EE" w14:textId="7E8F78C1" w:rsidTr="000A41F4">
        <w:trPr>
          <w:trHeight w:val="284"/>
        </w:trPr>
        <w:tc>
          <w:tcPr>
            <w:tcW w:w="3402" w:type="dxa"/>
          </w:tcPr>
          <w:p w14:paraId="6E387F80" w14:textId="77777777" w:rsidR="00267C32" w:rsidRPr="00267C32" w:rsidRDefault="00267C32" w:rsidP="00267C32">
            <w:pPr>
              <w:pStyle w:val="ekvtabellezentriert"/>
              <w:rPr>
                <w:rStyle w:val="ekvkursiv"/>
              </w:rPr>
            </w:pPr>
            <w:r w:rsidRPr="00267C32">
              <w:rPr>
                <w:rStyle w:val="ekvkursiv"/>
              </w:rPr>
              <w:t>Netflix</w:t>
            </w:r>
          </w:p>
          <w:p w14:paraId="41844447" w14:textId="037302A1" w:rsidR="00267C32" w:rsidRPr="00267C32" w:rsidRDefault="00267C32" w:rsidP="00267C32">
            <w:pPr>
              <w:pStyle w:val="ekvtabellezentriert"/>
              <w:rPr>
                <w:rStyle w:val="ekvkursiv"/>
              </w:rPr>
            </w:pPr>
          </w:p>
        </w:tc>
        <w:tc>
          <w:tcPr>
            <w:tcW w:w="3402" w:type="dxa"/>
          </w:tcPr>
          <w:p w14:paraId="0A3C305D" w14:textId="37593876" w:rsidR="00267C32" w:rsidRPr="00267C32" w:rsidRDefault="00267C32" w:rsidP="00267C32">
            <w:pPr>
              <w:pStyle w:val="ekvtabellezentriert"/>
              <w:rPr>
                <w:rStyle w:val="ekvkursiv"/>
              </w:rPr>
            </w:pPr>
            <w:r w:rsidRPr="00267C32">
              <w:rPr>
                <w:rStyle w:val="ekvkursiv"/>
              </w:rPr>
              <w:t>07.12.2021</w:t>
            </w:r>
          </w:p>
        </w:tc>
        <w:tc>
          <w:tcPr>
            <w:tcW w:w="3402" w:type="dxa"/>
          </w:tcPr>
          <w:p w14:paraId="421807B9" w14:textId="74D7C654" w:rsidR="00267C32" w:rsidRPr="00267C32" w:rsidRDefault="00267C32" w:rsidP="00267C32">
            <w:pPr>
              <w:pStyle w:val="ekvtabellezentriert"/>
              <w:rPr>
                <w:rStyle w:val="ekvkursiv"/>
              </w:rPr>
            </w:pPr>
            <w:r w:rsidRPr="00267C32">
              <w:rPr>
                <w:rStyle w:val="ekvkursiv"/>
              </w:rPr>
              <w:t>2 Stunden</w:t>
            </w:r>
          </w:p>
        </w:tc>
        <w:tc>
          <w:tcPr>
            <w:tcW w:w="3402" w:type="dxa"/>
          </w:tcPr>
          <w:p w14:paraId="61188956" w14:textId="14E07EF4" w:rsidR="00267C32" w:rsidRPr="00267C32" w:rsidRDefault="00267C32" w:rsidP="00267C32">
            <w:pPr>
              <w:pStyle w:val="ekvtabellezentriert"/>
              <w:rPr>
                <w:rStyle w:val="ekvkursiv"/>
              </w:rPr>
            </w:pPr>
            <w:r w:rsidRPr="00267C32">
              <w:rPr>
                <w:rStyle w:val="ekvkursiv"/>
              </w:rPr>
              <w:t>Langeweile</w:t>
            </w:r>
          </w:p>
        </w:tc>
      </w:tr>
      <w:tr w:rsidR="000A41F4" w:rsidRPr="003C39DC" w14:paraId="48D0BE84" w14:textId="05598096" w:rsidTr="000A41F4">
        <w:trPr>
          <w:trHeight w:val="284"/>
        </w:trPr>
        <w:tc>
          <w:tcPr>
            <w:tcW w:w="3402" w:type="dxa"/>
          </w:tcPr>
          <w:p w14:paraId="659084FF" w14:textId="77777777" w:rsidR="000A41F4" w:rsidRDefault="000A41F4" w:rsidP="00AC4074">
            <w:pPr>
              <w:pStyle w:val="ekvtabelle"/>
            </w:pPr>
          </w:p>
          <w:p w14:paraId="58957051" w14:textId="04FC7E93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7802B4AE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1ADA6E93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55A6B3E3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54F39398" w14:textId="77777777" w:rsidTr="000A41F4">
        <w:trPr>
          <w:trHeight w:val="284"/>
        </w:trPr>
        <w:tc>
          <w:tcPr>
            <w:tcW w:w="3402" w:type="dxa"/>
          </w:tcPr>
          <w:p w14:paraId="016F9A86" w14:textId="77777777" w:rsidR="000A41F4" w:rsidRDefault="000A41F4" w:rsidP="00AC4074">
            <w:pPr>
              <w:pStyle w:val="ekvtabelle"/>
            </w:pPr>
          </w:p>
          <w:p w14:paraId="297F6B88" w14:textId="744B224B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184D02B9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5D6E342B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67D441F7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471F2A91" w14:textId="77777777" w:rsidTr="000A41F4">
        <w:trPr>
          <w:trHeight w:val="284"/>
        </w:trPr>
        <w:tc>
          <w:tcPr>
            <w:tcW w:w="3402" w:type="dxa"/>
          </w:tcPr>
          <w:p w14:paraId="405652AF" w14:textId="77777777" w:rsidR="000A41F4" w:rsidRDefault="000A41F4" w:rsidP="00AC4074">
            <w:pPr>
              <w:pStyle w:val="ekvtabelle"/>
            </w:pPr>
          </w:p>
          <w:p w14:paraId="2774B0AA" w14:textId="3187C326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42AA27E0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14C8861B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6BCD8974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691DEEAE" w14:textId="77777777" w:rsidTr="000A41F4">
        <w:trPr>
          <w:trHeight w:val="284"/>
        </w:trPr>
        <w:tc>
          <w:tcPr>
            <w:tcW w:w="3402" w:type="dxa"/>
          </w:tcPr>
          <w:p w14:paraId="33B9F2E6" w14:textId="77777777" w:rsidR="000A41F4" w:rsidRDefault="000A41F4" w:rsidP="00AC4074">
            <w:pPr>
              <w:pStyle w:val="ekvtabelle"/>
            </w:pPr>
          </w:p>
          <w:p w14:paraId="6256ED30" w14:textId="4AAEECA9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3BD62C4B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226E1BA1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7526B5EB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0856B668" w14:textId="77777777" w:rsidTr="000A41F4">
        <w:trPr>
          <w:trHeight w:val="284"/>
        </w:trPr>
        <w:tc>
          <w:tcPr>
            <w:tcW w:w="3402" w:type="dxa"/>
          </w:tcPr>
          <w:p w14:paraId="753D54E0" w14:textId="77777777" w:rsidR="000A41F4" w:rsidRDefault="000A41F4" w:rsidP="00AC4074">
            <w:pPr>
              <w:pStyle w:val="ekvtabelle"/>
            </w:pPr>
          </w:p>
          <w:p w14:paraId="297A40B0" w14:textId="7FA843C8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52105702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57E6D4F9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4D8527DA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32D4C906" w14:textId="77777777" w:rsidTr="000A41F4">
        <w:trPr>
          <w:trHeight w:val="284"/>
        </w:trPr>
        <w:tc>
          <w:tcPr>
            <w:tcW w:w="3402" w:type="dxa"/>
          </w:tcPr>
          <w:p w14:paraId="64852319" w14:textId="77777777" w:rsidR="000A41F4" w:rsidRDefault="000A41F4" w:rsidP="00AC4074">
            <w:pPr>
              <w:pStyle w:val="ekvtabelle"/>
            </w:pPr>
          </w:p>
          <w:p w14:paraId="39AEE591" w14:textId="4CEE1414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05A9CC1D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5E081F3E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78A37BE4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0A597DA6" w14:textId="77777777" w:rsidTr="000A41F4">
        <w:trPr>
          <w:trHeight w:val="284"/>
        </w:trPr>
        <w:tc>
          <w:tcPr>
            <w:tcW w:w="3402" w:type="dxa"/>
          </w:tcPr>
          <w:p w14:paraId="3CFB6D54" w14:textId="77777777" w:rsidR="000A41F4" w:rsidRDefault="000A41F4" w:rsidP="00AC4074">
            <w:pPr>
              <w:pStyle w:val="ekvtabelle"/>
            </w:pPr>
          </w:p>
          <w:p w14:paraId="434D3A85" w14:textId="62A05C22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04CAD9DC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751482B8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2EE7B6B8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6CAFB0DC" w14:textId="77777777" w:rsidTr="000A41F4">
        <w:trPr>
          <w:trHeight w:val="284"/>
        </w:trPr>
        <w:tc>
          <w:tcPr>
            <w:tcW w:w="3402" w:type="dxa"/>
          </w:tcPr>
          <w:p w14:paraId="0ADA3C44" w14:textId="77777777" w:rsidR="000A41F4" w:rsidRDefault="000A41F4" w:rsidP="00AC4074">
            <w:pPr>
              <w:pStyle w:val="ekvtabelle"/>
            </w:pPr>
          </w:p>
          <w:p w14:paraId="308A6EC3" w14:textId="149DF55A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49C7F4AC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17024F6A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4EAD62AF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1D69AF4E" w14:textId="77777777" w:rsidTr="000A41F4">
        <w:trPr>
          <w:trHeight w:val="284"/>
        </w:trPr>
        <w:tc>
          <w:tcPr>
            <w:tcW w:w="3402" w:type="dxa"/>
          </w:tcPr>
          <w:p w14:paraId="3DFBDC3D" w14:textId="77777777" w:rsidR="000A41F4" w:rsidRDefault="000A41F4" w:rsidP="00AC4074">
            <w:pPr>
              <w:pStyle w:val="ekvtabelle"/>
            </w:pPr>
          </w:p>
          <w:p w14:paraId="49C55DD5" w14:textId="7146A383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33AD9EB4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26AE2F91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03638ECB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18DE1043" w14:textId="77777777" w:rsidTr="000A41F4">
        <w:trPr>
          <w:trHeight w:val="284"/>
        </w:trPr>
        <w:tc>
          <w:tcPr>
            <w:tcW w:w="3402" w:type="dxa"/>
          </w:tcPr>
          <w:p w14:paraId="76BE8A19" w14:textId="77777777" w:rsidR="000A41F4" w:rsidRDefault="000A41F4" w:rsidP="00AC4074">
            <w:pPr>
              <w:pStyle w:val="ekvtabelle"/>
            </w:pPr>
          </w:p>
          <w:p w14:paraId="640AC4F2" w14:textId="023CEF8C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0C325F05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0373F3E6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</w:tcPr>
          <w:p w14:paraId="1260710F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61942309" w14:textId="77777777" w:rsidTr="00267C32">
        <w:trPr>
          <w:trHeight w:val="284"/>
        </w:trPr>
        <w:tc>
          <w:tcPr>
            <w:tcW w:w="3402" w:type="dxa"/>
            <w:tcBorders>
              <w:bottom w:val="single" w:sz="4" w:space="0" w:color="auto"/>
            </w:tcBorders>
          </w:tcPr>
          <w:p w14:paraId="4A3D139C" w14:textId="77777777" w:rsidR="000A41F4" w:rsidRDefault="000A41F4" w:rsidP="00AC4074">
            <w:pPr>
              <w:pStyle w:val="ekvtabelle"/>
            </w:pPr>
          </w:p>
          <w:p w14:paraId="31FEE905" w14:textId="06C4E2CA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B3E3810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CF99016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D196067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15085E72" w14:textId="77777777" w:rsidTr="00267C32">
        <w:trPr>
          <w:trHeight w:val="284"/>
        </w:trPr>
        <w:tc>
          <w:tcPr>
            <w:tcW w:w="3402" w:type="dxa"/>
            <w:tcBorders>
              <w:bottom w:val="single" w:sz="4" w:space="0" w:color="auto"/>
            </w:tcBorders>
          </w:tcPr>
          <w:p w14:paraId="6398EA83" w14:textId="77777777" w:rsidR="000A41F4" w:rsidRDefault="000A41F4" w:rsidP="00AC4074">
            <w:pPr>
              <w:pStyle w:val="ekvtabelle"/>
            </w:pPr>
          </w:p>
          <w:p w14:paraId="5586EDDF" w14:textId="2426124D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46062DF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0BDDD33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EDBE5B6" w14:textId="77777777" w:rsidR="000A41F4" w:rsidRPr="003C39DC" w:rsidRDefault="000A41F4" w:rsidP="00AC4074">
            <w:pPr>
              <w:pStyle w:val="ekvtabelle"/>
            </w:pPr>
          </w:p>
        </w:tc>
      </w:tr>
      <w:tr w:rsidR="000A41F4" w:rsidRPr="003C39DC" w14:paraId="57995254" w14:textId="77777777" w:rsidTr="00267C32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1FE" w14:textId="77777777" w:rsidR="000A41F4" w:rsidRDefault="000A41F4" w:rsidP="00AC4074">
            <w:pPr>
              <w:pStyle w:val="ekvtabelle"/>
            </w:pPr>
          </w:p>
          <w:p w14:paraId="033648E0" w14:textId="7C699BEC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6C2D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DA09" w14:textId="77777777" w:rsidR="000A41F4" w:rsidRPr="003C39DC" w:rsidRDefault="000A41F4" w:rsidP="00AC4074">
            <w:pPr>
              <w:pStyle w:val="ekvtabelle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5406" w14:textId="77777777" w:rsidR="000A41F4" w:rsidRPr="003C39DC" w:rsidRDefault="000A41F4" w:rsidP="00AC4074">
            <w:pPr>
              <w:pStyle w:val="ekvtabelle"/>
            </w:pPr>
          </w:p>
        </w:tc>
      </w:tr>
    </w:tbl>
    <w:p w14:paraId="73BE8A2A" w14:textId="77777777" w:rsidR="000A41F4" w:rsidRPr="00810796" w:rsidRDefault="000A41F4" w:rsidP="000A41F4"/>
    <w:sectPr w:rsidR="000A41F4" w:rsidRPr="00810796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2681A" w14:textId="77777777" w:rsidR="005A26FB" w:rsidRDefault="005A26FB" w:rsidP="003C599D">
      <w:pPr>
        <w:spacing w:line="240" w:lineRule="auto"/>
      </w:pPr>
      <w:r>
        <w:separator/>
      </w:r>
    </w:p>
  </w:endnote>
  <w:endnote w:type="continuationSeparator" w:id="0">
    <w:p w14:paraId="08CD4DC5" w14:textId="77777777" w:rsidR="005A26FB" w:rsidRDefault="005A26F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F7D2" w14:textId="77777777" w:rsidR="005A26FB" w:rsidRDefault="005A26FB" w:rsidP="003C599D">
      <w:pPr>
        <w:spacing w:line="240" w:lineRule="auto"/>
      </w:pPr>
      <w:r>
        <w:separator/>
      </w:r>
    </w:p>
  </w:footnote>
  <w:footnote w:type="continuationSeparator" w:id="0">
    <w:p w14:paraId="76FC225D" w14:textId="77777777" w:rsidR="005A26FB" w:rsidRDefault="005A26F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3207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BFFE16" wp14:editId="5E6483D0">
              <wp:simplePos x="0" y="0"/>
              <wp:positionH relativeFrom="column">
                <wp:posOffset>-3973195</wp:posOffset>
              </wp:positionH>
              <wp:positionV relativeFrom="paragraph">
                <wp:posOffset>3294380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65251093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677E9BB3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2DF905D1" wp14:editId="4560FAF7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7F280381" w14:textId="19A68865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</w:t>
                                </w:r>
                                <w:r w:rsidR="000A41F4">
                                  <w:t>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3D1B7821" w14:textId="3A726D32" w:rsidR="00810796" w:rsidRDefault="000A41F4" w:rsidP="00810796">
                                <w:pPr>
                                  <w:pStyle w:val="ekvquelle"/>
                                </w:pPr>
                                <w:r>
                                  <w:rPr>
                                    <w:rStyle w:val="ekvquellefett"/>
                                  </w:rPr>
                                  <w:t xml:space="preserve">Autor: Thomas </w:t>
                                </w:r>
                                <w:proofErr w:type="spellStart"/>
                                <w:r>
                                  <w:rPr>
                                    <w:rStyle w:val="ekvquellefett"/>
                                  </w:rPr>
                                  <w:t>Boczian</w:t>
                                </w:r>
                                <w:proofErr w:type="spellEnd"/>
                              </w:p>
                              <w:p w14:paraId="61DC6506" w14:textId="225E1BDD" w:rsidR="00FD286B" w:rsidRPr="00153CE9" w:rsidRDefault="00FD286B" w:rsidP="00810796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5F1C8B9E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59F9D1FC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FFE1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2.85pt;margin-top:259.4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65251093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677E9BB3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DF905D1" wp14:editId="4560FAF7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7F280381" w14:textId="19A68865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</w:t>
                          </w:r>
                          <w:r w:rsidR="000A41F4">
                            <w:t>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3D1B7821" w14:textId="3A726D32" w:rsidR="00810796" w:rsidRDefault="000A41F4" w:rsidP="00810796">
                          <w:pPr>
                            <w:pStyle w:val="ekvquelle"/>
                          </w:pPr>
                          <w:r>
                            <w:rPr>
                              <w:rStyle w:val="ekvquellefett"/>
                            </w:rPr>
                            <w:t xml:space="preserve">Autor: Thomas </w:t>
                          </w:r>
                          <w:proofErr w:type="spellStart"/>
                          <w:r>
                            <w:rPr>
                              <w:rStyle w:val="ekvquellefett"/>
                            </w:rPr>
                            <w:t>Boczian</w:t>
                          </w:r>
                          <w:proofErr w:type="spellEnd"/>
                        </w:p>
                        <w:p w14:paraId="61DC6506" w14:textId="225E1BDD" w:rsidR="00FD286B" w:rsidRPr="00153CE9" w:rsidRDefault="00FD286B" w:rsidP="00810796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5F1C8B9E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59F9D1FC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6A896E" wp14:editId="0F270885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57083C1B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4303EC7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9E50A6B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0" w:name="bmKName"/>
                                <w:bookmarkEnd w:id="0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2CD9890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1" w:name="bmKKlasse"/>
                                <w:bookmarkEnd w:id="1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462C984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2" w:name="bmKDatum"/>
                                <w:bookmarkEnd w:id="2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CD9BADF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77E2E8C1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223F8850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1F6CBB8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23F251F9" w14:textId="77777777" w:rsidR="00FD286B" w:rsidRPr="007D7AC9" w:rsidRDefault="00FD286B" w:rsidP="00A530E6"/>
                            </w:tc>
                          </w:tr>
                        </w:tbl>
                        <w:p w14:paraId="7A5D2A25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6A896E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57083C1B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4303EC7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9E50A6B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3" w:name="bmKName"/>
                          <w:bookmarkEnd w:id="3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2CD9890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4" w:name="bmKKlasse"/>
                          <w:bookmarkEnd w:id="4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462C984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5" w:name="bmKDatum"/>
                          <w:bookmarkEnd w:id="5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CD9BADF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77E2E8C1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223F8850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1F6CBB8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23F251F9" w14:textId="77777777" w:rsidR="00FD286B" w:rsidRPr="007D7AC9" w:rsidRDefault="00FD286B" w:rsidP="00A530E6"/>
                      </w:tc>
                    </w:tr>
                  </w:tbl>
                  <w:p w14:paraId="7A5D2A25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F4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1F4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13CD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67C32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26FB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7E67CE"/>
    <w:rsid w:val="00801B7F"/>
    <w:rsid w:val="00802E02"/>
    <w:rsid w:val="0081014E"/>
    <w:rsid w:val="00810796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D2C2D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4C36"/>
    <w:rsid w:val="00EA7542"/>
    <w:rsid w:val="00EA7ECF"/>
    <w:rsid w:val="00EB2280"/>
    <w:rsid w:val="00EC014A"/>
    <w:rsid w:val="00EC1621"/>
    <w:rsid w:val="00EC1FF0"/>
    <w:rsid w:val="00EC662E"/>
    <w:rsid w:val="00ED07FE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9C963"/>
  <w15:chartTrackingRefBased/>
  <w15:docId w15:val="{D088DA9B-F3BC-4B50-A3A1-125797EC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10796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unhideWhenUsed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  <w:style w:type="character" w:customStyle="1" w:styleId="ekvquellefett">
    <w:name w:val="ekv.quelle.fett"/>
    <w:basedOn w:val="Absatz-Standardschriftart"/>
    <w:uiPriority w:val="1"/>
    <w:qFormat/>
    <w:rsid w:val="00810796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i312\AppData\Roaming\Microsoft\Templates\WD_KV_KL5_SSS_Q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2017-09-05T10:14:00Z</cp:lastPrinted>
  <dcterms:created xsi:type="dcterms:W3CDTF">2021-12-01T08:41:00Z</dcterms:created>
  <dcterms:modified xsi:type="dcterms:W3CDTF">2021-12-01T08:41:00Z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1.03</vt:lpwstr>
  </property>
</Properties>
</file>