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F673D" w14:textId="31CA030F" w:rsidR="00543190" w:rsidRPr="000A6F6D" w:rsidRDefault="00495C01" w:rsidP="008C3107">
      <w:pPr>
        <w:pStyle w:val="ekvue2arial"/>
      </w:pPr>
      <w:r w:rsidRPr="000A6F6D">
        <w:t>Ein guter Start in die Woche</w:t>
      </w:r>
    </w:p>
    <w:p w14:paraId="22C87F68" w14:textId="77777777" w:rsidR="00543190" w:rsidRPr="000A6F6D" w:rsidRDefault="00543190" w:rsidP="008C3107"/>
    <w:p w14:paraId="41CF7204" w14:textId="40D23845" w:rsidR="00963440" w:rsidRPr="000A6F6D" w:rsidRDefault="00495C01" w:rsidP="008C3107">
      <w:pPr>
        <w:rPr>
          <w:b/>
          <w:bCs/>
        </w:rPr>
      </w:pPr>
      <w:r w:rsidRPr="000A6F6D">
        <w:rPr>
          <w:bCs/>
        </w:rPr>
        <w:t>Montag, mein Lieblingstag ist das nicht.</w:t>
      </w:r>
    </w:p>
    <w:p w14:paraId="5BC5781F" w14:textId="4AB98909" w:rsidR="00495C01" w:rsidRPr="000A6F6D" w:rsidRDefault="00495C01" w:rsidP="008C3107">
      <w:pPr>
        <w:rPr>
          <w:b/>
          <w:bCs/>
        </w:rPr>
      </w:pPr>
    </w:p>
    <w:p w14:paraId="4ACB02BF" w14:textId="63A7A677" w:rsidR="00495C01" w:rsidRPr="000A6F6D" w:rsidRDefault="00495C01" w:rsidP="008C3107">
      <w:pPr>
        <w:rPr>
          <w:b/>
          <w:bCs/>
        </w:rPr>
      </w:pPr>
      <w:r w:rsidRPr="000A6F6D">
        <w:rPr>
          <w:bCs/>
        </w:rPr>
        <w:t>Der Tag nach einem schönen, erholsamen Wochenende.</w:t>
      </w:r>
    </w:p>
    <w:p w14:paraId="31AA12E0" w14:textId="0D780927" w:rsidR="00495C01" w:rsidRPr="000A6F6D" w:rsidRDefault="00495C01" w:rsidP="008C3107">
      <w:pPr>
        <w:rPr>
          <w:b/>
          <w:bCs/>
        </w:rPr>
      </w:pPr>
      <w:r w:rsidRPr="000A6F6D">
        <w:rPr>
          <w:bCs/>
        </w:rPr>
        <w:t>Der Tag, an dem ich wieder früh aufstehen musste.</w:t>
      </w:r>
    </w:p>
    <w:p w14:paraId="3C76FAC9" w14:textId="494C3F4C" w:rsidR="00495C01" w:rsidRPr="000A6F6D" w:rsidRDefault="00495C01" w:rsidP="008C3107">
      <w:pPr>
        <w:rPr>
          <w:b/>
          <w:bCs/>
        </w:rPr>
      </w:pPr>
      <w:r w:rsidRPr="000A6F6D">
        <w:rPr>
          <w:bCs/>
        </w:rPr>
        <w:t>Der Tag, an dem wieder einmal eine neue Woche beginnt.</w:t>
      </w:r>
    </w:p>
    <w:p w14:paraId="17B620E3" w14:textId="41186FFF" w:rsidR="00495C01" w:rsidRPr="000A6F6D" w:rsidRDefault="00495C01" w:rsidP="008C3107">
      <w:pPr>
        <w:rPr>
          <w:b/>
          <w:bCs/>
        </w:rPr>
      </w:pPr>
    </w:p>
    <w:p w14:paraId="618D57B6" w14:textId="75913092" w:rsidR="00495C01" w:rsidRPr="000A6F6D" w:rsidRDefault="00495C01" w:rsidP="008C3107">
      <w:pPr>
        <w:rPr>
          <w:b/>
          <w:bCs/>
        </w:rPr>
      </w:pPr>
      <w:r w:rsidRPr="000A6F6D">
        <w:rPr>
          <w:bCs/>
        </w:rPr>
        <w:t>Ich will gut starten. Mein Bestes geben.</w:t>
      </w:r>
    </w:p>
    <w:p w14:paraId="6CA55C4D" w14:textId="3FE578C5" w:rsidR="00495C01" w:rsidRPr="000A6F6D" w:rsidRDefault="00495C01" w:rsidP="008C3107">
      <w:pPr>
        <w:rPr>
          <w:b/>
          <w:bCs/>
        </w:rPr>
      </w:pPr>
      <w:r w:rsidRPr="000A6F6D">
        <w:rPr>
          <w:bCs/>
        </w:rPr>
        <w:t>Ich wünsche mir, dass ich dafür genug Kraft habe</w:t>
      </w:r>
      <w:r w:rsidR="000A6F6D" w:rsidRPr="000A6F6D">
        <w:rPr>
          <w:bCs/>
        </w:rPr>
        <w:t>.</w:t>
      </w:r>
    </w:p>
    <w:p w14:paraId="7841A77B" w14:textId="772C997C" w:rsidR="00495C01" w:rsidRPr="000A6F6D" w:rsidRDefault="000A6F6D" w:rsidP="008C3107">
      <w:pPr>
        <w:rPr>
          <w:b/>
          <w:bCs/>
        </w:rPr>
      </w:pPr>
      <w:r w:rsidRPr="000A6F6D">
        <w:rPr>
          <w:bCs/>
        </w:rPr>
        <w:t>Ich wünsche mir,</w:t>
      </w:r>
      <w:r w:rsidR="00495C01" w:rsidRPr="000A6F6D">
        <w:rPr>
          <w:bCs/>
        </w:rPr>
        <w:t xml:space="preserve"> den Anforderungen, die bevorstehen, gerecht zu werden.</w:t>
      </w:r>
    </w:p>
    <w:p w14:paraId="11592B96" w14:textId="24E9CB79" w:rsidR="00495C01" w:rsidRPr="000A6F6D" w:rsidRDefault="00495C01" w:rsidP="008C3107">
      <w:pPr>
        <w:rPr>
          <w:b/>
          <w:bCs/>
        </w:rPr>
      </w:pPr>
    </w:p>
    <w:p w14:paraId="382F9A5A" w14:textId="0F0DA1E3" w:rsidR="00495C01" w:rsidRPr="000A6F6D" w:rsidRDefault="00495C01" w:rsidP="008C3107">
      <w:pPr>
        <w:rPr>
          <w:b/>
          <w:bCs/>
        </w:rPr>
      </w:pPr>
      <w:r w:rsidRPr="000A6F6D">
        <w:rPr>
          <w:bCs/>
        </w:rPr>
        <w:t>Gott, steh mir zur Seite.</w:t>
      </w:r>
    </w:p>
    <w:p w14:paraId="190845E1" w14:textId="6D6D75FE" w:rsidR="00495C01" w:rsidRPr="000A6F6D" w:rsidRDefault="00495C01" w:rsidP="008C3107">
      <w:pPr>
        <w:rPr>
          <w:b/>
          <w:bCs/>
        </w:rPr>
      </w:pPr>
    </w:p>
    <w:p w14:paraId="1B548664" w14:textId="27F028CD" w:rsidR="00495C01" w:rsidRPr="000A6F6D" w:rsidRDefault="00495C01" w:rsidP="008C3107">
      <w:pPr>
        <w:rPr>
          <w:b/>
          <w:bCs/>
        </w:rPr>
      </w:pPr>
      <w:r w:rsidRPr="000A6F6D">
        <w:rPr>
          <w:bCs/>
        </w:rPr>
        <w:t>Sei auch für die Menschen in meinem Umfeld da, beschütze und begleite auch sie.</w:t>
      </w:r>
    </w:p>
    <w:p w14:paraId="72B89E90" w14:textId="77777777" w:rsidR="00495C01" w:rsidRPr="000A6F6D" w:rsidRDefault="00495C01" w:rsidP="008C3107">
      <w:pPr>
        <w:rPr>
          <w:b/>
          <w:bCs/>
        </w:rPr>
      </w:pPr>
    </w:p>
    <w:p w14:paraId="18354F27" w14:textId="39603B11" w:rsidR="00495C01" w:rsidRPr="000A6F6D" w:rsidRDefault="00495C01" w:rsidP="008C3107">
      <w:pPr>
        <w:rPr>
          <w:b/>
          <w:bCs/>
        </w:rPr>
      </w:pPr>
      <w:r w:rsidRPr="000A6F6D">
        <w:rPr>
          <w:bCs/>
        </w:rPr>
        <w:t>Ich freue mich auf meine Freundinnen und Freunde in der Schule.</w:t>
      </w:r>
    </w:p>
    <w:p w14:paraId="3BC6DEC2" w14:textId="5603BD1B" w:rsidR="00495C01" w:rsidRPr="000A6F6D" w:rsidRDefault="00495C01" w:rsidP="008C3107">
      <w:pPr>
        <w:rPr>
          <w:b/>
          <w:bCs/>
        </w:rPr>
      </w:pPr>
      <w:r w:rsidRPr="000A6F6D">
        <w:rPr>
          <w:bCs/>
        </w:rPr>
        <w:t xml:space="preserve">Ich freue mich auf </w:t>
      </w:r>
      <w:r w:rsidR="000A6F6D" w:rsidRPr="000A6F6D">
        <w:rPr>
          <w:bCs/>
        </w:rPr>
        <w:t>die Gespräche mit ihnen</w:t>
      </w:r>
      <w:r w:rsidRPr="000A6F6D">
        <w:rPr>
          <w:bCs/>
        </w:rPr>
        <w:t>.</w:t>
      </w:r>
    </w:p>
    <w:p w14:paraId="6E4F332B" w14:textId="367EFF98" w:rsidR="00495C01" w:rsidRPr="000A6F6D" w:rsidRDefault="00495C01" w:rsidP="008C3107">
      <w:pPr>
        <w:rPr>
          <w:b/>
          <w:bCs/>
        </w:rPr>
      </w:pPr>
      <w:r w:rsidRPr="000A6F6D">
        <w:rPr>
          <w:bCs/>
        </w:rPr>
        <w:t xml:space="preserve">Ich hoffe auf schöne </w:t>
      </w:r>
      <w:r w:rsidR="000A6F6D" w:rsidRPr="000A6F6D">
        <w:rPr>
          <w:bCs/>
        </w:rPr>
        <w:t>Erlebnisse</w:t>
      </w:r>
      <w:r w:rsidRPr="000A6F6D">
        <w:rPr>
          <w:bCs/>
        </w:rPr>
        <w:t>.</w:t>
      </w:r>
    </w:p>
    <w:p w14:paraId="3680169C" w14:textId="6AF02F84" w:rsidR="00495C01" w:rsidRPr="000A6F6D" w:rsidRDefault="00495C01" w:rsidP="008C3107">
      <w:pPr>
        <w:rPr>
          <w:b/>
          <w:bCs/>
        </w:rPr>
      </w:pPr>
    </w:p>
    <w:p w14:paraId="1B5BDAC9" w14:textId="4A1609CB" w:rsidR="00495C01" w:rsidRPr="000A6F6D" w:rsidRDefault="00495C01" w:rsidP="008C3107">
      <w:pPr>
        <w:rPr>
          <w:b/>
          <w:bCs/>
        </w:rPr>
      </w:pPr>
      <w:r w:rsidRPr="000A6F6D">
        <w:rPr>
          <w:bCs/>
        </w:rPr>
        <w:t xml:space="preserve">Gott, hilf mir, den Menschen in meinem Umfeld mit guter Laune zu begegnen und sie anzunehmen, </w:t>
      </w:r>
      <w:r w:rsidR="009D425C">
        <w:rPr>
          <w:bCs/>
        </w:rPr>
        <w:br/>
      </w:r>
      <w:r w:rsidRPr="000A6F6D">
        <w:rPr>
          <w:bCs/>
        </w:rPr>
        <w:t xml:space="preserve">wie sie sind. </w:t>
      </w:r>
    </w:p>
    <w:p w14:paraId="596235C9" w14:textId="27B64EEA" w:rsidR="00495C01" w:rsidRPr="000A6F6D" w:rsidRDefault="00495C01" w:rsidP="008C3107">
      <w:pPr>
        <w:rPr>
          <w:b/>
          <w:bCs/>
        </w:rPr>
      </w:pPr>
    </w:p>
    <w:p w14:paraId="17FE3A42" w14:textId="09C187DF" w:rsidR="00495C01" w:rsidRDefault="00495C01" w:rsidP="008C3107">
      <w:pPr>
        <w:rPr>
          <w:b/>
          <w:bCs/>
        </w:rPr>
      </w:pPr>
    </w:p>
    <w:p w14:paraId="6086248A" w14:textId="77777777" w:rsidR="008C3107" w:rsidRPr="000A6F6D" w:rsidRDefault="008C3107" w:rsidP="008C3107">
      <w:pPr>
        <w:rPr>
          <w:b/>
          <w:bCs/>
        </w:rPr>
      </w:pPr>
    </w:p>
    <w:p w14:paraId="3FB3579F" w14:textId="5E35429B" w:rsidR="00495C01" w:rsidRPr="000A6F6D" w:rsidRDefault="00495C01" w:rsidP="008C3107">
      <w:pPr>
        <w:rPr>
          <w:b/>
          <w:bCs/>
        </w:rPr>
      </w:pPr>
    </w:p>
    <w:p w14:paraId="0C69D984" w14:textId="77777777" w:rsidR="00963440" w:rsidRPr="000A6F6D" w:rsidRDefault="00963440" w:rsidP="008C3107">
      <w:pPr>
        <w:rPr>
          <w:b/>
          <w:bCs/>
        </w:rPr>
      </w:pPr>
    </w:p>
    <w:p w14:paraId="212A5068" w14:textId="0A46EAE3" w:rsidR="00543190" w:rsidRPr="008C3107" w:rsidRDefault="00543190" w:rsidP="008C3107">
      <w:pPr>
        <w:rPr>
          <w:b/>
        </w:rPr>
      </w:pPr>
      <w:r w:rsidRPr="008C3107">
        <w:rPr>
          <w:b/>
        </w:rPr>
        <w:t>Aufgabe</w:t>
      </w:r>
    </w:p>
    <w:p w14:paraId="606A491E" w14:textId="1BAB8125" w:rsidR="00543190" w:rsidRPr="008C3107" w:rsidRDefault="00543190" w:rsidP="008C3107">
      <w:r w:rsidRPr="008C3107">
        <w:t xml:space="preserve">Formuliere ein eigenes Gebet mit Wünschen für </w:t>
      </w:r>
      <w:r w:rsidR="00E24C12" w:rsidRPr="008C3107">
        <w:t xml:space="preserve">die </w:t>
      </w:r>
      <w:r w:rsidRPr="008C3107">
        <w:t xml:space="preserve">neue </w:t>
      </w:r>
      <w:r w:rsidR="00E24C12" w:rsidRPr="008C3107">
        <w:t>Woche</w:t>
      </w:r>
      <w:r w:rsidRPr="008C3107">
        <w:t>.</w:t>
      </w:r>
      <w:r w:rsidR="00963440" w:rsidRPr="008C3107">
        <w:t xml:space="preserve"> Dein Gebet soll 15 – 20 Zeilen umfassen und eine Überschrift haben wie „</w:t>
      </w:r>
      <w:r w:rsidR="000A6F6D" w:rsidRPr="008C3107">
        <w:t>Ein guter Start in die Woche</w:t>
      </w:r>
      <w:r w:rsidR="00963440" w:rsidRPr="008C3107">
        <w:t>“ oder „Ich wünsche mir ein</w:t>
      </w:r>
      <w:r w:rsidR="00E24C12" w:rsidRPr="008C3107">
        <w:t>e</w:t>
      </w:r>
      <w:r w:rsidR="00963440" w:rsidRPr="008C3107">
        <w:t xml:space="preserve"> gute </w:t>
      </w:r>
      <w:r w:rsidR="00E24C12" w:rsidRPr="008C3107">
        <w:t>Woche</w:t>
      </w:r>
      <w:r w:rsidR="00963440" w:rsidRPr="008C3107">
        <w:t>“.</w:t>
      </w:r>
    </w:p>
    <w:p w14:paraId="73915F01" w14:textId="77777777" w:rsidR="008C3107" w:rsidRDefault="008C3107" w:rsidP="008C3107">
      <w:pPr>
        <w:rPr>
          <w:rStyle w:val="ekvarbeitsanweisungdeutsch"/>
          <w:color w:val="1F4E79" w:themeColor="accent1" w:themeShade="80"/>
        </w:rPr>
      </w:pPr>
    </w:p>
    <w:p w14:paraId="35469089" w14:textId="2AF6AD77" w:rsidR="009D196F" w:rsidRPr="000A6F6D" w:rsidRDefault="00963440" w:rsidP="008C3107">
      <w:r w:rsidRPr="000A6F6D">
        <w:t xml:space="preserve">Beim Schreiben kannst du dich von folgenden Fragen inspirieren lassen: </w:t>
      </w:r>
    </w:p>
    <w:p w14:paraId="561546D7" w14:textId="7B72B19B" w:rsidR="00963440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95C01" w:rsidRPr="000A6F6D">
        <w:t>Was erwartet mich diese Woche</w:t>
      </w:r>
      <w:r w:rsidR="00963440" w:rsidRPr="000A6F6D">
        <w:t>?</w:t>
      </w:r>
    </w:p>
    <w:p w14:paraId="094B9740" w14:textId="7A147ED1" w:rsidR="00963440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95C01" w:rsidRPr="000A6F6D">
        <w:t>Auf welchen Tag freue ich mich besonders</w:t>
      </w:r>
      <w:r w:rsidR="00963440" w:rsidRPr="000A6F6D">
        <w:t>?</w:t>
      </w:r>
    </w:p>
    <w:p w14:paraId="33F6305E" w14:textId="7F520D56" w:rsidR="00963440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95C01" w:rsidRPr="000A6F6D">
        <w:t>Wem werde ich begegnen</w:t>
      </w:r>
      <w:r w:rsidR="00963440" w:rsidRPr="000A6F6D">
        <w:t>?</w:t>
      </w:r>
    </w:p>
    <w:p w14:paraId="06AA4FE2" w14:textId="09D68E5D" w:rsidR="00963440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95C01" w:rsidRPr="000A6F6D">
        <w:t>Welchen Tag hätte ich gerne schon hinter mir</w:t>
      </w:r>
      <w:r w:rsidR="00963440" w:rsidRPr="000A6F6D">
        <w:t>?</w:t>
      </w:r>
    </w:p>
    <w:p w14:paraId="4EC73A63" w14:textId="07202B7A" w:rsidR="00963440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963440" w:rsidRPr="000A6F6D">
        <w:t>Was habe ich vor? Wofür möchte ich mich einsetzen?</w:t>
      </w:r>
    </w:p>
    <w:p w14:paraId="4C17C506" w14:textId="7830A8CE" w:rsidR="00963440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95C01" w:rsidRPr="000A6F6D">
        <w:t>Was soll in dieser Woche besonders gut gelingen</w:t>
      </w:r>
      <w:r w:rsidR="00963440" w:rsidRPr="000A6F6D">
        <w:t>?</w:t>
      </w:r>
    </w:p>
    <w:p w14:paraId="487BC877" w14:textId="7DC8DD98" w:rsidR="008C3107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95C01" w:rsidRPr="000A6F6D">
        <w:t xml:space="preserve">Wem möchte ich in dieser Woche besondere Aufmerksamkeit schenken? </w:t>
      </w:r>
    </w:p>
    <w:p w14:paraId="423C89EE" w14:textId="1DEA0CAD" w:rsidR="000A6F6D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0A6F6D" w:rsidRPr="000A6F6D">
        <w:t>Worauf werde ich mich konzentrieren?</w:t>
      </w:r>
    </w:p>
    <w:p w14:paraId="2892BDB0" w14:textId="77777777" w:rsidR="000A6F6D" w:rsidRPr="000A6F6D" w:rsidRDefault="000A6F6D" w:rsidP="008C3107"/>
    <w:p w14:paraId="3DE50650" w14:textId="0EC61A40" w:rsidR="00963440" w:rsidRDefault="00963440" w:rsidP="008C3107">
      <w:r w:rsidRPr="000A6F6D">
        <w:t xml:space="preserve">Die Textbausteine </w:t>
      </w:r>
      <w:r w:rsidR="009D196F" w:rsidRPr="000A6F6D">
        <w:t xml:space="preserve">des Beispieltextes </w:t>
      </w:r>
      <w:r w:rsidRPr="000A6F6D">
        <w:t xml:space="preserve">können dir beim Formulieren helfen, du kannst sie verwenden, </w:t>
      </w:r>
      <w:r w:rsidR="009D425C">
        <w:br/>
      </w:r>
      <w:r w:rsidRPr="000A6F6D">
        <w:t>wenn du möchtest oder einen ganz eigenen Text entwerfen</w:t>
      </w:r>
      <w:r w:rsidR="009D196F" w:rsidRPr="000A6F6D">
        <w:t xml:space="preserve">. Du kannst den Text teilweise übernehmen </w:t>
      </w:r>
      <w:r w:rsidR="009D425C">
        <w:br/>
      </w:r>
      <w:r w:rsidR="009D196F" w:rsidRPr="000A6F6D">
        <w:t xml:space="preserve">oder durchgehend an deine ganz persönliche Situation anpassen. </w:t>
      </w:r>
    </w:p>
    <w:p w14:paraId="1D29F298" w14:textId="6D4C6046" w:rsidR="001A3A77" w:rsidRDefault="001A3A77" w:rsidP="008C3107">
      <w:pPr>
        <w:rPr>
          <w:rStyle w:val="ekvarbeitsanweisungdeutsch"/>
          <w:color w:val="1F4E79" w:themeColor="accent1" w:themeShade="80"/>
        </w:rPr>
      </w:pPr>
    </w:p>
    <w:p w14:paraId="1180BE5B" w14:textId="3B25D28E" w:rsidR="001A3A77" w:rsidRPr="008C3107" w:rsidRDefault="008C3107" w:rsidP="008C3107">
      <w:pPr>
        <w:pStyle w:val="ekvue2arial"/>
        <w:rPr>
          <w:color w:val="1F4E79" w:themeColor="accent1" w:themeShade="80"/>
        </w:rPr>
      </w:pPr>
      <w:r>
        <w:rPr>
          <w:rStyle w:val="ekvarbeitsanweisungdeutsch"/>
          <w:color w:val="1F4E79" w:themeColor="accent1" w:themeShade="80"/>
        </w:rPr>
        <w:br w:type="column"/>
      </w:r>
      <w:r w:rsidR="001A3A77" w:rsidRPr="000A6F6D">
        <w:lastRenderedPageBreak/>
        <w:t>Ein guter Start in die Woche</w:t>
      </w:r>
    </w:p>
    <w:p w14:paraId="131352E9" w14:textId="77777777" w:rsidR="001A3A77" w:rsidRPr="000A6F6D" w:rsidRDefault="001A3A77" w:rsidP="008C3107"/>
    <w:p w14:paraId="6760660F" w14:textId="77777777" w:rsidR="001A3A77" w:rsidRPr="000A6F6D" w:rsidRDefault="001A3A77" w:rsidP="008C3107">
      <w:pPr>
        <w:rPr>
          <w:b/>
          <w:bCs/>
        </w:rPr>
      </w:pPr>
      <w:r w:rsidRPr="000A6F6D">
        <w:rPr>
          <w:bCs/>
        </w:rPr>
        <w:t>Montag, mein Lieblingstag ist das nicht.</w:t>
      </w:r>
    </w:p>
    <w:p w14:paraId="7838327D" w14:textId="77777777" w:rsidR="001A3A77" w:rsidRPr="000A6F6D" w:rsidRDefault="001A3A77" w:rsidP="008C3107">
      <w:pPr>
        <w:rPr>
          <w:b/>
          <w:bCs/>
        </w:rPr>
      </w:pPr>
    </w:p>
    <w:p w14:paraId="1EF5D043" w14:textId="77777777" w:rsidR="001A3A77" w:rsidRPr="000A6F6D" w:rsidRDefault="001A3A77" w:rsidP="008C3107">
      <w:pPr>
        <w:rPr>
          <w:b/>
          <w:bCs/>
        </w:rPr>
      </w:pPr>
      <w:r w:rsidRPr="000A6F6D">
        <w:rPr>
          <w:bCs/>
        </w:rPr>
        <w:t>Der Tag nach einem schönen, erholsamen Wochenende.</w:t>
      </w:r>
    </w:p>
    <w:p w14:paraId="57434EB7" w14:textId="77777777" w:rsidR="001A3A77" w:rsidRPr="000A6F6D" w:rsidRDefault="001A3A77" w:rsidP="008C3107">
      <w:pPr>
        <w:rPr>
          <w:b/>
          <w:bCs/>
        </w:rPr>
      </w:pPr>
      <w:r w:rsidRPr="000A6F6D">
        <w:rPr>
          <w:bCs/>
        </w:rPr>
        <w:t>Der Tag, an dem ich wieder früh aufstehen musste.</w:t>
      </w:r>
    </w:p>
    <w:p w14:paraId="4C2F9B0C" w14:textId="77777777" w:rsidR="001A3A77" w:rsidRPr="000A6F6D" w:rsidRDefault="001A3A77" w:rsidP="008C3107">
      <w:pPr>
        <w:rPr>
          <w:b/>
          <w:bCs/>
        </w:rPr>
      </w:pPr>
      <w:r w:rsidRPr="000A6F6D">
        <w:rPr>
          <w:bCs/>
        </w:rPr>
        <w:t>Der Tag, an dem wieder einmal eine neue Woche beginnt.</w:t>
      </w:r>
    </w:p>
    <w:p w14:paraId="595BE9A9" w14:textId="77777777" w:rsidR="001A3A77" w:rsidRPr="000A6F6D" w:rsidRDefault="001A3A77" w:rsidP="008C3107">
      <w:pPr>
        <w:rPr>
          <w:b/>
          <w:bCs/>
        </w:rPr>
      </w:pPr>
    </w:p>
    <w:p w14:paraId="361FCB1E" w14:textId="77777777" w:rsidR="001A3A77" w:rsidRPr="000A6F6D" w:rsidRDefault="001A3A77" w:rsidP="008C3107">
      <w:pPr>
        <w:rPr>
          <w:b/>
          <w:bCs/>
        </w:rPr>
      </w:pPr>
      <w:r w:rsidRPr="000A6F6D">
        <w:rPr>
          <w:bCs/>
        </w:rPr>
        <w:t>Ich will gut starten. Mein Bestes geben.</w:t>
      </w:r>
    </w:p>
    <w:p w14:paraId="7CC005C0" w14:textId="77777777" w:rsidR="001A3A77" w:rsidRPr="000A6F6D" w:rsidRDefault="001A3A77" w:rsidP="008C3107">
      <w:pPr>
        <w:rPr>
          <w:b/>
          <w:bCs/>
        </w:rPr>
      </w:pPr>
      <w:r w:rsidRPr="000A6F6D">
        <w:rPr>
          <w:bCs/>
        </w:rPr>
        <w:t>Ich wünsche mir, dass ich dafür genug Kraft habe.</w:t>
      </w:r>
    </w:p>
    <w:p w14:paraId="6DA99E5E" w14:textId="77777777" w:rsidR="001A3A77" w:rsidRPr="000A6F6D" w:rsidRDefault="001A3A77" w:rsidP="008C3107">
      <w:pPr>
        <w:rPr>
          <w:b/>
          <w:bCs/>
        </w:rPr>
      </w:pPr>
      <w:r w:rsidRPr="000A6F6D">
        <w:rPr>
          <w:bCs/>
        </w:rPr>
        <w:t>Ich wünsche mir, den Anforderungen, die bevorstehen, gerecht zu werden.</w:t>
      </w:r>
    </w:p>
    <w:p w14:paraId="1F2D73A9" w14:textId="77777777" w:rsidR="001A3A77" w:rsidRPr="000A6F6D" w:rsidRDefault="001A3A77" w:rsidP="008C3107">
      <w:pPr>
        <w:rPr>
          <w:b/>
          <w:bCs/>
        </w:rPr>
      </w:pPr>
    </w:p>
    <w:p w14:paraId="2DBAE972" w14:textId="6680BAF7" w:rsidR="001A3A77" w:rsidRPr="000A6F6D" w:rsidRDefault="001A3A77" w:rsidP="008C3107">
      <w:pPr>
        <w:rPr>
          <w:b/>
          <w:bCs/>
        </w:rPr>
      </w:pPr>
      <w:r>
        <w:rPr>
          <w:bCs/>
        </w:rPr>
        <w:t>Ich wünsche mir Menschen, die mich begleiten.</w:t>
      </w:r>
    </w:p>
    <w:p w14:paraId="769A8617" w14:textId="77777777" w:rsidR="001A3A77" w:rsidRPr="000A6F6D" w:rsidRDefault="001A3A77" w:rsidP="008C3107">
      <w:pPr>
        <w:rPr>
          <w:b/>
          <w:bCs/>
        </w:rPr>
      </w:pPr>
    </w:p>
    <w:p w14:paraId="21170BBB" w14:textId="235CBBFC" w:rsidR="001A3A77" w:rsidRPr="000A6F6D" w:rsidRDefault="001A3A77" w:rsidP="008C3107">
      <w:pPr>
        <w:rPr>
          <w:b/>
          <w:bCs/>
        </w:rPr>
      </w:pPr>
      <w:r>
        <w:rPr>
          <w:bCs/>
        </w:rPr>
        <w:t xml:space="preserve">Ich wünsche mir Schutz und Kraft für all die, die für mich da sind. </w:t>
      </w:r>
    </w:p>
    <w:p w14:paraId="0C29C3A7" w14:textId="77777777" w:rsidR="001A3A77" w:rsidRPr="000A6F6D" w:rsidRDefault="001A3A77" w:rsidP="008C3107">
      <w:pPr>
        <w:rPr>
          <w:b/>
          <w:bCs/>
        </w:rPr>
      </w:pPr>
    </w:p>
    <w:p w14:paraId="3943926B" w14:textId="77777777" w:rsidR="001A3A77" w:rsidRPr="000A6F6D" w:rsidRDefault="001A3A77" w:rsidP="008C3107">
      <w:pPr>
        <w:rPr>
          <w:b/>
          <w:bCs/>
        </w:rPr>
      </w:pPr>
      <w:r w:rsidRPr="000A6F6D">
        <w:rPr>
          <w:bCs/>
        </w:rPr>
        <w:t>Ich freue mich auf meine Freundinnen und Freunde in der Schule.</w:t>
      </w:r>
    </w:p>
    <w:p w14:paraId="7054E7E9" w14:textId="77777777" w:rsidR="001A3A77" w:rsidRPr="000A6F6D" w:rsidRDefault="001A3A77" w:rsidP="008C3107">
      <w:pPr>
        <w:rPr>
          <w:b/>
          <w:bCs/>
        </w:rPr>
      </w:pPr>
      <w:r w:rsidRPr="000A6F6D">
        <w:rPr>
          <w:bCs/>
        </w:rPr>
        <w:t>Ich freue mich auf die Gespräche mit ihnen.</w:t>
      </w:r>
    </w:p>
    <w:p w14:paraId="0451DC12" w14:textId="77777777" w:rsidR="001A3A77" w:rsidRPr="000A6F6D" w:rsidRDefault="001A3A77" w:rsidP="008C3107">
      <w:pPr>
        <w:rPr>
          <w:b/>
          <w:bCs/>
        </w:rPr>
      </w:pPr>
      <w:r w:rsidRPr="000A6F6D">
        <w:rPr>
          <w:bCs/>
        </w:rPr>
        <w:t>Ich hoffe auf schöne Erlebnisse.</w:t>
      </w:r>
    </w:p>
    <w:p w14:paraId="53744CEB" w14:textId="77777777" w:rsidR="001A3A77" w:rsidRPr="000A6F6D" w:rsidRDefault="001A3A77" w:rsidP="008C3107">
      <w:pPr>
        <w:rPr>
          <w:b/>
          <w:bCs/>
        </w:rPr>
      </w:pPr>
    </w:p>
    <w:p w14:paraId="36FDC573" w14:textId="21D64B7C" w:rsidR="001A3A77" w:rsidRDefault="001A3A77" w:rsidP="008C3107">
      <w:pPr>
        <w:rPr>
          <w:b/>
          <w:bCs/>
        </w:rPr>
      </w:pPr>
      <w:r>
        <w:rPr>
          <w:bCs/>
        </w:rPr>
        <w:t>Ich wünsche mir</w:t>
      </w:r>
      <w:r w:rsidRPr="000A6F6D">
        <w:rPr>
          <w:bCs/>
        </w:rPr>
        <w:t>, den Menschen in meinem Umfeld mit guter Laune zu begegnen</w:t>
      </w:r>
      <w:r>
        <w:rPr>
          <w:bCs/>
        </w:rPr>
        <w:t xml:space="preserve">. </w:t>
      </w:r>
    </w:p>
    <w:p w14:paraId="351AAAE4" w14:textId="77777777" w:rsidR="001A3A77" w:rsidRDefault="001A3A77" w:rsidP="008C3107">
      <w:pPr>
        <w:rPr>
          <w:b/>
          <w:bCs/>
        </w:rPr>
      </w:pPr>
    </w:p>
    <w:p w14:paraId="0F96D524" w14:textId="41382453" w:rsidR="001A3A77" w:rsidRPr="000A6F6D" w:rsidRDefault="001A3A77" w:rsidP="008C3107">
      <w:pPr>
        <w:rPr>
          <w:b/>
          <w:bCs/>
        </w:rPr>
      </w:pPr>
      <w:r>
        <w:rPr>
          <w:bCs/>
        </w:rPr>
        <w:t>Ich möchte alle so annehmen können, wie sie sind.</w:t>
      </w:r>
    </w:p>
    <w:p w14:paraId="408CA7E4" w14:textId="77777777" w:rsidR="001A3A77" w:rsidRPr="000A6F6D" w:rsidRDefault="001A3A77" w:rsidP="008C3107">
      <w:pPr>
        <w:rPr>
          <w:b/>
          <w:bCs/>
        </w:rPr>
      </w:pPr>
    </w:p>
    <w:p w14:paraId="13ED6114" w14:textId="14B1FF68" w:rsidR="001A3A77" w:rsidRDefault="001A3A77" w:rsidP="008C3107">
      <w:pPr>
        <w:rPr>
          <w:rStyle w:val="ekvarbeitsanweisungdeutsch"/>
          <w:color w:val="1F4E79" w:themeColor="accent1" w:themeShade="80"/>
        </w:rPr>
      </w:pPr>
    </w:p>
    <w:p w14:paraId="44EBFF84" w14:textId="28472AF8" w:rsidR="00963440" w:rsidRDefault="00963440" w:rsidP="008C3107">
      <w:pPr>
        <w:rPr>
          <w:rStyle w:val="ekvarbeitsanweisungdeutsch"/>
          <w:b/>
          <w:bCs/>
        </w:rPr>
      </w:pPr>
    </w:p>
    <w:p w14:paraId="4D4844F5" w14:textId="775EAF6E" w:rsidR="008C3107" w:rsidRDefault="008C3107" w:rsidP="008C3107">
      <w:pPr>
        <w:rPr>
          <w:rStyle w:val="ekvarbeitsanweisungdeutsch"/>
          <w:b/>
          <w:bCs/>
        </w:rPr>
      </w:pPr>
    </w:p>
    <w:p w14:paraId="067D0760" w14:textId="77777777" w:rsidR="008C3107" w:rsidRDefault="008C3107" w:rsidP="008C3107">
      <w:pPr>
        <w:rPr>
          <w:rStyle w:val="ekvarbeitsanweisungdeutsch"/>
          <w:b/>
          <w:bCs/>
        </w:rPr>
      </w:pPr>
    </w:p>
    <w:p w14:paraId="1DF287F3" w14:textId="7C563EA1" w:rsidR="008C3107" w:rsidRDefault="008C3107" w:rsidP="008C3107">
      <w:pPr>
        <w:rPr>
          <w:rStyle w:val="ekvarbeitsanweisungdeutsch"/>
          <w:b/>
          <w:bCs/>
        </w:rPr>
      </w:pPr>
    </w:p>
    <w:p w14:paraId="06E0D1A3" w14:textId="77777777" w:rsidR="008C3107" w:rsidRPr="008C3107" w:rsidRDefault="008C3107" w:rsidP="008C3107">
      <w:pPr>
        <w:rPr>
          <w:b/>
        </w:rPr>
      </w:pPr>
      <w:r w:rsidRPr="008C3107">
        <w:rPr>
          <w:b/>
        </w:rPr>
        <w:t>Aufgabe</w:t>
      </w:r>
    </w:p>
    <w:p w14:paraId="79D70A51" w14:textId="713CC9B3" w:rsidR="008C3107" w:rsidRPr="008C3107" w:rsidRDefault="008C3107" w:rsidP="008C3107">
      <w:r w:rsidRPr="008C3107">
        <w:t>Formuliere ein</w:t>
      </w:r>
      <w:r>
        <w:t xml:space="preserve">en eigenen Text </w:t>
      </w:r>
      <w:r w:rsidRPr="008C3107">
        <w:t xml:space="preserve">mit Wünschen für die neue Woche. Dein </w:t>
      </w:r>
      <w:r>
        <w:t xml:space="preserve">Text </w:t>
      </w:r>
      <w:r w:rsidRPr="008C3107">
        <w:t>soll 15 – 20 Zeilen umfassen und eine Überschrift haben wie „Ein guter Start in die Woche“ oder „Ich wünsche mir eine gute Woche“.</w:t>
      </w:r>
    </w:p>
    <w:p w14:paraId="49B3B6CB" w14:textId="77777777" w:rsidR="008C3107" w:rsidRDefault="008C3107" w:rsidP="008C3107">
      <w:pPr>
        <w:rPr>
          <w:rStyle w:val="ekvarbeitsanweisungdeutsch"/>
          <w:color w:val="1F4E79" w:themeColor="accent1" w:themeShade="80"/>
        </w:rPr>
      </w:pPr>
    </w:p>
    <w:p w14:paraId="0E785CD8" w14:textId="77777777" w:rsidR="008C3107" w:rsidRPr="000A6F6D" w:rsidRDefault="008C3107" w:rsidP="008C3107">
      <w:r w:rsidRPr="000A6F6D">
        <w:t xml:space="preserve">Beim Schreiben kannst du dich von folgenden Fragen inspirieren lassen: </w:t>
      </w:r>
    </w:p>
    <w:p w14:paraId="3A8E8ECE" w14:textId="77777777" w:rsidR="008C3107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0A6F6D">
        <w:t>Was erwartet mich diese Woche?</w:t>
      </w:r>
    </w:p>
    <w:p w14:paraId="0A09417E" w14:textId="77777777" w:rsidR="008C3107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0A6F6D">
        <w:t>Auf welchen Tag freue ich mich besonders?</w:t>
      </w:r>
    </w:p>
    <w:p w14:paraId="20222B48" w14:textId="77777777" w:rsidR="008C3107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0A6F6D">
        <w:t>Wem werde ich begegnen?</w:t>
      </w:r>
    </w:p>
    <w:p w14:paraId="59E33EF3" w14:textId="77777777" w:rsidR="008C3107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0A6F6D">
        <w:t>Welchen Tag hätte ich gerne schon hinter mir?</w:t>
      </w:r>
    </w:p>
    <w:p w14:paraId="7DF2C94A" w14:textId="77777777" w:rsidR="008C3107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0A6F6D">
        <w:t>Was habe ich vor? Wofür möchte ich mich einsetzen?</w:t>
      </w:r>
    </w:p>
    <w:p w14:paraId="662113FE" w14:textId="77777777" w:rsidR="008C3107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0A6F6D">
        <w:t>Was soll in dieser Woche besonders gut gelingen?</w:t>
      </w:r>
    </w:p>
    <w:p w14:paraId="1E08D7B5" w14:textId="77777777" w:rsidR="008C3107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0A6F6D">
        <w:t xml:space="preserve">Wem möchte ich in dieser Woche besondere Aufmerksamkeit schenken? </w:t>
      </w:r>
    </w:p>
    <w:p w14:paraId="54480BD3" w14:textId="77777777" w:rsidR="008C3107" w:rsidRPr="000A6F6D" w:rsidRDefault="008C3107" w:rsidP="008C3107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0A6F6D">
        <w:t>Worauf werde ich mich konzentrieren?</w:t>
      </w:r>
    </w:p>
    <w:p w14:paraId="6AFA8C05" w14:textId="77777777" w:rsidR="008C3107" w:rsidRPr="000A6F6D" w:rsidRDefault="008C3107" w:rsidP="008C3107"/>
    <w:p w14:paraId="28DA8B03" w14:textId="04895FC3" w:rsidR="008C3107" w:rsidRDefault="008C3107" w:rsidP="008C3107">
      <w:r w:rsidRPr="000A6F6D">
        <w:t>Die Textbausteine des Beispiel</w:t>
      </w:r>
      <w:r>
        <w:t>gedichts</w:t>
      </w:r>
      <w:r w:rsidRPr="000A6F6D">
        <w:t xml:space="preserve"> können dir beim Formulieren helfen, du kannst sie verwenden, </w:t>
      </w:r>
      <w:r w:rsidR="009D425C">
        <w:br/>
      </w:r>
      <w:r w:rsidRPr="000A6F6D">
        <w:t>wenn du möchtest oder einen ganz eigenen Text entwerfen. Du kannst den Text teilweise übernehmen</w:t>
      </w:r>
      <w:r w:rsidR="009D425C">
        <w:br/>
      </w:r>
      <w:r w:rsidRPr="000A6F6D">
        <w:t xml:space="preserve"> oder durchgehend an deine ganz persönliche Situation anpassen. </w:t>
      </w:r>
    </w:p>
    <w:p w14:paraId="13ADA006" w14:textId="77777777" w:rsidR="008C3107" w:rsidRPr="008C3107" w:rsidRDefault="008C3107" w:rsidP="008C3107">
      <w:pPr>
        <w:rPr>
          <w:rStyle w:val="ekvarbeitsanweisungdeutsch"/>
          <w:b/>
          <w:bCs/>
        </w:rPr>
      </w:pPr>
    </w:p>
    <w:sectPr w:rsidR="008C3107" w:rsidRPr="008C3107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8DC91" w14:textId="77777777" w:rsidR="00196F4F" w:rsidRDefault="00196F4F" w:rsidP="003C599D">
      <w:pPr>
        <w:spacing w:line="240" w:lineRule="auto"/>
      </w:pPr>
      <w:r>
        <w:separator/>
      </w:r>
    </w:p>
  </w:endnote>
  <w:endnote w:type="continuationSeparator" w:id="0">
    <w:p w14:paraId="7D78DD8F" w14:textId="77777777" w:rsidR="00196F4F" w:rsidRDefault="00196F4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714C608" w14:textId="77777777" w:rsidTr="00503EE6">
      <w:trPr>
        <w:trHeight w:hRule="exact" w:val="680"/>
      </w:trPr>
      <w:tc>
        <w:tcPr>
          <w:tcW w:w="864" w:type="dxa"/>
          <w:noWrap/>
        </w:tcPr>
        <w:p w14:paraId="3AA8C52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DE76F24" wp14:editId="029F6AC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7A12CA1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D3A2228" w14:textId="6BCB7544" w:rsidR="008C3107" w:rsidRPr="00913892" w:rsidRDefault="008C3107" w:rsidP="008C3107">
          <w:pPr>
            <w:pStyle w:val="ekvquelle"/>
          </w:pPr>
          <w:r>
            <w:t>Autorin: Katrin Flexeder-Asen</w:t>
          </w:r>
        </w:p>
        <w:p w14:paraId="5EC6F2F0" w14:textId="6F817E5C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1162D1BC" w14:textId="77777777" w:rsidR="002659C5" w:rsidRPr="00913892" w:rsidRDefault="002659C5" w:rsidP="00913892">
          <w:pPr>
            <w:pStyle w:val="ekvpagina"/>
          </w:pPr>
        </w:p>
      </w:tc>
    </w:tr>
  </w:tbl>
  <w:p w14:paraId="12FDE53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E0F4E" w14:textId="77777777" w:rsidR="00196F4F" w:rsidRDefault="00196F4F" w:rsidP="003C599D">
      <w:pPr>
        <w:spacing w:line="240" w:lineRule="auto"/>
      </w:pPr>
      <w:r>
        <w:separator/>
      </w:r>
    </w:p>
  </w:footnote>
  <w:footnote w:type="continuationSeparator" w:id="0">
    <w:p w14:paraId="68D46678" w14:textId="77777777" w:rsidR="00196F4F" w:rsidRDefault="00196F4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192587C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7F68C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8E3367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FAD587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827698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B09396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BEB6BC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A3EC5A8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659407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90A467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531AA3B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E06DB"/>
    <w:multiLevelType w:val="hybridMultilevel"/>
    <w:tmpl w:val="70D663D8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687E79C9"/>
    <w:multiLevelType w:val="hybridMultilevel"/>
    <w:tmpl w:val="5D422DA6"/>
    <w:lvl w:ilvl="0" w:tplc="621EA16C">
      <w:start w:val="3"/>
      <w:numFmt w:val="bullet"/>
      <w:lvlText w:val="-"/>
      <w:lvlJc w:val="left"/>
      <w:pPr>
        <w:ind w:left="70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90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6F6D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96F4F"/>
    <w:rsid w:val="001A3936"/>
    <w:rsid w:val="001A3A77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39C9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15F97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375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5C01"/>
    <w:rsid w:val="004A66C3"/>
    <w:rsid w:val="004A66CF"/>
    <w:rsid w:val="004B17DA"/>
    <w:rsid w:val="004C020F"/>
    <w:rsid w:val="004D1180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3190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E7633"/>
    <w:rsid w:val="006F0D3C"/>
    <w:rsid w:val="006F2EDC"/>
    <w:rsid w:val="006F623C"/>
    <w:rsid w:val="006F72F5"/>
    <w:rsid w:val="007021FA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107"/>
    <w:rsid w:val="008D3CE0"/>
    <w:rsid w:val="008D7FDC"/>
    <w:rsid w:val="008E11D7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40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196F"/>
    <w:rsid w:val="009D425C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1B08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765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24C12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015D0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9B276"/>
  <w15:chartTrackingRefBased/>
  <w15:docId w15:val="{211E9CF3-DE4C-4879-8528-261F609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2022-02-04T08:23:00Z</dcterms:created>
  <dcterms:modified xsi:type="dcterms:W3CDTF">2022-02-04T08:23:00Z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