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14:paraId="50B247E7" w14:textId="77777777" w:rsidR="00901B13" w:rsidRDefault="00E348AD" w:rsidP="00E348AD">
      <w:pPr>
        <w:pStyle w:val="ekvue1arial"/>
      </w:pPr>
      <w:bookmarkStart w:id="0" w:name="bmStart"/>
      <w:bookmarkEnd w:id="0"/>
      <w:r>
        <w:t xml:space="preserve">Mein Smartphone und </w:t>
      </w:r>
      <w:r w:rsidRPr="004945B7">
        <w:t>ich</w:t>
      </w:r>
    </w:p>
    <w:p w14:paraId="627D58DC" w14:textId="77777777" w:rsidR="00E348AD" w:rsidRDefault="00E348AD" w:rsidP="00FD20A8"/>
    <w:p w14:paraId="7DC6D7FE" w14:textId="0BBBBC4A" w:rsidR="00E348AD" w:rsidRDefault="001A23D6" w:rsidP="00FD20A8">
      <w:pPr>
        <w:rPr>
          <w:rStyle w:val="ekvarbeitsanweisungdeutsch"/>
        </w:rPr>
      </w:pPr>
      <w:r w:rsidRPr="00BF74B0">
        <w:rPr>
          <w:rStyle w:val="ekvnummerierung"/>
        </w:rPr>
        <w:t>1</w:t>
      </w:r>
      <w:r>
        <w:rPr>
          <w:rStyle w:val="ekvarbeitsanweisungdeutsch"/>
        </w:rPr>
        <w:t xml:space="preserve"> </w:t>
      </w:r>
      <w:r w:rsidR="00E348AD" w:rsidRPr="00E348AD">
        <w:rPr>
          <w:rStyle w:val="ekvarbeitsanweisungdeutsch"/>
        </w:rPr>
        <w:t>Notiere im Smartphone die Apps, die du am häufigsten nutzt.</w:t>
      </w:r>
      <w:r w:rsidR="000F5D1A">
        <w:rPr>
          <w:rStyle w:val="ekvarbeitsanweisungdeutsch"/>
        </w:rPr>
        <w:t xml:space="preserve"> Du kannst auch passende Bilder malen.</w:t>
      </w:r>
    </w:p>
    <w:p w14:paraId="3C332858" w14:textId="77777777" w:rsidR="00866CD3" w:rsidRPr="00E348AD" w:rsidRDefault="00866CD3" w:rsidP="00FD20A8">
      <w:pPr>
        <w:rPr>
          <w:rStyle w:val="ekvarbeitsanweisungdeutsch"/>
        </w:rPr>
      </w:pPr>
    </w:p>
    <w:p w14:paraId="505936F0" w14:textId="77777777" w:rsidR="00E348AD" w:rsidRDefault="00E348AD" w:rsidP="00E348AD">
      <w:pPr>
        <w:pStyle w:val="ekvbild"/>
      </w:pPr>
      <w:r>
        <w:rPr>
          <w:noProof/>
        </w:rPr>
        <w:drawing>
          <wp:inline distT="0" distB="0" distL="0" distR="0" wp14:anchorId="2F4F613B" wp14:editId="2D07B3C6">
            <wp:extent cx="2126445" cy="4144180"/>
            <wp:effectExtent l="635" t="0" r="8255" b="8255"/>
            <wp:docPr id="2" name="Grafi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148041" cy="4186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D831CC" w14:textId="77777777" w:rsidR="00126E54" w:rsidRDefault="00126E54" w:rsidP="00FD20A8">
      <w:pPr>
        <w:rPr>
          <w:rStyle w:val="ekvnummerierung"/>
        </w:rPr>
      </w:pPr>
    </w:p>
    <w:p w14:paraId="127D98D5" w14:textId="77777777" w:rsidR="00866CD3" w:rsidRDefault="00866CD3" w:rsidP="00FD20A8">
      <w:pPr>
        <w:rPr>
          <w:rStyle w:val="ekvnummerierung"/>
        </w:rPr>
      </w:pPr>
    </w:p>
    <w:p w14:paraId="7B0C0AEE" w14:textId="1ADE2937" w:rsidR="00E348AD" w:rsidRDefault="001A23D6" w:rsidP="009F6343">
      <w:pPr>
        <w:pStyle w:val="ekvaufzhlung"/>
        <w:rPr>
          <w:rStyle w:val="ekvarbeitsanweisungdeutsch"/>
        </w:rPr>
      </w:pPr>
      <w:r w:rsidRPr="00BF74B0">
        <w:rPr>
          <w:rStyle w:val="ekvnummerierung"/>
        </w:rPr>
        <w:t>2</w:t>
      </w:r>
      <w:r w:rsidR="009F6343">
        <w:rPr>
          <w:rStyle w:val="ekvarbeitsanweisungdeutsch"/>
        </w:rPr>
        <w:tab/>
      </w:r>
      <w:r w:rsidR="00E348AD" w:rsidRPr="00E348AD">
        <w:rPr>
          <w:rStyle w:val="ekvarbeitsanweisungdeutsch"/>
        </w:rPr>
        <w:t>Notier</w:t>
      </w:r>
      <w:r w:rsidR="00BF74B0">
        <w:rPr>
          <w:rStyle w:val="ekvarbeitsanweisungdeutsch"/>
        </w:rPr>
        <w:t>e</w:t>
      </w:r>
      <w:r w:rsidR="00E348AD" w:rsidRPr="00E348AD">
        <w:rPr>
          <w:rStyle w:val="ekvarbeitsanweisungdeutsch"/>
        </w:rPr>
        <w:t xml:space="preserve"> eine Woche lang, wie viele Minuten am Tag du dein Smartphone oder Tablet für die folgenden Tätigkeiten nutzt:</w:t>
      </w:r>
    </w:p>
    <w:p w14:paraId="226023FD" w14:textId="77777777" w:rsidR="00126E54" w:rsidRPr="00E348AD" w:rsidRDefault="00126E54" w:rsidP="00FD20A8">
      <w:pPr>
        <w:rPr>
          <w:rStyle w:val="ekvarbeitsanweisungdeutsch"/>
        </w:rPr>
      </w:pPr>
    </w:p>
    <w:tbl>
      <w:tblPr>
        <w:tblW w:w="935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992"/>
        <w:gridCol w:w="1134"/>
        <w:gridCol w:w="1134"/>
        <w:gridCol w:w="992"/>
        <w:gridCol w:w="993"/>
        <w:gridCol w:w="992"/>
        <w:gridCol w:w="1134"/>
      </w:tblGrid>
      <w:tr w:rsidR="000F5D1A" w:rsidRPr="003C39DC" w14:paraId="4A301073" w14:textId="77777777" w:rsidTr="000F5D1A">
        <w:trPr>
          <w:trHeight w:val="284"/>
        </w:trPr>
        <w:tc>
          <w:tcPr>
            <w:tcW w:w="1985" w:type="dxa"/>
            <w:tcBorders>
              <w:bottom w:val="single" w:sz="8" w:space="0" w:color="333333"/>
              <w:right w:val="single" w:sz="4" w:space="0" w:color="333333"/>
            </w:tcBorders>
            <w:shd w:val="clear" w:color="auto" w:fill="FFFFFF" w:themeFill="background1"/>
          </w:tcPr>
          <w:p w14:paraId="180C5402" w14:textId="77777777" w:rsidR="000F5D1A" w:rsidRPr="003C39DC" w:rsidRDefault="000F5D1A" w:rsidP="00AC4074">
            <w:pPr>
              <w:pStyle w:val="ekvtabelle"/>
            </w:pPr>
            <w:r w:rsidRPr="004945B7">
              <w:t>Tätigkeit</w:t>
            </w:r>
          </w:p>
        </w:tc>
        <w:tc>
          <w:tcPr>
            <w:tcW w:w="992" w:type="dxa"/>
            <w:tcBorders>
              <w:left w:val="single" w:sz="4" w:space="0" w:color="333333"/>
              <w:bottom w:val="single" w:sz="8" w:space="0" w:color="333333"/>
            </w:tcBorders>
            <w:shd w:val="clear" w:color="auto" w:fill="FFFFFF" w:themeFill="background1"/>
          </w:tcPr>
          <w:p w14:paraId="2BFF9AD5" w14:textId="77777777" w:rsidR="000F5D1A" w:rsidRPr="003C39DC" w:rsidRDefault="000F5D1A" w:rsidP="00AC4074">
            <w:pPr>
              <w:pStyle w:val="ekvtabelle"/>
            </w:pPr>
            <w:r>
              <w:t>Montag</w:t>
            </w:r>
          </w:p>
        </w:tc>
        <w:tc>
          <w:tcPr>
            <w:tcW w:w="1134" w:type="dxa"/>
            <w:tcBorders>
              <w:left w:val="single" w:sz="4" w:space="0" w:color="333333"/>
              <w:bottom w:val="single" w:sz="8" w:space="0" w:color="333333"/>
            </w:tcBorders>
            <w:shd w:val="clear" w:color="auto" w:fill="FFFFFF" w:themeFill="background1"/>
          </w:tcPr>
          <w:p w14:paraId="07E3A983" w14:textId="77777777" w:rsidR="000F5D1A" w:rsidRPr="003C39DC" w:rsidRDefault="000F5D1A" w:rsidP="00AC4074">
            <w:pPr>
              <w:pStyle w:val="ekvtabelle"/>
            </w:pPr>
            <w:r>
              <w:t>Dienstag</w:t>
            </w:r>
          </w:p>
        </w:tc>
        <w:tc>
          <w:tcPr>
            <w:tcW w:w="1134" w:type="dxa"/>
            <w:tcBorders>
              <w:left w:val="single" w:sz="4" w:space="0" w:color="333333"/>
              <w:bottom w:val="single" w:sz="8" w:space="0" w:color="333333"/>
            </w:tcBorders>
            <w:shd w:val="clear" w:color="auto" w:fill="FFFFFF" w:themeFill="background1"/>
          </w:tcPr>
          <w:p w14:paraId="43EAA8AF" w14:textId="77777777" w:rsidR="000F5D1A" w:rsidRDefault="000F5D1A" w:rsidP="00AC4074">
            <w:pPr>
              <w:pStyle w:val="ekvtabelle"/>
            </w:pPr>
            <w:r>
              <w:t>Mittwoch</w:t>
            </w:r>
          </w:p>
        </w:tc>
        <w:tc>
          <w:tcPr>
            <w:tcW w:w="992" w:type="dxa"/>
            <w:tcBorders>
              <w:left w:val="single" w:sz="4" w:space="0" w:color="333333"/>
              <w:bottom w:val="single" w:sz="8" w:space="0" w:color="333333"/>
            </w:tcBorders>
            <w:shd w:val="clear" w:color="auto" w:fill="FFFFFF" w:themeFill="background1"/>
          </w:tcPr>
          <w:p w14:paraId="1C560DDB" w14:textId="77777777" w:rsidR="000F5D1A" w:rsidRDefault="000F5D1A" w:rsidP="00AC4074">
            <w:pPr>
              <w:pStyle w:val="ekvtabelle"/>
            </w:pPr>
            <w:r>
              <w:t>Donnerstag</w:t>
            </w:r>
          </w:p>
        </w:tc>
        <w:tc>
          <w:tcPr>
            <w:tcW w:w="993" w:type="dxa"/>
            <w:tcBorders>
              <w:left w:val="single" w:sz="4" w:space="0" w:color="333333"/>
              <w:bottom w:val="single" w:sz="8" w:space="0" w:color="333333"/>
            </w:tcBorders>
            <w:shd w:val="clear" w:color="auto" w:fill="FFFFFF" w:themeFill="background1"/>
          </w:tcPr>
          <w:p w14:paraId="2C5E3A97" w14:textId="77777777" w:rsidR="000F5D1A" w:rsidRDefault="000F5D1A" w:rsidP="00AC4074">
            <w:pPr>
              <w:pStyle w:val="ekvtabelle"/>
            </w:pPr>
            <w:r>
              <w:t>Freitag</w:t>
            </w:r>
          </w:p>
        </w:tc>
        <w:tc>
          <w:tcPr>
            <w:tcW w:w="992" w:type="dxa"/>
            <w:tcBorders>
              <w:left w:val="single" w:sz="4" w:space="0" w:color="333333"/>
              <w:bottom w:val="single" w:sz="8" w:space="0" w:color="333333"/>
            </w:tcBorders>
            <w:shd w:val="clear" w:color="auto" w:fill="FFFFFF" w:themeFill="background1"/>
          </w:tcPr>
          <w:p w14:paraId="35FA76E4" w14:textId="77777777" w:rsidR="000F5D1A" w:rsidRDefault="000F5D1A" w:rsidP="00AC4074">
            <w:pPr>
              <w:pStyle w:val="ekvtabelle"/>
            </w:pPr>
            <w:r>
              <w:t>Samstag</w:t>
            </w:r>
          </w:p>
        </w:tc>
        <w:tc>
          <w:tcPr>
            <w:tcW w:w="1134" w:type="dxa"/>
            <w:tcBorders>
              <w:left w:val="single" w:sz="4" w:space="0" w:color="333333"/>
              <w:bottom w:val="single" w:sz="8" w:space="0" w:color="333333"/>
            </w:tcBorders>
            <w:shd w:val="clear" w:color="auto" w:fill="FFFFFF" w:themeFill="background1"/>
          </w:tcPr>
          <w:p w14:paraId="64AFDFF8" w14:textId="77777777" w:rsidR="000F5D1A" w:rsidRDefault="000F5D1A" w:rsidP="00AC4074">
            <w:pPr>
              <w:pStyle w:val="ekvtabelle"/>
            </w:pPr>
            <w:r>
              <w:t>Sonntag</w:t>
            </w:r>
          </w:p>
        </w:tc>
      </w:tr>
      <w:tr w:rsidR="000F5D1A" w:rsidRPr="003C39DC" w14:paraId="6C3F0FC0" w14:textId="77777777" w:rsidTr="000F5D1A">
        <w:trPr>
          <w:trHeight w:val="284"/>
        </w:trPr>
        <w:tc>
          <w:tcPr>
            <w:tcW w:w="1985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14:paraId="30F3E013" w14:textId="77777777" w:rsidR="000F5D1A" w:rsidRPr="003C39DC" w:rsidRDefault="000F5D1A" w:rsidP="00AC4074">
            <w:pPr>
              <w:pStyle w:val="ekvtabelle"/>
            </w:pPr>
            <w:r>
              <w:t>Soziale Netzwerke</w:t>
            </w:r>
          </w:p>
        </w:tc>
        <w:tc>
          <w:tcPr>
            <w:tcW w:w="992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14:paraId="16E7F9A5" w14:textId="572D6401" w:rsidR="00866CD3" w:rsidRPr="003C39DC" w:rsidRDefault="00866CD3" w:rsidP="00AC4074">
            <w:pPr>
              <w:pStyle w:val="ekvtabelle"/>
            </w:pPr>
          </w:p>
        </w:tc>
        <w:tc>
          <w:tcPr>
            <w:tcW w:w="1134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14:paraId="5C60E005" w14:textId="77777777" w:rsidR="000F5D1A" w:rsidRPr="003C39DC" w:rsidRDefault="000F5D1A" w:rsidP="00AC4074">
            <w:pPr>
              <w:pStyle w:val="ekvtabelle"/>
            </w:pPr>
          </w:p>
        </w:tc>
        <w:tc>
          <w:tcPr>
            <w:tcW w:w="1134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14:paraId="0B7EF8AF" w14:textId="77777777" w:rsidR="000F5D1A" w:rsidRPr="003C39DC" w:rsidRDefault="000F5D1A" w:rsidP="00AC4074">
            <w:pPr>
              <w:pStyle w:val="ekvtabelle"/>
            </w:pPr>
          </w:p>
        </w:tc>
        <w:tc>
          <w:tcPr>
            <w:tcW w:w="992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14:paraId="21171563" w14:textId="77777777" w:rsidR="000F5D1A" w:rsidRPr="003C39DC" w:rsidRDefault="000F5D1A" w:rsidP="00AC4074">
            <w:pPr>
              <w:pStyle w:val="ekvtabelle"/>
            </w:pPr>
          </w:p>
        </w:tc>
        <w:tc>
          <w:tcPr>
            <w:tcW w:w="993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14:paraId="0D9C3934" w14:textId="77777777" w:rsidR="000F5D1A" w:rsidRPr="003C39DC" w:rsidRDefault="000F5D1A" w:rsidP="00AC4074">
            <w:pPr>
              <w:pStyle w:val="ekvtabelle"/>
            </w:pPr>
          </w:p>
        </w:tc>
        <w:tc>
          <w:tcPr>
            <w:tcW w:w="992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14:paraId="3D4B493F" w14:textId="77777777" w:rsidR="000F5D1A" w:rsidRPr="003C39DC" w:rsidRDefault="000F5D1A" w:rsidP="00AC4074">
            <w:pPr>
              <w:pStyle w:val="ekvtabelle"/>
            </w:pPr>
          </w:p>
        </w:tc>
        <w:tc>
          <w:tcPr>
            <w:tcW w:w="1134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14:paraId="0C45C910" w14:textId="77777777" w:rsidR="000F5D1A" w:rsidRPr="003C39DC" w:rsidRDefault="000F5D1A" w:rsidP="00AC4074">
            <w:pPr>
              <w:pStyle w:val="ekvtabelle"/>
            </w:pPr>
          </w:p>
        </w:tc>
      </w:tr>
      <w:tr w:rsidR="000F5D1A" w:rsidRPr="003C39DC" w14:paraId="43526457" w14:textId="77777777" w:rsidTr="000F5D1A">
        <w:trPr>
          <w:trHeight w:val="284"/>
        </w:trPr>
        <w:tc>
          <w:tcPr>
            <w:tcW w:w="1985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4A4C27A5" w14:textId="77777777" w:rsidR="000F5D1A" w:rsidRPr="003C39DC" w:rsidRDefault="000F5D1A" w:rsidP="00AC4074">
            <w:pPr>
              <w:pStyle w:val="ekvtabelle"/>
            </w:pPr>
            <w:r>
              <w:t>Gaming</w:t>
            </w:r>
          </w:p>
        </w:tc>
        <w:tc>
          <w:tcPr>
            <w:tcW w:w="99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6699B82F" w14:textId="77777777" w:rsidR="000F5D1A" w:rsidRPr="003C39DC" w:rsidRDefault="000F5D1A" w:rsidP="00AC4074">
            <w:pPr>
              <w:pStyle w:val="ekvtabelle"/>
            </w:pPr>
          </w:p>
        </w:tc>
        <w:tc>
          <w:tcPr>
            <w:tcW w:w="1134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323BDBB6" w14:textId="77777777" w:rsidR="000F5D1A" w:rsidRPr="003C39DC" w:rsidRDefault="000F5D1A" w:rsidP="00AC4074">
            <w:pPr>
              <w:pStyle w:val="ekvtabelle"/>
            </w:pPr>
          </w:p>
        </w:tc>
        <w:tc>
          <w:tcPr>
            <w:tcW w:w="1134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3D689987" w14:textId="77777777" w:rsidR="000F5D1A" w:rsidRPr="003C39DC" w:rsidRDefault="000F5D1A" w:rsidP="00AC4074">
            <w:pPr>
              <w:pStyle w:val="ekvtabelle"/>
            </w:pPr>
          </w:p>
        </w:tc>
        <w:tc>
          <w:tcPr>
            <w:tcW w:w="99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70D6A3A9" w14:textId="77777777" w:rsidR="000F5D1A" w:rsidRPr="003C39DC" w:rsidRDefault="000F5D1A" w:rsidP="00AC4074">
            <w:pPr>
              <w:pStyle w:val="ekvtabelle"/>
            </w:pPr>
          </w:p>
        </w:tc>
        <w:tc>
          <w:tcPr>
            <w:tcW w:w="99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75517F81" w14:textId="77777777" w:rsidR="000F5D1A" w:rsidRPr="003C39DC" w:rsidRDefault="000F5D1A" w:rsidP="00AC4074">
            <w:pPr>
              <w:pStyle w:val="ekvtabelle"/>
            </w:pPr>
          </w:p>
        </w:tc>
        <w:tc>
          <w:tcPr>
            <w:tcW w:w="99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52957478" w14:textId="77777777" w:rsidR="000F5D1A" w:rsidRPr="003C39DC" w:rsidRDefault="000F5D1A" w:rsidP="00AC4074">
            <w:pPr>
              <w:pStyle w:val="ekvtabelle"/>
            </w:pPr>
          </w:p>
        </w:tc>
        <w:tc>
          <w:tcPr>
            <w:tcW w:w="1134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4AA1FC21" w14:textId="77777777" w:rsidR="000F5D1A" w:rsidRPr="003C39DC" w:rsidRDefault="000F5D1A" w:rsidP="00AC4074">
            <w:pPr>
              <w:pStyle w:val="ekvtabelle"/>
            </w:pPr>
          </w:p>
        </w:tc>
      </w:tr>
      <w:tr w:rsidR="000F5D1A" w:rsidRPr="003C39DC" w14:paraId="3C394067" w14:textId="77777777" w:rsidTr="000F5D1A">
        <w:trPr>
          <w:trHeight w:val="284"/>
        </w:trPr>
        <w:tc>
          <w:tcPr>
            <w:tcW w:w="1985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4AE03C17" w14:textId="77777777" w:rsidR="000F5D1A" w:rsidRDefault="000F5D1A" w:rsidP="00AC4074">
            <w:pPr>
              <w:pStyle w:val="ekvtabelle"/>
            </w:pPr>
            <w:r>
              <w:t>Chats/Kurznachrichten</w:t>
            </w:r>
          </w:p>
        </w:tc>
        <w:tc>
          <w:tcPr>
            <w:tcW w:w="99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176E1A12" w14:textId="77777777" w:rsidR="000F5D1A" w:rsidRPr="003C39DC" w:rsidRDefault="000F5D1A" w:rsidP="00AC4074">
            <w:pPr>
              <w:pStyle w:val="ekvtabelle"/>
            </w:pPr>
          </w:p>
        </w:tc>
        <w:tc>
          <w:tcPr>
            <w:tcW w:w="1134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75EAE49A" w14:textId="77777777" w:rsidR="000F5D1A" w:rsidRPr="003C39DC" w:rsidRDefault="000F5D1A" w:rsidP="00AC4074">
            <w:pPr>
              <w:pStyle w:val="ekvtabelle"/>
            </w:pPr>
          </w:p>
        </w:tc>
        <w:tc>
          <w:tcPr>
            <w:tcW w:w="1134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4F50CD66" w14:textId="77777777" w:rsidR="000F5D1A" w:rsidRPr="003C39DC" w:rsidRDefault="000F5D1A" w:rsidP="00AC4074">
            <w:pPr>
              <w:pStyle w:val="ekvtabelle"/>
            </w:pPr>
          </w:p>
        </w:tc>
        <w:tc>
          <w:tcPr>
            <w:tcW w:w="99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69E499CB" w14:textId="77777777" w:rsidR="000F5D1A" w:rsidRPr="003C39DC" w:rsidRDefault="000F5D1A" w:rsidP="00AC4074">
            <w:pPr>
              <w:pStyle w:val="ekvtabelle"/>
            </w:pPr>
          </w:p>
        </w:tc>
        <w:tc>
          <w:tcPr>
            <w:tcW w:w="99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01ECF57D" w14:textId="77777777" w:rsidR="000F5D1A" w:rsidRPr="003C39DC" w:rsidRDefault="000F5D1A" w:rsidP="00AC4074">
            <w:pPr>
              <w:pStyle w:val="ekvtabelle"/>
            </w:pPr>
          </w:p>
        </w:tc>
        <w:tc>
          <w:tcPr>
            <w:tcW w:w="99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7A926FBC" w14:textId="77777777" w:rsidR="000F5D1A" w:rsidRPr="003C39DC" w:rsidRDefault="000F5D1A" w:rsidP="00AC4074">
            <w:pPr>
              <w:pStyle w:val="ekvtabelle"/>
            </w:pPr>
          </w:p>
        </w:tc>
        <w:tc>
          <w:tcPr>
            <w:tcW w:w="1134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5ED56965" w14:textId="77777777" w:rsidR="000F5D1A" w:rsidRPr="003C39DC" w:rsidRDefault="000F5D1A" w:rsidP="00AC4074">
            <w:pPr>
              <w:pStyle w:val="ekvtabelle"/>
            </w:pPr>
          </w:p>
        </w:tc>
      </w:tr>
      <w:tr w:rsidR="000F5D1A" w:rsidRPr="003C39DC" w14:paraId="609D6261" w14:textId="77777777" w:rsidTr="000F5D1A">
        <w:trPr>
          <w:trHeight w:val="284"/>
        </w:trPr>
        <w:tc>
          <w:tcPr>
            <w:tcW w:w="1985" w:type="dxa"/>
            <w:tcBorders>
              <w:top w:val="single" w:sz="4" w:space="0" w:color="333333"/>
              <w:right w:val="single" w:sz="4" w:space="0" w:color="333333"/>
            </w:tcBorders>
          </w:tcPr>
          <w:p w14:paraId="7B687ACB" w14:textId="77777777" w:rsidR="000F5D1A" w:rsidRDefault="000F5D1A" w:rsidP="00AC4074">
            <w:pPr>
              <w:pStyle w:val="ekvtabelle"/>
            </w:pPr>
            <w:r>
              <w:t>Videos/Streaming</w:t>
            </w:r>
          </w:p>
        </w:tc>
        <w:tc>
          <w:tcPr>
            <w:tcW w:w="992" w:type="dxa"/>
            <w:tcBorders>
              <w:top w:val="single" w:sz="4" w:space="0" w:color="333333"/>
              <w:left w:val="single" w:sz="4" w:space="0" w:color="333333"/>
            </w:tcBorders>
          </w:tcPr>
          <w:p w14:paraId="723BB39B" w14:textId="77777777" w:rsidR="000F5D1A" w:rsidRPr="003C39DC" w:rsidRDefault="000F5D1A" w:rsidP="00AC4074">
            <w:pPr>
              <w:pStyle w:val="ekvtabelle"/>
            </w:pPr>
          </w:p>
        </w:tc>
        <w:tc>
          <w:tcPr>
            <w:tcW w:w="1134" w:type="dxa"/>
            <w:tcBorders>
              <w:top w:val="single" w:sz="4" w:space="0" w:color="333333"/>
              <w:left w:val="single" w:sz="4" w:space="0" w:color="333333"/>
            </w:tcBorders>
          </w:tcPr>
          <w:p w14:paraId="776636DE" w14:textId="77777777" w:rsidR="000F5D1A" w:rsidRPr="003C39DC" w:rsidRDefault="000F5D1A" w:rsidP="00AC4074">
            <w:pPr>
              <w:pStyle w:val="ekvtabelle"/>
            </w:pPr>
          </w:p>
        </w:tc>
        <w:tc>
          <w:tcPr>
            <w:tcW w:w="1134" w:type="dxa"/>
            <w:tcBorders>
              <w:top w:val="single" w:sz="4" w:space="0" w:color="333333"/>
              <w:left w:val="single" w:sz="4" w:space="0" w:color="333333"/>
            </w:tcBorders>
          </w:tcPr>
          <w:p w14:paraId="2753E2B4" w14:textId="77777777" w:rsidR="000F5D1A" w:rsidRPr="003C39DC" w:rsidRDefault="000F5D1A" w:rsidP="00AC4074">
            <w:pPr>
              <w:pStyle w:val="ekvtabelle"/>
            </w:pPr>
          </w:p>
        </w:tc>
        <w:tc>
          <w:tcPr>
            <w:tcW w:w="992" w:type="dxa"/>
            <w:tcBorders>
              <w:top w:val="single" w:sz="4" w:space="0" w:color="333333"/>
              <w:left w:val="single" w:sz="4" w:space="0" w:color="333333"/>
            </w:tcBorders>
          </w:tcPr>
          <w:p w14:paraId="582CD733" w14:textId="77777777" w:rsidR="000F5D1A" w:rsidRPr="003C39DC" w:rsidRDefault="000F5D1A" w:rsidP="00AC4074">
            <w:pPr>
              <w:pStyle w:val="ekvtabelle"/>
            </w:pPr>
          </w:p>
        </w:tc>
        <w:tc>
          <w:tcPr>
            <w:tcW w:w="993" w:type="dxa"/>
            <w:tcBorders>
              <w:top w:val="single" w:sz="4" w:space="0" w:color="333333"/>
              <w:left w:val="single" w:sz="4" w:space="0" w:color="333333"/>
            </w:tcBorders>
          </w:tcPr>
          <w:p w14:paraId="4B48A820" w14:textId="77777777" w:rsidR="000F5D1A" w:rsidRPr="003C39DC" w:rsidRDefault="000F5D1A" w:rsidP="00AC4074">
            <w:pPr>
              <w:pStyle w:val="ekvtabelle"/>
            </w:pPr>
          </w:p>
        </w:tc>
        <w:tc>
          <w:tcPr>
            <w:tcW w:w="992" w:type="dxa"/>
            <w:tcBorders>
              <w:top w:val="single" w:sz="4" w:space="0" w:color="333333"/>
              <w:left w:val="single" w:sz="4" w:space="0" w:color="333333"/>
            </w:tcBorders>
          </w:tcPr>
          <w:p w14:paraId="3D66C358" w14:textId="77777777" w:rsidR="000F5D1A" w:rsidRPr="003C39DC" w:rsidRDefault="000F5D1A" w:rsidP="00AC4074">
            <w:pPr>
              <w:pStyle w:val="ekvtabelle"/>
            </w:pPr>
          </w:p>
        </w:tc>
        <w:tc>
          <w:tcPr>
            <w:tcW w:w="1134" w:type="dxa"/>
            <w:tcBorders>
              <w:top w:val="single" w:sz="4" w:space="0" w:color="333333"/>
              <w:left w:val="single" w:sz="4" w:space="0" w:color="333333"/>
            </w:tcBorders>
          </w:tcPr>
          <w:p w14:paraId="2A60DA24" w14:textId="77777777" w:rsidR="000F5D1A" w:rsidRPr="003C39DC" w:rsidRDefault="000F5D1A" w:rsidP="00AC4074">
            <w:pPr>
              <w:pStyle w:val="ekvtabelle"/>
            </w:pPr>
          </w:p>
        </w:tc>
      </w:tr>
    </w:tbl>
    <w:p w14:paraId="10D41223" w14:textId="77777777" w:rsidR="001A23D6" w:rsidRDefault="001A23D6" w:rsidP="00E348AD"/>
    <w:p w14:paraId="5C6B62D4" w14:textId="77777777" w:rsidR="00866CD3" w:rsidRDefault="00866CD3" w:rsidP="00E348AD">
      <w:pPr>
        <w:rPr>
          <w:rStyle w:val="ekvnummerierung"/>
        </w:rPr>
      </w:pPr>
    </w:p>
    <w:p w14:paraId="32C87599" w14:textId="45AE0493" w:rsidR="00E348AD" w:rsidRDefault="001A23D6" w:rsidP="009F6343">
      <w:pPr>
        <w:pStyle w:val="ekvaufzhlung"/>
      </w:pPr>
      <w:r w:rsidRPr="00BF74B0">
        <w:rPr>
          <w:rStyle w:val="ekvnummerierung"/>
        </w:rPr>
        <w:t>3</w:t>
      </w:r>
      <w:r w:rsidR="009F6343">
        <w:tab/>
      </w:r>
      <w:r>
        <w:t xml:space="preserve">Vervollständige die folgenden Aussagen: </w:t>
      </w:r>
    </w:p>
    <w:p w14:paraId="4B794B3A" w14:textId="0747D899" w:rsidR="00866CD3" w:rsidRPr="001A23D6" w:rsidRDefault="001A23D6" w:rsidP="001A23D6">
      <w:pPr>
        <w:pStyle w:val="ekvschreiblinie"/>
        <w:rPr>
          <w:u w:val="single"/>
        </w:rPr>
      </w:pPr>
      <w:r>
        <w:t>Mit meinem Smartphone</w:t>
      </w:r>
      <w:r w:rsidR="00BF74B0"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E48D5F7" w14:textId="538BF9EF" w:rsidR="001A23D6" w:rsidRDefault="001A23D6" w:rsidP="001A23D6">
      <w:pPr>
        <w:pStyle w:val="ekvschreiblinie"/>
        <w:rPr>
          <w:u w:val="single"/>
        </w:rPr>
      </w:pPr>
      <w:r>
        <w:t xml:space="preserve">Ohne mein </w:t>
      </w:r>
      <w:r w:rsidRPr="004945B7">
        <w:t>Smartphone</w:t>
      </w:r>
      <w:r w:rsidR="00BF74B0"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A6E6741" w14:textId="77777777" w:rsidR="00866CD3" w:rsidRDefault="00866CD3" w:rsidP="009F6343">
      <w:pPr>
        <w:pStyle w:val="ekvaufzhlung"/>
        <w:rPr>
          <w:rStyle w:val="ekvnummerierung"/>
        </w:rPr>
      </w:pPr>
    </w:p>
    <w:p w14:paraId="7B455EB6" w14:textId="4F77D4CA" w:rsidR="001A23D6" w:rsidRPr="001A23D6" w:rsidRDefault="001A23D6" w:rsidP="009F6343">
      <w:pPr>
        <w:pStyle w:val="ekvaufzhlung"/>
        <w:rPr>
          <w:rStyle w:val="ekvarbeitsanweisungdeutsch"/>
        </w:rPr>
      </w:pPr>
      <w:r w:rsidRPr="00BF74B0">
        <w:rPr>
          <w:rStyle w:val="ekvnummerierung"/>
        </w:rPr>
        <w:t>4</w:t>
      </w:r>
      <w:r w:rsidR="009F6343">
        <w:rPr>
          <w:rStyle w:val="ekvarbeitsanweisungdeutsch"/>
        </w:rPr>
        <w:tab/>
      </w:r>
      <w:r w:rsidRPr="001A23D6">
        <w:rPr>
          <w:rStyle w:val="ekvarbeitsanweisungdeutsch"/>
        </w:rPr>
        <w:t>Reflektiere</w:t>
      </w:r>
      <w:r>
        <w:rPr>
          <w:rStyle w:val="ekvarbeitsanweisungdeutsch"/>
        </w:rPr>
        <w:t xml:space="preserve"> abschließend</w:t>
      </w:r>
      <w:r w:rsidRPr="001A23D6">
        <w:rPr>
          <w:rStyle w:val="ekvarbeitsanweisungdeutsch"/>
        </w:rPr>
        <w:t>, welche Rolle dein Smartphone in deinem Leben eingenommen hat und inwiefern es deinen Alltag bestimmt.</w:t>
      </w:r>
    </w:p>
    <w:sectPr w:rsidR="001A23D6" w:rsidRPr="001A23D6" w:rsidSect="00720DCE">
      <w:headerReference w:type="default" r:id="rId8"/>
      <w:footerReference w:type="default" r:id="rId9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8684E" w14:textId="77777777" w:rsidR="00B50902" w:rsidRDefault="00B50902" w:rsidP="003C599D">
      <w:pPr>
        <w:spacing w:line="240" w:lineRule="auto"/>
      </w:pPr>
      <w:r>
        <w:separator/>
      </w:r>
    </w:p>
  </w:endnote>
  <w:endnote w:type="continuationSeparator" w:id="0">
    <w:p w14:paraId="7E3FE6D6" w14:textId="77777777" w:rsidR="00B50902" w:rsidRDefault="00B50902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411B1632" w14:textId="77777777" w:rsidTr="00503EE6">
      <w:trPr>
        <w:trHeight w:hRule="exact" w:val="680"/>
      </w:trPr>
      <w:tc>
        <w:tcPr>
          <w:tcW w:w="864" w:type="dxa"/>
          <w:noWrap/>
        </w:tcPr>
        <w:p w14:paraId="4357325F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33F36E5E" wp14:editId="1CDDDF65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033433D7" w14:textId="4DB1D662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BF74B0">
            <w:t>2</w:t>
          </w:r>
          <w:r w:rsidRPr="00913892">
            <w:t xml:space="preserve"> | www.klett.de | </w:t>
          </w:r>
          <w:r w:rsidRPr="004945B7">
            <w:t>Alle</w:t>
          </w:r>
          <w:r w:rsidRPr="00913892">
            <w:t xml:space="preserve">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53DE927D" w14:textId="25987E08" w:rsidR="00BF74B0" w:rsidRPr="00BF74B0" w:rsidRDefault="00BF74B0" w:rsidP="00BF74B0">
          <w:pPr>
            <w:pStyle w:val="ekvquelle"/>
          </w:pPr>
          <w:r w:rsidRPr="00BF74B0">
            <w:rPr>
              <w:b/>
              <w:bCs/>
            </w:rPr>
            <w:t>Autor:</w:t>
          </w:r>
          <w:r>
            <w:t xml:space="preserve"> Claudius Kretzer</w:t>
          </w:r>
        </w:p>
      </w:tc>
      <w:tc>
        <w:tcPr>
          <w:tcW w:w="813" w:type="dxa"/>
        </w:tcPr>
        <w:p w14:paraId="1CA6ABD7" w14:textId="77777777" w:rsidR="002659C5" w:rsidRPr="00913892" w:rsidRDefault="002659C5" w:rsidP="00913892">
          <w:pPr>
            <w:pStyle w:val="ekvpagina"/>
          </w:pPr>
        </w:p>
      </w:tc>
    </w:tr>
  </w:tbl>
  <w:p w14:paraId="472F53C1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4CB4F" w14:textId="77777777" w:rsidR="00B50902" w:rsidRDefault="00B50902" w:rsidP="003C599D">
      <w:pPr>
        <w:spacing w:line="240" w:lineRule="auto"/>
      </w:pPr>
      <w:r>
        <w:separator/>
      </w:r>
    </w:p>
  </w:footnote>
  <w:footnote w:type="continuationSeparator" w:id="0">
    <w:p w14:paraId="4650893C" w14:textId="77777777" w:rsidR="00B50902" w:rsidRDefault="00B50902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245C5EDD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55872000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BE37CFD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13EB959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E595116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388BD51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6FD39DDF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54B302AB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06AFF8AA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27E343F6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727A2CD7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8AD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E72F2"/>
    <w:rsid w:val="000F21E8"/>
    <w:rsid w:val="000F47EE"/>
    <w:rsid w:val="000F5D1A"/>
    <w:rsid w:val="000F6468"/>
    <w:rsid w:val="000F7910"/>
    <w:rsid w:val="00103057"/>
    <w:rsid w:val="00107D77"/>
    <w:rsid w:val="00116EF2"/>
    <w:rsid w:val="00124062"/>
    <w:rsid w:val="00126C2B"/>
    <w:rsid w:val="00126E54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23D6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1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3DC6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945B7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66CD3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9F6343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0902"/>
    <w:rsid w:val="00B52FB3"/>
    <w:rsid w:val="00B5429C"/>
    <w:rsid w:val="00B54655"/>
    <w:rsid w:val="00B6045F"/>
    <w:rsid w:val="00B60BEA"/>
    <w:rsid w:val="00B716A2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BF74B0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0E0A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8AD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73688323"/>
  <w15:chartTrackingRefBased/>
  <w15:docId w15:val="{2BE1E759-2CCB-4733-8E10-EB3C828A6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42A8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0CD0D-26ED-40A4-A24E-00C70C044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590</Characters>
  <Application>Microsoft Office Word</Application>
  <DocSecurity>4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2022-02-08T14:08:00Z</dcterms:created>
  <dcterms:modified xsi:type="dcterms:W3CDTF">2022-02-08T14:08:00Z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