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7721BD0D" w14:textId="16529F31" w:rsidR="00901B13" w:rsidRDefault="00CE7003" w:rsidP="0016572A">
      <w:pPr>
        <w:pStyle w:val="ekvue1arial"/>
      </w:pPr>
      <w:r>
        <w:t>Unser Adventure-Team</w:t>
      </w:r>
    </w:p>
    <w:p w14:paraId="51A5EB9D" w14:textId="53545F19" w:rsidR="00CE7003" w:rsidRDefault="00CE7003" w:rsidP="00FD20A8"/>
    <w:p w14:paraId="52EF8FEC" w14:textId="2088E402" w:rsidR="00764B54" w:rsidRDefault="00C11B9F" w:rsidP="006A608F">
      <w:pPr>
        <w:pStyle w:val="ekvue2arial"/>
        <w:rPr>
          <w:rStyle w:val="ekvfet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ED203" wp14:editId="7B5BD4BD">
                <wp:simplePos x="0" y="0"/>
                <wp:positionH relativeFrom="margin">
                  <wp:align>center</wp:align>
                </wp:positionH>
                <wp:positionV relativeFrom="paragraph">
                  <wp:posOffset>8428</wp:posOffset>
                </wp:positionV>
                <wp:extent cx="4620491" cy="1143000"/>
                <wp:effectExtent l="0" t="0" r="27940" b="19050"/>
                <wp:wrapNone/>
                <wp:docPr id="11" name="Rechteck: abgeschräg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491" cy="11430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23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69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97000">
                              <a:schemeClr val="accent4">
                                <a:lumMod val="7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36A62" w14:textId="4AE30833" w:rsidR="00C11B9F" w:rsidRPr="007D0256" w:rsidRDefault="00EE6F07" w:rsidP="007D0256">
                            <w:pPr>
                              <w:pStyle w:val="ekvgrundtexttimes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0256">
                              <w:rPr>
                                <w:color w:val="000000" w:themeColor="text1"/>
                              </w:rPr>
                              <w:t>Liebe Abenteurer</w:t>
                            </w:r>
                            <w:r w:rsidR="00897E64" w:rsidRPr="007D0256">
                              <w:rPr>
                                <w:color w:val="000000" w:themeColor="text1"/>
                              </w:rPr>
                              <w:t>innen und Abenteurer</w:t>
                            </w:r>
                            <w:r w:rsidRPr="007D0256">
                              <w:rPr>
                                <w:color w:val="000000" w:themeColor="text1"/>
                              </w:rPr>
                              <w:t>!</w:t>
                            </w:r>
                            <w:r w:rsidRPr="007D0256">
                              <w:rPr>
                                <w:color w:val="000000" w:themeColor="text1"/>
                              </w:rPr>
                              <w:br/>
                            </w:r>
                            <w:proofErr w:type="gramStart"/>
                            <w:r w:rsidR="00C11B9F" w:rsidRPr="007D0256">
                              <w:rPr>
                                <w:color w:val="000000" w:themeColor="text1"/>
                              </w:rPr>
                              <w:t>Überlegt</w:t>
                            </w:r>
                            <w:proofErr w:type="gramEnd"/>
                            <w:r w:rsidR="00C11B9F" w:rsidRPr="007D0256">
                              <w:rPr>
                                <w:color w:val="000000" w:themeColor="text1"/>
                              </w:rPr>
                              <w:t xml:space="preserve"> euch einen Namen für euer Team und haltet ihn auf </w:t>
                            </w:r>
                            <w:r w:rsidR="007D0256">
                              <w:rPr>
                                <w:color w:val="000000" w:themeColor="text1"/>
                              </w:rPr>
                              <w:br/>
                            </w:r>
                            <w:r w:rsidR="00C11B9F" w:rsidRPr="007D0256">
                              <w:rPr>
                                <w:color w:val="000000" w:themeColor="text1"/>
                              </w:rPr>
                              <w:t>dem Banner fest. Gestaltet dann ein passendes Wappen.</w:t>
                            </w:r>
                          </w:p>
                          <w:p w14:paraId="00119000" w14:textId="080BDC91" w:rsidR="00C11B9F" w:rsidRPr="007D0256" w:rsidRDefault="00C11B9F" w:rsidP="007D0256">
                            <w:pPr>
                              <w:pStyle w:val="ekvgrundtexttimes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0256">
                              <w:rPr>
                                <w:color w:val="000000" w:themeColor="text1"/>
                              </w:rPr>
                              <w:t>Die Namen eurer Teammitglieder werden unten eintragen.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ED20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11" o:spid="_x0000_s1026" type="#_x0000_t84" style="position:absolute;margin-left:0;margin-top:.65pt;width:363.8pt;height:9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" fillcolor="#ffe599 [1303]" strokecolor="#747070 [1614]" strokeweight="1pt">
                <v:fill color2="#bf8f00 [2407]" rotate="t" focusposition=".5,.5" focussize="" colors="0 #ffe699;15073f #ffe699;45220f #ffd966;63570f #bf9000" focus="100%" type="gradientRadial"/>
                <v:textbox>
                  <w:txbxContent>
                    <w:p w14:paraId="31F36A62" w14:textId="4AE30833" w:rsidR="00C11B9F" w:rsidRPr="007D0256" w:rsidRDefault="00EE6F07" w:rsidP="007D0256">
                      <w:pPr>
                        <w:pStyle w:val="ekvgrundtexttimes"/>
                        <w:jc w:val="center"/>
                        <w:rPr>
                          <w:color w:val="000000" w:themeColor="text1"/>
                        </w:rPr>
                      </w:pPr>
                      <w:r w:rsidRPr="007D0256">
                        <w:rPr>
                          <w:color w:val="000000" w:themeColor="text1"/>
                        </w:rPr>
                        <w:t>Liebe Abenteurer</w:t>
                      </w:r>
                      <w:r w:rsidR="00897E64" w:rsidRPr="007D0256">
                        <w:rPr>
                          <w:color w:val="000000" w:themeColor="text1"/>
                        </w:rPr>
                        <w:t>innen und Abenteurer</w:t>
                      </w:r>
                      <w:r w:rsidRPr="007D0256">
                        <w:rPr>
                          <w:color w:val="000000" w:themeColor="text1"/>
                        </w:rPr>
                        <w:t>!</w:t>
                      </w:r>
                      <w:r w:rsidRPr="007D0256">
                        <w:rPr>
                          <w:color w:val="000000" w:themeColor="text1"/>
                        </w:rPr>
                        <w:br/>
                      </w:r>
                      <w:proofErr w:type="gramStart"/>
                      <w:r w:rsidR="00C11B9F" w:rsidRPr="007D0256">
                        <w:rPr>
                          <w:color w:val="000000" w:themeColor="text1"/>
                        </w:rPr>
                        <w:t>Überlegt</w:t>
                      </w:r>
                      <w:proofErr w:type="gramEnd"/>
                      <w:r w:rsidR="00C11B9F" w:rsidRPr="007D0256">
                        <w:rPr>
                          <w:color w:val="000000" w:themeColor="text1"/>
                        </w:rPr>
                        <w:t xml:space="preserve"> euch einen Namen für euer Team und haltet ihn auf </w:t>
                      </w:r>
                      <w:r w:rsidR="007D0256">
                        <w:rPr>
                          <w:color w:val="000000" w:themeColor="text1"/>
                        </w:rPr>
                        <w:br/>
                      </w:r>
                      <w:r w:rsidR="00C11B9F" w:rsidRPr="007D0256">
                        <w:rPr>
                          <w:color w:val="000000" w:themeColor="text1"/>
                        </w:rPr>
                        <w:t>dem Banner fest. Gestaltet dann ein passendes Wappen.</w:t>
                      </w:r>
                    </w:p>
                    <w:p w14:paraId="00119000" w14:textId="080BDC91" w:rsidR="00C11B9F" w:rsidRPr="007D0256" w:rsidRDefault="00C11B9F" w:rsidP="007D0256">
                      <w:pPr>
                        <w:pStyle w:val="ekvgrundtexttimes"/>
                        <w:jc w:val="center"/>
                        <w:rPr>
                          <w:color w:val="000000" w:themeColor="text1"/>
                        </w:rPr>
                      </w:pPr>
                      <w:r w:rsidRPr="007D0256">
                        <w:rPr>
                          <w:color w:val="000000" w:themeColor="text1"/>
                        </w:rPr>
                        <w:t>Die Namen eurer Teammitglieder werden unten eintragen.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538358" w14:textId="7AE27126" w:rsidR="00C11B9F" w:rsidRDefault="00C11B9F" w:rsidP="006A608F">
      <w:pPr>
        <w:pStyle w:val="ekvue2arial"/>
        <w:rPr>
          <w:rStyle w:val="ekvfett"/>
        </w:rPr>
      </w:pPr>
    </w:p>
    <w:p w14:paraId="5C1BC91F" w14:textId="056AA20A" w:rsidR="00C11B9F" w:rsidRDefault="00C11B9F" w:rsidP="006A608F">
      <w:pPr>
        <w:pStyle w:val="ekvue2arial"/>
        <w:rPr>
          <w:rStyle w:val="ekvfett"/>
        </w:rPr>
      </w:pPr>
    </w:p>
    <w:p w14:paraId="5747966D" w14:textId="77777777" w:rsidR="00C11B9F" w:rsidRDefault="00C11B9F" w:rsidP="006A608F">
      <w:pPr>
        <w:pStyle w:val="ekvue2arial"/>
        <w:rPr>
          <w:rStyle w:val="ekvfett"/>
        </w:rPr>
      </w:pPr>
    </w:p>
    <w:p w14:paraId="4FBD3819" w14:textId="138B385C" w:rsidR="00764B54" w:rsidRDefault="00764B54" w:rsidP="006A608F">
      <w:pPr>
        <w:pStyle w:val="ekvue2arial"/>
        <w:rPr>
          <w:rStyle w:val="ekvfett"/>
        </w:rPr>
      </w:pPr>
    </w:p>
    <w:p w14:paraId="6C554F3C" w14:textId="77777777" w:rsidR="00C11B9F" w:rsidRDefault="00C11B9F" w:rsidP="00FD20A8"/>
    <w:p w14:paraId="2D26AB8D" w14:textId="6026BC35" w:rsidR="00C11B9F" w:rsidRDefault="00C11B9F" w:rsidP="00FD20A8"/>
    <w:p w14:paraId="1208FA3E" w14:textId="5957AAC3" w:rsidR="00C11B9F" w:rsidRDefault="00C11B9F" w:rsidP="00FD20A8"/>
    <w:p w14:paraId="08282179" w14:textId="56781030" w:rsidR="00C11B9F" w:rsidRDefault="00EE6F07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28F63" wp14:editId="0F33A882">
                <wp:simplePos x="0" y="0"/>
                <wp:positionH relativeFrom="margin">
                  <wp:align>center</wp:align>
                </wp:positionH>
                <wp:positionV relativeFrom="paragraph">
                  <wp:posOffset>5830</wp:posOffset>
                </wp:positionV>
                <wp:extent cx="4333875" cy="4703618"/>
                <wp:effectExtent l="0" t="0" r="28575" b="20955"/>
                <wp:wrapNone/>
                <wp:docPr id="10" name="Rechteck: obere Ecken abgerund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33875" cy="4703618"/>
                        </a:xfrm>
                        <a:custGeom>
                          <a:avLst/>
                          <a:gdLst>
                            <a:gd name="connsiteX0" fmla="*/ 588445 w 3740150"/>
                            <a:gd name="connsiteY0" fmla="*/ 0 h 3530600"/>
                            <a:gd name="connsiteX1" fmla="*/ 3151705 w 3740150"/>
                            <a:gd name="connsiteY1" fmla="*/ 0 h 3530600"/>
                            <a:gd name="connsiteX2" fmla="*/ 3740150 w 3740150"/>
                            <a:gd name="connsiteY2" fmla="*/ 588445 h 3530600"/>
                            <a:gd name="connsiteX3" fmla="*/ 3740150 w 3740150"/>
                            <a:gd name="connsiteY3" fmla="*/ 3530600 h 3530600"/>
                            <a:gd name="connsiteX4" fmla="*/ 3740150 w 3740150"/>
                            <a:gd name="connsiteY4" fmla="*/ 3530600 h 3530600"/>
                            <a:gd name="connsiteX5" fmla="*/ 0 w 3740150"/>
                            <a:gd name="connsiteY5" fmla="*/ 3530600 h 3530600"/>
                            <a:gd name="connsiteX6" fmla="*/ 0 w 3740150"/>
                            <a:gd name="connsiteY6" fmla="*/ 3530600 h 3530600"/>
                            <a:gd name="connsiteX7" fmla="*/ 0 w 3740150"/>
                            <a:gd name="connsiteY7" fmla="*/ 588445 h 3530600"/>
                            <a:gd name="connsiteX8" fmla="*/ 588445 w 3740150"/>
                            <a:gd name="connsiteY8" fmla="*/ 0 h 3530600"/>
                            <a:gd name="connsiteX0" fmla="*/ 1744145 w 3740150"/>
                            <a:gd name="connsiteY0" fmla="*/ 0 h 3854450"/>
                            <a:gd name="connsiteX1" fmla="*/ 3151705 w 3740150"/>
                            <a:gd name="connsiteY1" fmla="*/ 323850 h 3854450"/>
                            <a:gd name="connsiteX2" fmla="*/ 3740150 w 3740150"/>
                            <a:gd name="connsiteY2" fmla="*/ 912295 h 3854450"/>
                            <a:gd name="connsiteX3" fmla="*/ 3740150 w 3740150"/>
                            <a:gd name="connsiteY3" fmla="*/ 3854450 h 3854450"/>
                            <a:gd name="connsiteX4" fmla="*/ 3740150 w 3740150"/>
                            <a:gd name="connsiteY4" fmla="*/ 3854450 h 3854450"/>
                            <a:gd name="connsiteX5" fmla="*/ 0 w 3740150"/>
                            <a:gd name="connsiteY5" fmla="*/ 3854450 h 3854450"/>
                            <a:gd name="connsiteX6" fmla="*/ 0 w 3740150"/>
                            <a:gd name="connsiteY6" fmla="*/ 3854450 h 3854450"/>
                            <a:gd name="connsiteX7" fmla="*/ 0 w 3740150"/>
                            <a:gd name="connsiteY7" fmla="*/ 912295 h 3854450"/>
                            <a:gd name="connsiteX8" fmla="*/ 1744145 w 3740150"/>
                            <a:gd name="connsiteY8" fmla="*/ 0 h 3854450"/>
                            <a:gd name="connsiteX0" fmla="*/ 1744145 w 3740150"/>
                            <a:gd name="connsiteY0" fmla="*/ 0 h 3854450"/>
                            <a:gd name="connsiteX1" fmla="*/ 3164405 w 3740150"/>
                            <a:gd name="connsiteY1" fmla="*/ 323850 h 3854450"/>
                            <a:gd name="connsiteX2" fmla="*/ 3740150 w 3740150"/>
                            <a:gd name="connsiteY2" fmla="*/ 912295 h 3854450"/>
                            <a:gd name="connsiteX3" fmla="*/ 3740150 w 3740150"/>
                            <a:gd name="connsiteY3" fmla="*/ 3854450 h 3854450"/>
                            <a:gd name="connsiteX4" fmla="*/ 3740150 w 3740150"/>
                            <a:gd name="connsiteY4" fmla="*/ 3854450 h 3854450"/>
                            <a:gd name="connsiteX5" fmla="*/ 0 w 3740150"/>
                            <a:gd name="connsiteY5" fmla="*/ 3854450 h 3854450"/>
                            <a:gd name="connsiteX6" fmla="*/ 0 w 3740150"/>
                            <a:gd name="connsiteY6" fmla="*/ 3854450 h 3854450"/>
                            <a:gd name="connsiteX7" fmla="*/ 0 w 3740150"/>
                            <a:gd name="connsiteY7" fmla="*/ 912295 h 3854450"/>
                            <a:gd name="connsiteX8" fmla="*/ 1744145 w 3740150"/>
                            <a:gd name="connsiteY8" fmla="*/ 0 h 3854450"/>
                            <a:gd name="connsiteX0" fmla="*/ 1744145 w 3740150"/>
                            <a:gd name="connsiteY0" fmla="*/ 0 h 3854450"/>
                            <a:gd name="connsiteX1" fmla="*/ 2199205 w 3740150"/>
                            <a:gd name="connsiteY1" fmla="*/ 19050 h 3854450"/>
                            <a:gd name="connsiteX2" fmla="*/ 3740150 w 3740150"/>
                            <a:gd name="connsiteY2" fmla="*/ 912295 h 3854450"/>
                            <a:gd name="connsiteX3" fmla="*/ 3740150 w 3740150"/>
                            <a:gd name="connsiteY3" fmla="*/ 3854450 h 3854450"/>
                            <a:gd name="connsiteX4" fmla="*/ 3740150 w 3740150"/>
                            <a:gd name="connsiteY4" fmla="*/ 3854450 h 3854450"/>
                            <a:gd name="connsiteX5" fmla="*/ 0 w 3740150"/>
                            <a:gd name="connsiteY5" fmla="*/ 3854450 h 3854450"/>
                            <a:gd name="connsiteX6" fmla="*/ 0 w 3740150"/>
                            <a:gd name="connsiteY6" fmla="*/ 3854450 h 3854450"/>
                            <a:gd name="connsiteX7" fmla="*/ 0 w 3740150"/>
                            <a:gd name="connsiteY7" fmla="*/ 912295 h 3854450"/>
                            <a:gd name="connsiteX8" fmla="*/ 1744145 w 3740150"/>
                            <a:gd name="connsiteY8" fmla="*/ 0 h 3854450"/>
                            <a:gd name="connsiteX0" fmla="*/ 1744145 w 3740150"/>
                            <a:gd name="connsiteY0" fmla="*/ 0 h 3854450"/>
                            <a:gd name="connsiteX1" fmla="*/ 2110305 w 3740150"/>
                            <a:gd name="connsiteY1" fmla="*/ 12700 h 3854450"/>
                            <a:gd name="connsiteX2" fmla="*/ 3740150 w 3740150"/>
                            <a:gd name="connsiteY2" fmla="*/ 912295 h 3854450"/>
                            <a:gd name="connsiteX3" fmla="*/ 3740150 w 3740150"/>
                            <a:gd name="connsiteY3" fmla="*/ 3854450 h 3854450"/>
                            <a:gd name="connsiteX4" fmla="*/ 3740150 w 3740150"/>
                            <a:gd name="connsiteY4" fmla="*/ 3854450 h 3854450"/>
                            <a:gd name="connsiteX5" fmla="*/ 0 w 3740150"/>
                            <a:gd name="connsiteY5" fmla="*/ 3854450 h 3854450"/>
                            <a:gd name="connsiteX6" fmla="*/ 0 w 3740150"/>
                            <a:gd name="connsiteY6" fmla="*/ 3854450 h 3854450"/>
                            <a:gd name="connsiteX7" fmla="*/ 0 w 3740150"/>
                            <a:gd name="connsiteY7" fmla="*/ 912295 h 3854450"/>
                            <a:gd name="connsiteX8" fmla="*/ 1744145 w 3740150"/>
                            <a:gd name="connsiteY8" fmla="*/ 0 h 3854450"/>
                            <a:gd name="connsiteX0" fmla="*/ 1744145 w 3740150"/>
                            <a:gd name="connsiteY0" fmla="*/ 8467 h 3862917"/>
                            <a:gd name="connsiteX1" fmla="*/ 2097605 w 3740150"/>
                            <a:gd name="connsiteY1" fmla="*/ 0 h 3862917"/>
                            <a:gd name="connsiteX2" fmla="*/ 3740150 w 3740150"/>
                            <a:gd name="connsiteY2" fmla="*/ 920762 h 3862917"/>
                            <a:gd name="connsiteX3" fmla="*/ 3740150 w 3740150"/>
                            <a:gd name="connsiteY3" fmla="*/ 3862917 h 3862917"/>
                            <a:gd name="connsiteX4" fmla="*/ 3740150 w 3740150"/>
                            <a:gd name="connsiteY4" fmla="*/ 3862917 h 3862917"/>
                            <a:gd name="connsiteX5" fmla="*/ 0 w 3740150"/>
                            <a:gd name="connsiteY5" fmla="*/ 3862917 h 3862917"/>
                            <a:gd name="connsiteX6" fmla="*/ 0 w 3740150"/>
                            <a:gd name="connsiteY6" fmla="*/ 3862917 h 3862917"/>
                            <a:gd name="connsiteX7" fmla="*/ 0 w 3740150"/>
                            <a:gd name="connsiteY7" fmla="*/ 920762 h 3862917"/>
                            <a:gd name="connsiteX8" fmla="*/ 1744145 w 3740150"/>
                            <a:gd name="connsiteY8" fmla="*/ 8467 h 3862917"/>
                            <a:gd name="connsiteX0" fmla="*/ 1765312 w 3740150"/>
                            <a:gd name="connsiteY0" fmla="*/ 0 h 3862917"/>
                            <a:gd name="connsiteX1" fmla="*/ 2097605 w 3740150"/>
                            <a:gd name="connsiteY1" fmla="*/ 0 h 3862917"/>
                            <a:gd name="connsiteX2" fmla="*/ 3740150 w 3740150"/>
                            <a:gd name="connsiteY2" fmla="*/ 920762 h 3862917"/>
                            <a:gd name="connsiteX3" fmla="*/ 3740150 w 3740150"/>
                            <a:gd name="connsiteY3" fmla="*/ 3862917 h 3862917"/>
                            <a:gd name="connsiteX4" fmla="*/ 3740150 w 3740150"/>
                            <a:gd name="connsiteY4" fmla="*/ 3862917 h 3862917"/>
                            <a:gd name="connsiteX5" fmla="*/ 0 w 3740150"/>
                            <a:gd name="connsiteY5" fmla="*/ 3862917 h 3862917"/>
                            <a:gd name="connsiteX6" fmla="*/ 0 w 3740150"/>
                            <a:gd name="connsiteY6" fmla="*/ 3862917 h 3862917"/>
                            <a:gd name="connsiteX7" fmla="*/ 0 w 3740150"/>
                            <a:gd name="connsiteY7" fmla="*/ 920762 h 3862917"/>
                            <a:gd name="connsiteX8" fmla="*/ 1765312 w 3740150"/>
                            <a:gd name="connsiteY8" fmla="*/ 0 h 3862917"/>
                            <a:gd name="connsiteX0" fmla="*/ 1778012 w 3740150"/>
                            <a:gd name="connsiteY0" fmla="*/ 46569 h 3862917"/>
                            <a:gd name="connsiteX1" fmla="*/ 2097605 w 3740150"/>
                            <a:gd name="connsiteY1" fmla="*/ 0 h 3862917"/>
                            <a:gd name="connsiteX2" fmla="*/ 3740150 w 3740150"/>
                            <a:gd name="connsiteY2" fmla="*/ 920762 h 3862917"/>
                            <a:gd name="connsiteX3" fmla="*/ 3740150 w 3740150"/>
                            <a:gd name="connsiteY3" fmla="*/ 3862917 h 3862917"/>
                            <a:gd name="connsiteX4" fmla="*/ 3740150 w 3740150"/>
                            <a:gd name="connsiteY4" fmla="*/ 3862917 h 3862917"/>
                            <a:gd name="connsiteX5" fmla="*/ 0 w 3740150"/>
                            <a:gd name="connsiteY5" fmla="*/ 3862917 h 3862917"/>
                            <a:gd name="connsiteX6" fmla="*/ 0 w 3740150"/>
                            <a:gd name="connsiteY6" fmla="*/ 3862917 h 3862917"/>
                            <a:gd name="connsiteX7" fmla="*/ 0 w 3740150"/>
                            <a:gd name="connsiteY7" fmla="*/ 920762 h 3862917"/>
                            <a:gd name="connsiteX8" fmla="*/ 1778012 w 3740150"/>
                            <a:gd name="connsiteY8" fmla="*/ 46569 h 3862917"/>
                            <a:gd name="connsiteX0" fmla="*/ 1778012 w 3740150"/>
                            <a:gd name="connsiteY0" fmla="*/ 0 h 3816348"/>
                            <a:gd name="connsiteX1" fmla="*/ 1970605 w 3740150"/>
                            <a:gd name="connsiteY1" fmla="*/ 12701 h 3816348"/>
                            <a:gd name="connsiteX2" fmla="*/ 3740150 w 3740150"/>
                            <a:gd name="connsiteY2" fmla="*/ 874193 h 3816348"/>
                            <a:gd name="connsiteX3" fmla="*/ 3740150 w 3740150"/>
                            <a:gd name="connsiteY3" fmla="*/ 3816348 h 3816348"/>
                            <a:gd name="connsiteX4" fmla="*/ 3740150 w 3740150"/>
                            <a:gd name="connsiteY4" fmla="*/ 3816348 h 3816348"/>
                            <a:gd name="connsiteX5" fmla="*/ 0 w 3740150"/>
                            <a:gd name="connsiteY5" fmla="*/ 3816348 h 3816348"/>
                            <a:gd name="connsiteX6" fmla="*/ 0 w 3740150"/>
                            <a:gd name="connsiteY6" fmla="*/ 3816348 h 3816348"/>
                            <a:gd name="connsiteX7" fmla="*/ 0 w 3740150"/>
                            <a:gd name="connsiteY7" fmla="*/ 874193 h 3816348"/>
                            <a:gd name="connsiteX8" fmla="*/ 1778012 w 3740150"/>
                            <a:gd name="connsiteY8" fmla="*/ 0 h 3816348"/>
                            <a:gd name="connsiteX0" fmla="*/ 1837279 w 3740150"/>
                            <a:gd name="connsiteY0" fmla="*/ 12703 h 3803647"/>
                            <a:gd name="connsiteX1" fmla="*/ 1970605 w 3740150"/>
                            <a:gd name="connsiteY1" fmla="*/ 0 h 3803647"/>
                            <a:gd name="connsiteX2" fmla="*/ 3740150 w 3740150"/>
                            <a:gd name="connsiteY2" fmla="*/ 861492 h 3803647"/>
                            <a:gd name="connsiteX3" fmla="*/ 3740150 w 3740150"/>
                            <a:gd name="connsiteY3" fmla="*/ 3803647 h 3803647"/>
                            <a:gd name="connsiteX4" fmla="*/ 3740150 w 3740150"/>
                            <a:gd name="connsiteY4" fmla="*/ 3803647 h 3803647"/>
                            <a:gd name="connsiteX5" fmla="*/ 0 w 3740150"/>
                            <a:gd name="connsiteY5" fmla="*/ 3803647 h 3803647"/>
                            <a:gd name="connsiteX6" fmla="*/ 0 w 3740150"/>
                            <a:gd name="connsiteY6" fmla="*/ 3803647 h 3803647"/>
                            <a:gd name="connsiteX7" fmla="*/ 0 w 3740150"/>
                            <a:gd name="connsiteY7" fmla="*/ 861492 h 3803647"/>
                            <a:gd name="connsiteX8" fmla="*/ 1837279 w 3740150"/>
                            <a:gd name="connsiteY8" fmla="*/ 12703 h 3803647"/>
                            <a:gd name="connsiteX0" fmla="*/ 1837279 w 3740150"/>
                            <a:gd name="connsiteY0" fmla="*/ 0 h 3790944"/>
                            <a:gd name="connsiteX1" fmla="*/ 1962138 w 3740150"/>
                            <a:gd name="connsiteY1" fmla="*/ 21169 h 3790944"/>
                            <a:gd name="connsiteX2" fmla="*/ 3740150 w 3740150"/>
                            <a:gd name="connsiteY2" fmla="*/ 848789 h 3790944"/>
                            <a:gd name="connsiteX3" fmla="*/ 3740150 w 3740150"/>
                            <a:gd name="connsiteY3" fmla="*/ 3790944 h 3790944"/>
                            <a:gd name="connsiteX4" fmla="*/ 3740150 w 3740150"/>
                            <a:gd name="connsiteY4" fmla="*/ 3790944 h 3790944"/>
                            <a:gd name="connsiteX5" fmla="*/ 0 w 3740150"/>
                            <a:gd name="connsiteY5" fmla="*/ 3790944 h 3790944"/>
                            <a:gd name="connsiteX6" fmla="*/ 0 w 3740150"/>
                            <a:gd name="connsiteY6" fmla="*/ 3790944 h 3790944"/>
                            <a:gd name="connsiteX7" fmla="*/ 0 w 3740150"/>
                            <a:gd name="connsiteY7" fmla="*/ 848789 h 3790944"/>
                            <a:gd name="connsiteX8" fmla="*/ 1837279 w 3740150"/>
                            <a:gd name="connsiteY8" fmla="*/ 0 h 3790944"/>
                            <a:gd name="connsiteX0" fmla="*/ 1866912 w 3740150"/>
                            <a:gd name="connsiteY0" fmla="*/ 4235 h 3769775"/>
                            <a:gd name="connsiteX1" fmla="*/ 1962138 w 3740150"/>
                            <a:gd name="connsiteY1" fmla="*/ 0 h 3769775"/>
                            <a:gd name="connsiteX2" fmla="*/ 3740150 w 3740150"/>
                            <a:gd name="connsiteY2" fmla="*/ 827620 h 3769775"/>
                            <a:gd name="connsiteX3" fmla="*/ 3740150 w 3740150"/>
                            <a:gd name="connsiteY3" fmla="*/ 3769775 h 3769775"/>
                            <a:gd name="connsiteX4" fmla="*/ 3740150 w 3740150"/>
                            <a:gd name="connsiteY4" fmla="*/ 3769775 h 3769775"/>
                            <a:gd name="connsiteX5" fmla="*/ 0 w 3740150"/>
                            <a:gd name="connsiteY5" fmla="*/ 3769775 h 3769775"/>
                            <a:gd name="connsiteX6" fmla="*/ 0 w 3740150"/>
                            <a:gd name="connsiteY6" fmla="*/ 3769775 h 3769775"/>
                            <a:gd name="connsiteX7" fmla="*/ 0 w 3740150"/>
                            <a:gd name="connsiteY7" fmla="*/ 827620 h 3769775"/>
                            <a:gd name="connsiteX8" fmla="*/ 1866912 w 3740150"/>
                            <a:gd name="connsiteY8" fmla="*/ 4235 h 3769775"/>
                            <a:gd name="connsiteX0" fmla="*/ 1866912 w 3740150"/>
                            <a:gd name="connsiteY0" fmla="*/ 2 h 3765542"/>
                            <a:gd name="connsiteX1" fmla="*/ 1936738 w 3740150"/>
                            <a:gd name="connsiteY1" fmla="*/ 0 h 3765542"/>
                            <a:gd name="connsiteX2" fmla="*/ 3740150 w 3740150"/>
                            <a:gd name="connsiteY2" fmla="*/ 823387 h 3765542"/>
                            <a:gd name="connsiteX3" fmla="*/ 3740150 w 3740150"/>
                            <a:gd name="connsiteY3" fmla="*/ 3765542 h 3765542"/>
                            <a:gd name="connsiteX4" fmla="*/ 3740150 w 3740150"/>
                            <a:gd name="connsiteY4" fmla="*/ 3765542 h 3765542"/>
                            <a:gd name="connsiteX5" fmla="*/ 0 w 3740150"/>
                            <a:gd name="connsiteY5" fmla="*/ 3765542 h 3765542"/>
                            <a:gd name="connsiteX6" fmla="*/ 0 w 3740150"/>
                            <a:gd name="connsiteY6" fmla="*/ 3765542 h 3765542"/>
                            <a:gd name="connsiteX7" fmla="*/ 0 w 3740150"/>
                            <a:gd name="connsiteY7" fmla="*/ 823387 h 3765542"/>
                            <a:gd name="connsiteX8" fmla="*/ 1866912 w 3740150"/>
                            <a:gd name="connsiteY8" fmla="*/ 2 h 3765542"/>
                            <a:gd name="connsiteX0" fmla="*/ 1866912 w 3740150"/>
                            <a:gd name="connsiteY0" fmla="*/ 0 h 3765540"/>
                            <a:gd name="connsiteX1" fmla="*/ 1940971 w 3740150"/>
                            <a:gd name="connsiteY1" fmla="*/ 33871 h 3765540"/>
                            <a:gd name="connsiteX2" fmla="*/ 3740150 w 3740150"/>
                            <a:gd name="connsiteY2" fmla="*/ 823385 h 3765540"/>
                            <a:gd name="connsiteX3" fmla="*/ 3740150 w 3740150"/>
                            <a:gd name="connsiteY3" fmla="*/ 3765540 h 3765540"/>
                            <a:gd name="connsiteX4" fmla="*/ 3740150 w 3740150"/>
                            <a:gd name="connsiteY4" fmla="*/ 3765540 h 3765540"/>
                            <a:gd name="connsiteX5" fmla="*/ 0 w 3740150"/>
                            <a:gd name="connsiteY5" fmla="*/ 3765540 h 3765540"/>
                            <a:gd name="connsiteX6" fmla="*/ 0 w 3740150"/>
                            <a:gd name="connsiteY6" fmla="*/ 3765540 h 3765540"/>
                            <a:gd name="connsiteX7" fmla="*/ 0 w 3740150"/>
                            <a:gd name="connsiteY7" fmla="*/ 823385 h 3765540"/>
                            <a:gd name="connsiteX8" fmla="*/ 1866912 w 3740150"/>
                            <a:gd name="connsiteY8" fmla="*/ 0 h 3765540"/>
                            <a:gd name="connsiteX0" fmla="*/ 1888078 w 3740150"/>
                            <a:gd name="connsiteY0" fmla="*/ 0 h 3752838"/>
                            <a:gd name="connsiteX1" fmla="*/ 1940971 w 3740150"/>
                            <a:gd name="connsiteY1" fmla="*/ 21169 h 3752838"/>
                            <a:gd name="connsiteX2" fmla="*/ 3740150 w 3740150"/>
                            <a:gd name="connsiteY2" fmla="*/ 810683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810683 h 3752838"/>
                            <a:gd name="connsiteX8" fmla="*/ 1888078 w 3740150"/>
                            <a:gd name="connsiteY8" fmla="*/ 0 h 3752838"/>
                            <a:gd name="connsiteX0" fmla="*/ 1888078 w 3740150"/>
                            <a:gd name="connsiteY0" fmla="*/ 0 h 3752838"/>
                            <a:gd name="connsiteX1" fmla="*/ 1940971 w 3740150"/>
                            <a:gd name="connsiteY1" fmla="*/ 0 h 3752838"/>
                            <a:gd name="connsiteX2" fmla="*/ 3740150 w 3740150"/>
                            <a:gd name="connsiteY2" fmla="*/ 810683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810683 h 3752838"/>
                            <a:gd name="connsiteX8" fmla="*/ 1888078 w 3740150"/>
                            <a:gd name="connsiteY8" fmla="*/ 0 h 3752838"/>
                            <a:gd name="connsiteX0" fmla="*/ 1888078 w 3740150"/>
                            <a:gd name="connsiteY0" fmla="*/ 0 h 3752838"/>
                            <a:gd name="connsiteX1" fmla="*/ 1940971 w 3740150"/>
                            <a:gd name="connsiteY1" fmla="*/ 0 h 3752838"/>
                            <a:gd name="connsiteX2" fmla="*/ 3740150 w 3740150"/>
                            <a:gd name="connsiteY2" fmla="*/ 810683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1491911 h 3752838"/>
                            <a:gd name="connsiteX8" fmla="*/ 1888078 w 3740150"/>
                            <a:gd name="connsiteY8" fmla="*/ 0 h 3752838"/>
                            <a:gd name="connsiteX0" fmla="*/ 1888078 w 3740150"/>
                            <a:gd name="connsiteY0" fmla="*/ 0 h 3752838"/>
                            <a:gd name="connsiteX1" fmla="*/ 1940971 w 3740150"/>
                            <a:gd name="connsiteY1" fmla="*/ 0 h 3752838"/>
                            <a:gd name="connsiteX2" fmla="*/ 3730193 w 3740150"/>
                            <a:gd name="connsiteY2" fmla="*/ 1506509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1491911 h 3752838"/>
                            <a:gd name="connsiteX8" fmla="*/ 1888078 w 3740150"/>
                            <a:gd name="connsiteY8" fmla="*/ 0 h 3752838"/>
                            <a:gd name="connsiteX0" fmla="*/ 1912971 w 3740150"/>
                            <a:gd name="connsiteY0" fmla="*/ 0 h 3752838"/>
                            <a:gd name="connsiteX1" fmla="*/ 1940971 w 3740150"/>
                            <a:gd name="connsiteY1" fmla="*/ 0 h 3752838"/>
                            <a:gd name="connsiteX2" fmla="*/ 3730193 w 3740150"/>
                            <a:gd name="connsiteY2" fmla="*/ 1506509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1491911 h 3752838"/>
                            <a:gd name="connsiteX8" fmla="*/ 1912971 w 3740150"/>
                            <a:gd name="connsiteY8" fmla="*/ 0 h 3752838"/>
                            <a:gd name="connsiteX0" fmla="*/ 1912971 w 3740150"/>
                            <a:gd name="connsiteY0" fmla="*/ 0 h 3752838"/>
                            <a:gd name="connsiteX1" fmla="*/ 1906121 w 3740150"/>
                            <a:gd name="connsiteY1" fmla="*/ 0 h 3752838"/>
                            <a:gd name="connsiteX2" fmla="*/ 3730193 w 3740150"/>
                            <a:gd name="connsiteY2" fmla="*/ 1506509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1491911 h 3752838"/>
                            <a:gd name="connsiteX8" fmla="*/ 1912971 w 3740150"/>
                            <a:gd name="connsiteY8" fmla="*/ 0 h 3752838"/>
                            <a:gd name="connsiteX0" fmla="*/ 1912971 w 3740150"/>
                            <a:gd name="connsiteY0" fmla="*/ 0 h 3752838"/>
                            <a:gd name="connsiteX1" fmla="*/ 1906121 w 3740150"/>
                            <a:gd name="connsiteY1" fmla="*/ 0 h 3752838"/>
                            <a:gd name="connsiteX2" fmla="*/ 3740150 w 3740150"/>
                            <a:gd name="connsiteY2" fmla="*/ 1511375 h 3752838"/>
                            <a:gd name="connsiteX3" fmla="*/ 3740150 w 3740150"/>
                            <a:gd name="connsiteY3" fmla="*/ 3752838 h 3752838"/>
                            <a:gd name="connsiteX4" fmla="*/ 3740150 w 3740150"/>
                            <a:gd name="connsiteY4" fmla="*/ 3752838 h 3752838"/>
                            <a:gd name="connsiteX5" fmla="*/ 0 w 3740150"/>
                            <a:gd name="connsiteY5" fmla="*/ 3752838 h 3752838"/>
                            <a:gd name="connsiteX6" fmla="*/ 0 w 3740150"/>
                            <a:gd name="connsiteY6" fmla="*/ 3752838 h 3752838"/>
                            <a:gd name="connsiteX7" fmla="*/ 0 w 3740150"/>
                            <a:gd name="connsiteY7" fmla="*/ 1491911 h 3752838"/>
                            <a:gd name="connsiteX8" fmla="*/ 1912971 w 3740150"/>
                            <a:gd name="connsiteY8" fmla="*/ 0 h 37528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740150" h="3752838">
                              <a:moveTo>
                                <a:pt x="1912971" y="0"/>
                              </a:moveTo>
                              <a:lnTo>
                                <a:pt x="1906121" y="0"/>
                              </a:lnTo>
                              <a:cubicBezTo>
                                <a:pt x="2231110" y="0"/>
                                <a:pt x="3740150" y="1186386"/>
                                <a:pt x="3740150" y="1511375"/>
                              </a:cubicBezTo>
                              <a:lnTo>
                                <a:pt x="3740150" y="3752838"/>
                              </a:lnTo>
                              <a:lnTo>
                                <a:pt x="3740150" y="3752838"/>
                              </a:lnTo>
                              <a:lnTo>
                                <a:pt x="0" y="3752838"/>
                              </a:lnTo>
                              <a:lnTo>
                                <a:pt x="0" y="3752838"/>
                              </a:lnTo>
                              <a:lnTo>
                                <a:pt x="0" y="1491911"/>
                              </a:lnTo>
                              <a:cubicBezTo>
                                <a:pt x="0" y="1166922"/>
                                <a:pt x="1587982" y="0"/>
                                <a:pt x="1912971" y="0"/>
                              </a:cubicBezTo>
                              <a:close/>
                            </a:path>
                          </a:pathLst>
                        </a:cu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C1330" id="Rechteck: obere Ecken abgerundet 10" o:spid="_x0000_s1026" style="position:absolute;margin-left:0;margin-top:.45pt;width:341.25pt;height:370.35pt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3740150,375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" path="m1912971,r-6850,c2231110,,3740150,1186386,3740150,1511375r,2241463l3740150,3752838,,3752838r,l,1491911c,1166922,1587982,,1912971,xe" fillcolor="white [3201]" strokecolor="black [3213]" strokeweight="1.5pt">
                <v:stroke joinstyle="miter"/>
                <v:path arrowok="t" o:connecttype="custom" o:connectlocs="2216643,0;2208706,0;4333875,1894281;4333875,4703618;4333875,4703618;0,4703618;0,4703618;0,1869886;2216643,0" o:connectangles="0,0,0,0,0,0,0,0,0"/>
                <w10:wrap anchorx="margin"/>
              </v:shape>
            </w:pict>
          </mc:Fallback>
        </mc:AlternateContent>
      </w:r>
    </w:p>
    <w:p w14:paraId="74DAC8C9" w14:textId="2AD55DB1" w:rsidR="00CE7003" w:rsidRDefault="00CE7003" w:rsidP="00FD20A8"/>
    <w:p w14:paraId="5E1923D5" w14:textId="77AFC04A" w:rsidR="00CE7003" w:rsidRDefault="00CE7003" w:rsidP="00FD20A8"/>
    <w:p w14:paraId="47A1BFC5" w14:textId="1670AE9C" w:rsidR="00CE7003" w:rsidRDefault="00CE7003" w:rsidP="00FD20A8"/>
    <w:p w14:paraId="0BA5B549" w14:textId="589C696D" w:rsidR="00F40447" w:rsidRDefault="00F40447" w:rsidP="00FD20A8"/>
    <w:p w14:paraId="03856E71" w14:textId="7EDDDD8A" w:rsidR="00F40447" w:rsidRDefault="00F40447" w:rsidP="00FD20A8"/>
    <w:p w14:paraId="31DC10DF" w14:textId="24140F0B" w:rsidR="00F40447" w:rsidRDefault="00F40447" w:rsidP="00FD20A8"/>
    <w:p w14:paraId="672B3B2D" w14:textId="53A0FA04" w:rsidR="00F40447" w:rsidRDefault="00F40447" w:rsidP="00FD20A8"/>
    <w:p w14:paraId="4BC3BCC7" w14:textId="2A743EFD" w:rsidR="00F40447" w:rsidRDefault="00F40447" w:rsidP="00FD20A8"/>
    <w:p w14:paraId="14FEE62D" w14:textId="53E71A40" w:rsidR="00F40447" w:rsidRDefault="00F40447" w:rsidP="00FD20A8"/>
    <w:p w14:paraId="1AA82B2E" w14:textId="30FB8C17" w:rsidR="00F40447" w:rsidRDefault="00F40447" w:rsidP="00FD20A8"/>
    <w:p w14:paraId="05CFCF80" w14:textId="5D8515CF" w:rsidR="00F40447" w:rsidRDefault="00F40447" w:rsidP="00FD20A8"/>
    <w:p w14:paraId="1D4C3674" w14:textId="3774DB56" w:rsidR="00F40447" w:rsidRDefault="00F40447" w:rsidP="00FD20A8"/>
    <w:p w14:paraId="7C62D4DE" w14:textId="04F941D9" w:rsidR="00F40447" w:rsidRDefault="00F40447" w:rsidP="00FD20A8"/>
    <w:p w14:paraId="2378D8CE" w14:textId="6E222895" w:rsidR="00F40447" w:rsidRDefault="00F40447" w:rsidP="00FD20A8"/>
    <w:p w14:paraId="2F7BBC7D" w14:textId="62295461" w:rsidR="00F40447" w:rsidRDefault="00F40447" w:rsidP="00FD20A8"/>
    <w:p w14:paraId="094A40D3" w14:textId="76C5685D" w:rsidR="00F40447" w:rsidRDefault="00F40447" w:rsidP="00FD20A8"/>
    <w:p w14:paraId="6CCC77AC" w14:textId="5519536B" w:rsidR="00F40447" w:rsidRDefault="00F40447" w:rsidP="00FD20A8"/>
    <w:p w14:paraId="61732C54" w14:textId="1A787367" w:rsidR="00F40447" w:rsidRDefault="00F40447" w:rsidP="00FD20A8"/>
    <w:p w14:paraId="19EFE494" w14:textId="2BEB1606" w:rsidR="00F40447" w:rsidRDefault="00F40447" w:rsidP="00FD20A8"/>
    <w:p w14:paraId="3834E470" w14:textId="436C1FAD" w:rsidR="00F40447" w:rsidRDefault="00F40447" w:rsidP="00FD20A8"/>
    <w:p w14:paraId="24D1AA75" w14:textId="06C2B0D7" w:rsidR="00F40447" w:rsidRDefault="00F40447" w:rsidP="00FD20A8"/>
    <w:p w14:paraId="7F82A4A4" w14:textId="70ABC4BC" w:rsidR="00F40447" w:rsidRDefault="00F40447" w:rsidP="00FD20A8"/>
    <w:p w14:paraId="751F59DF" w14:textId="6BE238CD" w:rsidR="00F40447" w:rsidRDefault="00F40447" w:rsidP="00FD20A8"/>
    <w:p w14:paraId="5D0F5337" w14:textId="7BAF3F6B" w:rsidR="00F40447" w:rsidRDefault="00F40447" w:rsidP="00FD20A8"/>
    <w:p w14:paraId="6BF34915" w14:textId="6F4790FA" w:rsidR="00CE7003" w:rsidRDefault="00CE7003" w:rsidP="00FD20A8"/>
    <w:p w14:paraId="2791CBD2" w14:textId="30C21C2C" w:rsidR="00CE7003" w:rsidRDefault="00CE7003" w:rsidP="00FD20A8"/>
    <w:p w14:paraId="34509775" w14:textId="7BE2650B" w:rsidR="00CE7003" w:rsidRDefault="00CE7003" w:rsidP="00FD20A8"/>
    <w:p w14:paraId="374B4E0F" w14:textId="5EFE610D" w:rsidR="00FB23D5" w:rsidRDefault="00FB23D5" w:rsidP="00FD20A8"/>
    <w:p w14:paraId="5FDE1420" w14:textId="65B6F8BF" w:rsidR="00FB23D5" w:rsidRDefault="00FB23D5" w:rsidP="00FD20A8"/>
    <w:p w14:paraId="3771B185" w14:textId="12FC67E5" w:rsidR="00FB23D5" w:rsidRDefault="00EE6F07" w:rsidP="00FD20A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0E537C" wp14:editId="782A7FC6">
                <wp:simplePos x="0" y="0"/>
                <wp:positionH relativeFrom="margin">
                  <wp:align>center</wp:align>
                </wp:positionH>
                <wp:positionV relativeFrom="paragraph">
                  <wp:posOffset>7677</wp:posOffset>
                </wp:positionV>
                <wp:extent cx="4892040" cy="655320"/>
                <wp:effectExtent l="38100" t="0" r="60960" b="11430"/>
                <wp:wrapTight wrapText="bothSides">
                  <wp:wrapPolygon edited="0">
                    <wp:start x="-168" y="0"/>
                    <wp:lineTo x="-168" y="1256"/>
                    <wp:lineTo x="2019" y="10047"/>
                    <wp:lineTo x="-168" y="10047"/>
                    <wp:lineTo x="-168" y="18837"/>
                    <wp:lineTo x="5299" y="21349"/>
                    <wp:lineTo x="16318" y="21349"/>
                    <wp:lineTo x="21449" y="18837"/>
                    <wp:lineTo x="21617" y="17581"/>
                    <wp:lineTo x="19598" y="10047"/>
                    <wp:lineTo x="21785" y="628"/>
                    <wp:lineTo x="21785" y="0"/>
                    <wp:lineTo x="-168" y="0"/>
                  </wp:wrapPolygon>
                </wp:wrapTight>
                <wp:docPr id="1" name="Band: nach unten gekip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655320"/>
                        </a:xfrm>
                        <a:prstGeom prst="ribb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CEDB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Band: nach unten gekippt 1" o:spid="_x0000_s1026" type="#_x0000_t53" style="position:absolute;margin-left:0;margin-top:.6pt;width:385.2pt;height:51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" adj=",3600" fillcolor="white [3212]" strokecolor="black [3213]" strokeweight="1pt">
                <v:stroke joinstyle="miter"/>
                <w10:wrap type="tight" anchorx="margin"/>
              </v:shape>
            </w:pict>
          </mc:Fallback>
        </mc:AlternateContent>
      </w:r>
    </w:p>
    <w:p w14:paraId="5B09AC4A" w14:textId="276619E7" w:rsidR="00FB23D5" w:rsidRDefault="00FB23D5" w:rsidP="00FD20A8"/>
    <w:p w14:paraId="7284CD15" w14:textId="2089DDF5" w:rsidR="00FB23D5" w:rsidRDefault="00FB23D5" w:rsidP="00FD20A8"/>
    <w:p w14:paraId="3EFAD98E" w14:textId="2573D194" w:rsidR="00FB23D5" w:rsidRDefault="00FB23D5" w:rsidP="00FD20A8"/>
    <w:p w14:paraId="14DA3688" w14:textId="532C4754" w:rsidR="00FB23D5" w:rsidRDefault="00FB23D5" w:rsidP="00FD20A8"/>
    <w:p w14:paraId="73E46622" w14:textId="77777777" w:rsidR="00FB23D5" w:rsidRDefault="00FB23D5" w:rsidP="00FD20A8"/>
    <w:p w14:paraId="34AD5C6A" w14:textId="038B0AD2" w:rsidR="00CE7003" w:rsidRDefault="00CE7003" w:rsidP="00EE6F07">
      <w:pPr>
        <w:pStyle w:val="ekvue3arial"/>
      </w:pPr>
      <w:r>
        <w:t>Mitglieder:</w:t>
      </w:r>
    </w:p>
    <w:p w14:paraId="5AAF6160" w14:textId="2E5EA02B" w:rsidR="0016572A" w:rsidRDefault="0016572A" w:rsidP="00FD20A8"/>
    <w:p w14:paraId="34131D38" w14:textId="20B2C193" w:rsidR="0016572A" w:rsidRDefault="0016572A" w:rsidP="00FD20A8"/>
    <w:p w14:paraId="3BC063DE" w14:textId="179C4255" w:rsidR="0016572A" w:rsidRDefault="0016572A" w:rsidP="00FD20A8"/>
    <w:p w14:paraId="36D434A1" w14:textId="5ACC823F" w:rsidR="0016572A" w:rsidRDefault="0016572A" w:rsidP="00FD20A8"/>
    <w:sectPr w:rsidR="0016572A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6D99" w14:textId="77777777" w:rsidR="00440DA3" w:rsidRDefault="00440DA3" w:rsidP="003C599D">
      <w:pPr>
        <w:spacing w:line="240" w:lineRule="auto"/>
      </w:pPr>
      <w:r>
        <w:separator/>
      </w:r>
    </w:p>
  </w:endnote>
  <w:endnote w:type="continuationSeparator" w:id="0">
    <w:p w14:paraId="4FED791B" w14:textId="77777777" w:rsidR="00440DA3" w:rsidRDefault="00440DA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8543E0B" w14:textId="77777777" w:rsidTr="00503EE6">
      <w:trPr>
        <w:trHeight w:hRule="exact" w:val="680"/>
      </w:trPr>
      <w:tc>
        <w:tcPr>
          <w:tcW w:w="864" w:type="dxa"/>
          <w:noWrap/>
        </w:tcPr>
        <w:p w14:paraId="11E732A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16EF3B1" wp14:editId="7887AE0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D8E7699" w14:textId="5BEE832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F40447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CE18FE2" w14:textId="7B9026FF" w:rsidR="002659C5" w:rsidRPr="00913892" w:rsidRDefault="00F40447" w:rsidP="00947DC8">
          <w:pPr>
            <w:pStyle w:val="ekvquelle"/>
          </w:pPr>
          <w:r>
            <w:t>Autorin: Sina Weiß</w:t>
          </w:r>
        </w:p>
      </w:tc>
      <w:tc>
        <w:tcPr>
          <w:tcW w:w="813" w:type="dxa"/>
        </w:tcPr>
        <w:p w14:paraId="44597E6F" w14:textId="77777777" w:rsidR="002659C5" w:rsidRPr="00913892" w:rsidRDefault="002659C5" w:rsidP="00913892">
          <w:pPr>
            <w:pStyle w:val="ekvpagina"/>
          </w:pPr>
        </w:p>
      </w:tc>
    </w:tr>
  </w:tbl>
  <w:p w14:paraId="12DCFE0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F7B5" w14:textId="77777777" w:rsidR="00440DA3" w:rsidRDefault="00440DA3" w:rsidP="003C599D">
      <w:pPr>
        <w:spacing w:line="240" w:lineRule="auto"/>
      </w:pPr>
      <w:r>
        <w:separator/>
      </w:r>
    </w:p>
  </w:footnote>
  <w:footnote w:type="continuationSeparator" w:id="0">
    <w:p w14:paraId="23128D0B" w14:textId="77777777" w:rsidR="00440DA3" w:rsidRDefault="00440DA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24DC17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F9CEBC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0F530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F0B32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1655F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ED647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A33DA6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E1E3D0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C02A56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C8F3CD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9181A79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0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72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0DA3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608F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4B54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0256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7E64"/>
    <w:rsid w:val="008A529C"/>
    <w:rsid w:val="008B446A"/>
    <w:rsid w:val="008B5E47"/>
    <w:rsid w:val="008C0880"/>
    <w:rsid w:val="008C27FD"/>
    <w:rsid w:val="008C74C7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1B9F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7003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6F07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447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23D5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66A3B"/>
  <w15:chartTrackingRefBased/>
  <w15:docId w15:val="{F8D4D33D-FF3B-4A62-AFAA-5A9794D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2022-01-12T07:57:00Z</dcterms:created>
  <dcterms:modified xsi:type="dcterms:W3CDTF">2022-02-02T07:56:00Z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