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1FA6D995" w14:textId="2A8E1DB7" w:rsidR="00901B13" w:rsidRDefault="00BB0DEE" w:rsidP="00BB0DEE">
      <w:pPr>
        <w:pStyle w:val="ekvue1arial"/>
      </w:pPr>
      <w:bookmarkStart w:id="0" w:name="bmStart"/>
      <w:bookmarkEnd w:id="0"/>
      <w:r>
        <w:t>Vorlage: Auszeichnungen</w:t>
      </w:r>
    </w:p>
    <w:p w14:paraId="24180237" w14:textId="4819C681" w:rsidR="00BB0DEE" w:rsidRDefault="00BB0DEE" w:rsidP="00FD20A8"/>
    <w:p w14:paraId="57586BF5" w14:textId="77777777" w:rsidR="00BB0DEE" w:rsidRDefault="00BB0DEE" w:rsidP="00F07323">
      <w:pPr>
        <w:pStyle w:val="ekvboxtext"/>
      </w:pPr>
    </w:p>
    <w:p w14:paraId="71293614" w14:textId="3E8AEC92" w:rsidR="00BB0DEE" w:rsidRDefault="00BB0DEE" w:rsidP="00F07323">
      <w:pPr>
        <w:pStyle w:val="ekvboxtext"/>
      </w:pPr>
      <w:r>
        <w:t>Für bestimmte Leistungen können Auszeichnungen in Form von Trophäen oder Abzeichen beispielsweise vergeben werden.</w:t>
      </w:r>
    </w:p>
    <w:p w14:paraId="38EADB82" w14:textId="3945D702" w:rsidR="00BB0DEE" w:rsidRDefault="00BB0DEE" w:rsidP="00F07323">
      <w:pPr>
        <w:pStyle w:val="ekvboxtext"/>
      </w:pPr>
      <w:r>
        <w:t xml:space="preserve">Beispiele für solche Leistungen, </w:t>
      </w:r>
      <w:r w:rsidR="0005631C">
        <w:t>welche</w:t>
      </w:r>
      <w:r>
        <w:t xml:space="preserve"> auf diese Weise belohnt werden könnten, wären:</w:t>
      </w:r>
    </w:p>
    <w:p w14:paraId="2DF8A64A" w14:textId="52FEECB7" w:rsidR="00BB0DEE" w:rsidRDefault="00BB0DEE" w:rsidP="00F07323">
      <w:pPr>
        <w:pStyle w:val="ekvboxtext"/>
      </w:pPr>
      <w:r w:rsidRPr="006A5611">
        <w:rPr>
          <w:rStyle w:val="ekvsymbolaufzhlung"/>
        </w:rPr>
        <w:sym w:font="Wingdings" w:char="F06C"/>
      </w:r>
      <w:r w:rsidRPr="00C17BE6">
        <w:tab/>
      </w:r>
      <w:r>
        <w:t>das Erreichen eines neuen Levels bzw. Punktestands,</w:t>
      </w:r>
    </w:p>
    <w:p w14:paraId="6374FDE5" w14:textId="35025F66" w:rsidR="00677816" w:rsidRDefault="00BB0DEE" w:rsidP="00F07323">
      <w:pPr>
        <w:pStyle w:val="ekvboxtext"/>
      </w:pPr>
      <w:r w:rsidRPr="006A5611">
        <w:rPr>
          <w:rStyle w:val="ekvsymbolaufzhlung"/>
        </w:rPr>
        <w:sym w:font="Wingdings" w:char="F06C"/>
      </w:r>
      <w:r w:rsidRPr="00C17BE6">
        <w:tab/>
      </w:r>
      <w:r>
        <w:t>das Abschließen einer Aufgabe mit der besten Punktezahl,</w:t>
      </w:r>
    </w:p>
    <w:p w14:paraId="37128D65" w14:textId="4DAD65B8" w:rsidR="00677816" w:rsidRDefault="00677816" w:rsidP="00F07323">
      <w:pPr>
        <w:pStyle w:val="ekvboxtext"/>
      </w:pPr>
      <w:r w:rsidRPr="006A5611">
        <w:rPr>
          <w:rStyle w:val="ekvsymbolaufzhlung"/>
        </w:rPr>
        <w:sym w:font="Wingdings" w:char="F06C"/>
      </w:r>
      <w:r w:rsidRPr="00C17BE6">
        <w:tab/>
      </w:r>
      <w:r>
        <w:t>das Abschließen einer Aufgabe in der besten Zeit oder</w:t>
      </w:r>
    </w:p>
    <w:p w14:paraId="010F17D0" w14:textId="15C058EB" w:rsidR="00BB0DEE" w:rsidRDefault="00BB0DEE" w:rsidP="00F07323">
      <w:pPr>
        <w:pStyle w:val="ekvboxtext"/>
      </w:pPr>
      <w:r w:rsidRPr="006A5611">
        <w:rPr>
          <w:rStyle w:val="ekvsymbolaufzhlung"/>
        </w:rPr>
        <w:sym w:font="Wingdings" w:char="F06C"/>
      </w:r>
      <w:r w:rsidRPr="00C17BE6">
        <w:tab/>
      </w:r>
      <w:r>
        <w:t>das Erledigen zusätzlicher Aufgaben.</w:t>
      </w:r>
    </w:p>
    <w:p w14:paraId="0F1FE6F9" w14:textId="2B8B20DF" w:rsidR="00BB0DEE" w:rsidRDefault="00BB0DEE" w:rsidP="00F07323">
      <w:pPr>
        <w:pStyle w:val="ekvboxtext"/>
      </w:pPr>
    </w:p>
    <w:p w14:paraId="6E5F9E3D" w14:textId="77777777" w:rsidR="00BB0DEE" w:rsidRDefault="00BB0DEE" w:rsidP="00F07323">
      <w:pPr>
        <w:pStyle w:val="ekvboxtext"/>
      </w:pPr>
      <w:r>
        <w:t xml:space="preserve">Die folgenden Bilder können Vorlagen für die Auszeichnungen bilden und dazu entsprechend beschriftet werden. </w:t>
      </w:r>
    </w:p>
    <w:p w14:paraId="7A1C6C48" w14:textId="77777777" w:rsidR="00BB0DEE" w:rsidRDefault="00BB0DEE" w:rsidP="00F07323">
      <w:pPr>
        <w:pStyle w:val="ekvboxtext"/>
      </w:pPr>
    </w:p>
    <w:p w14:paraId="08865CCF" w14:textId="59EB8536" w:rsidR="00BB0DEE" w:rsidRDefault="00BB0DEE" w:rsidP="00F07323">
      <w:pPr>
        <w:pStyle w:val="ekvboxtext"/>
      </w:pPr>
    </w:p>
    <w:p w14:paraId="1FE12A7E" w14:textId="11859AA9" w:rsidR="00BB0DEE" w:rsidRDefault="001F1F52" w:rsidP="00FD7B8E">
      <w:pPr>
        <w:pBdr>
          <w:bottom w:val="single" w:sz="4" w:space="1" w:color="auto"/>
        </w:pBdr>
      </w:pPr>
      <w:r w:rsidRPr="00BB0DEE">
        <w:rPr>
          <w:noProof/>
        </w:rPr>
        <w:drawing>
          <wp:anchor distT="0" distB="0" distL="114300" distR="114300" simplePos="0" relativeHeight="251659264" behindDoc="0" locked="0" layoutInCell="1" allowOverlap="1" wp14:anchorId="18B042B1" wp14:editId="650A737C">
            <wp:simplePos x="0" y="0"/>
            <wp:positionH relativeFrom="margin">
              <wp:posOffset>2971165</wp:posOffset>
            </wp:positionH>
            <wp:positionV relativeFrom="page">
              <wp:posOffset>4040505</wp:posOffset>
            </wp:positionV>
            <wp:extent cx="2971800" cy="2971800"/>
            <wp:effectExtent l="0" t="0" r="0" b="0"/>
            <wp:wrapSquare wrapText="bothSides"/>
            <wp:docPr id="2" name="Grafik 2" descr="RO-H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RO-HSSA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B0DEE">
        <w:rPr>
          <w:noProof/>
        </w:rPr>
        <w:drawing>
          <wp:anchor distT="0" distB="0" distL="114300" distR="114300" simplePos="0" relativeHeight="251658240" behindDoc="0" locked="0" layoutInCell="1" allowOverlap="1" wp14:anchorId="44F35523" wp14:editId="7E6CD90F">
            <wp:simplePos x="0" y="0"/>
            <wp:positionH relativeFrom="margin">
              <wp:posOffset>-635</wp:posOffset>
            </wp:positionH>
            <wp:positionV relativeFrom="page">
              <wp:posOffset>3929380</wp:posOffset>
            </wp:positionV>
            <wp:extent cx="3171825" cy="3171825"/>
            <wp:effectExtent l="0" t="0" r="9525" b="9525"/>
            <wp:wrapSquare wrapText="bothSides"/>
            <wp:docPr id="1" name="Grafik 1" descr="RO-HS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RO-HSS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6580C" w14:textId="0B226A56" w:rsidR="00BB0DEE" w:rsidRDefault="00B2395C" w:rsidP="00FD20A8">
      <w:r>
        <w:rPr>
          <w:noProof/>
        </w:rPr>
        <w:drawing>
          <wp:anchor distT="0" distB="0" distL="114300" distR="114300" simplePos="0" relativeHeight="251660288" behindDoc="0" locked="0" layoutInCell="1" allowOverlap="1" wp14:anchorId="46AE6A8C" wp14:editId="0FD9B405">
            <wp:simplePos x="0" y="0"/>
            <wp:positionH relativeFrom="margin">
              <wp:posOffset>1751965</wp:posOffset>
            </wp:positionH>
            <wp:positionV relativeFrom="margin">
              <wp:posOffset>6112510</wp:posOffset>
            </wp:positionV>
            <wp:extent cx="2428875" cy="2423795"/>
            <wp:effectExtent l="0" t="0" r="9525" b="0"/>
            <wp:wrapSquare wrapText="bothSides"/>
            <wp:docPr id="7" name="Bild 7" descr="RO-HS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 7" descr="RO-HSS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B0DEE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79CBF" w14:textId="77777777" w:rsidR="00792EDB" w:rsidRDefault="00792EDB" w:rsidP="003C599D">
      <w:pPr>
        <w:spacing w:line="240" w:lineRule="auto"/>
      </w:pPr>
      <w:r>
        <w:separator/>
      </w:r>
    </w:p>
  </w:endnote>
  <w:endnote w:type="continuationSeparator" w:id="0">
    <w:p w14:paraId="2B66DBD6" w14:textId="77777777" w:rsidR="00792EDB" w:rsidRDefault="00792ED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1DCEB15" w14:textId="77777777" w:rsidTr="00503EE6">
      <w:trPr>
        <w:trHeight w:hRule="exact" w:val="680"/>
      </w:trPr>
      <w:tc>
        <w:tcPr>
          <w:tcW w:w="864" w:type="dxa"/>
          <w:noWrap/>
        </w:tcPr>
        <w:p w14:paraId="65BC751A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A89E42B" wp14:editId="67030B7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9E55651" w14:textId="504A436C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BB0DEE">
            <w:t>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D92A380" w14:textId="77777777" w:rsidR="002659C5" w:rsidRDefault="00BB0DEE" w:rsidP="00947DC8">
          <w:pPr>
            <w:pStyle w:val="ekvquelle"/>
          </w:pPr>
          <w:r>
            <w:t>Autorin: Sina Weiß</w:t>
          </w:r>
        </w:p>
        <w:p w14:paraId="2332CE42" w14:textId="77777777" w:rsidR="001979C5" w:rsidRDefault="00BB0DEE" w:rsidP="00947DC8">
          <w:pPr>
            <w:pStyle w:val="ekvquelle"/>
          </w:pPr>
          <w:r>
            <w:t xml:space="preserve">Bildquellen: </w:t>
          </w:r>
          <w:r w:rsidR="001979C5" w:rsidRPr="001979C5">
            <w:t>ShutterStock.com RF, New York (</w:t>
          </w:r>
          <w:proofErr w:type="spellStart"/>
          <w:r w:rsidR="001979C5" w:rsidRPr="001979C5">
            <w:t>CRStocker</w:t>
          </w:r>
          <w:proofErr w:type="spellEnd"/>
          <w:r w:rsidR="001979C5" w:rsidRPr="001979C5">
            <w:t>)</w:t>
          </w:r>
          <w:r w:rsidR="001979C5">
            <w:t xml:space="preserve">; </w:t>
          </w:r>
          <w:r w:rsidR="001979C5" w:rsidRPr="001979C5">
            <w:t>ShutterStock.com RF, New York (Eugene B-</w:t>
          </w:r>
          <w:proofErr w:type="spellStart"/>
          <w:r w:rsidR="001979C5" w:rsidRPr="001979C5">
            <w:t>sov</w:t>
          </w:r>
          <w:proofErr w:type="spellEnd"/>
          <w:r w:rsidR="001979C5" w:rsidRPr="001979C5">
            <w:t>)</w:t>
          </w:r>
          <w:r w:rsidR="001979C5">
            <w:t xml:space="preserve">; </w:t>
          </w:r>
        </w:p>
        <w:p w14:paraId="53AFA0A3" w14:textId="358AA6EE" w:rsidR="00BB0DEE" w:rsidRPr="00913892" w:rsidRDefault="001979C5" w:rsidP="00947DC8">
          <w:pPr>
            <w:pStyle w:val="ekvquelle"/>
          </w:pPr>
          <w:r w:rsidRPr="001979C5">
            <w:t>ShutterStock.com RF, New York (</w:t>
          </w:r>
          <w:proofErr w:type="spellStart"/>
          <w:r w:rsidRPr="001979C5">
            <w:t>Dreamzdesigners</w:t>
          </w:r>
          <w:proofErr w:type="spellEnd"/>
          <w:r w:rsidRPr="001979C5">
            <w:t>)</w:t>
          </w:r>
        </w:p>
      </w:tc>
      <w:tc>
        <w:tcPr>
          <w:tcW w:w="813" w:type="dxa"/>
        </w:tcPr>
        <w:p w14:paraId="13B27FC9" w14:textId="77777777" w:rsidR="002659C5" w:rsidRPr="00913892" w:rsidRDefault="002659C5" w:rsidP="00913892">
          <w:pPr>
            <w:pStyle w:val="ekvpagina"/>
          </w:pPr>
        </w:p>
      </w:tc>
    </w:tr>
  </w:tbl>
  <w:p w14:paraId="53334CC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1520D" w14:textId="77777777" w:rsidR="00792EDB" w:rsidRDefault="00792EDB" w:rsidP="003C599D">
      <w:pPr>
        <w:spacing w:line="240" w:lineRule="auto"/>
      </w:pPr>
      <w:r>
        <w:separator/>
      </w:r>
    </w:p>
  </w:footnote>
  <w:footnote w:type="continuationSeparator" w:id="0">
    <w:p w14:paraId="69C36DD0" w14:textId="77777777" w:rsidR="00792EDB" w:rsidRDefault="00792ED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947AEB8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9061DF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AB8478D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A9DB64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F65A0C5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D59881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5487F48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3A2D4E2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E06A03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F3D098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8CDCA54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DEE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5631C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979C5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1F52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77816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2EDB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2395C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0DEE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16D5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7B8E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BEDB7"/>
  <w15:chartTrackingRefBased/>
  <w15:docId w15:val="{BB032C52-EB21-4532-985E-A68C66AD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Download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2016-12-23T16:36:00Z</cp:lastPrinted>
  <dcterms:created xsi:type="dcterms:W3CDTF">2022-01-20T15:09:00Z</dcterms:created>
  <dcterms:modified xsi:type="dcterms:W3CDTF">2022-02-02T07:52:00Z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