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14:paraId="76EA55FD" w14:textId="0CF7FF74" w:rsidR="00901B13" w:rsidRDefault="00F54038" w:rsidP="00F54038">
      <w:pPr>
        <w:pStyle w:val="ekvue1arial"/>
      </w:pPr>
      <w:r>
        <w:t>Rollenkarten</w:t>
      </w:r>
    </w:p>
    <w:p w14:paraId="5704315B" w14:textId="522667B2" w:rsidR="00F54038" w:rsidRDefault="00F54038" w:rsidP="00FD20A8">
      <w:bookmarkStart w:id="0" w:name="bmStart"/>
      <w:bookmarkEnd w:id="0"/>
    </w:p>
    <w:p w14:paraId="2664F70D" w14:textId="77777777" w:rsidR="003D5E4D" w:rsidRDefault="003D5E4D" w:rsidP="00FD20A8"/>
    <w:p w14:paraId="5C0F89D4" w14:textId="7DE8B395" w:rsidR="00F54038" w:rsidRDefault="0001459E" w:rsidP="00FD20A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3E466D" wp14:editId="0A46413A">
                <wp:simplePos x="0" y="0"/>
                <wp:positionH relativeFrom="margin">
                  <wp:posOffset>3334174</wp:posOffset>
                </wp:positionH>
                <wp:positionV relativeFrom="paragraph">
                  <wp:posOffset>4449233</wp:posOffset>
                </wp:positionV>
                <wp:extent cx="2328334" cy="3310680"/>
                <wp:effectExtent l="0" t="0" r="0" b="4445"/>
                <wp:wrapNone/>
                <wp:docPr id="12" name="Rechteck: abgerundete Ec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334" cy="33106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2AB4B3" w14:textId="77777777" w:rsidR="0001459E" w:rsidRDefault="0001459E" w:rsidP="0001459E">
                            <w:pPr>
                              <w:pStyle w:val="ekvue2arial"/>
                              <w:jc w:val="center"/>
                            </w:pPr>
                          </w:p>
                          <w:p w14:paraId="7362EA33" w14:textId="4F2E8B80" w:rsidR="0001459E" w:rsidRDefault="00CD0F13" w:rsidP="0001459E">
                            <w:pPr>
                              <w:pStyle w:val="ekvue2arial"/>
                              <w:jc w:val="center"/>
                            </w:pPr>
                            <w:r>
                              <w:t>Schatzmeister</w:t>
                            </w:r>
                            <w:r w:rsidR="0001459E">
                              <w:t>(in)</w:t>
                            </w:r>
                          </w:p>
                          <w:p w14:paraId="34BFA90E" w14:textId="77777777" w:rsidR="0001459E" w:rsidRDefault="0001459E" w:rsidP="0001459E">
                            <w:pPr>
                              <w:jc w:val="center"/>
                            </w:pPr>
                          </w:p>
                          <w:p w14:paraId="37C541BF" w14:textId="77777777" w:rsidR="0001459E" w:rsidRDefault="0001459E" w:rsidP="0001459E"/>
                          <w:p w14:paraId="2578170D" w14:textId="77777777" w:rsidR="0001459E" w:rsidRDefault="0001459E" w:rsidP="0001459E"/>
                          <w:p w14:paraId="10F86CF7" w14:textId="1F437D1E" w:rsidR="0001459E" w:rsidRDefault="0001459E" w:rsidP="0001459E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 w:rsidRPr="00AB50A7">
                              <w:rPr>
                                <w:sz w:val="20"/>
                                <w:szCs w:val="24"/>
                              </w:rPr>
                              <w:t xml:space="preserve">Du </w:t>
                            </w:r>
                            <w:r w:rsidR="00CD0F13">
                              <w:rPr>
                                <w:sz w:val="20"/>
                                <w:szCs w:val="24"/>
                              </w:rPr>
                              <w:t>stattest dein Team mit den Materialien aus.</w:t>
                            </w:r>
                          </w:p>
                          <w:p w14:paraId="7B23A197" w14:textId="20FB18D1" w:rsidR="00CD0F13" w:rsidRDefault="00CD0F13" w:rsidP="0001459E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</w:p>
                          <w:p w14:paraId="5BF3C03F" w14:textId="7439A57B" w:rsidR="00CD0F13" w:rsidRPr="00AB50A7" w:rsidRDefault="00CD0F13" w:rsidP="0001459E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sz w:val="20"/>
                                <w:szCs w:val="24"/>
                              </w:rPr>
                              <w:t>Sorge dafür, dass deinem Team alle nötigen Materialien (Arbeitsblätter, Plakate etc.) für die Arbeitsaufträge vorliegen.</w:t>
                            </w:r>
                          </w:p>
                          <w:p w14:paraId="25790B1C" w14:textId="77777777" w:rsidR="0001459E" w:rsidRDefault="0001459E" w:rsidP="0001459E"/>
                          <w:p w14:paraId="2FAC00AC" w14:textId="77777777" w:rsidR="0001459E" w:rsidRDefault="0001459E" w:rsidP="0001459E"/>
                          <w:p w14:paraId="74A2959B" w14:textId="77777777" w:rsidR="0001459E" w:rsidRDefault="0001459E" w:rsidP="0001459E"/>
                          <w:p w14:paraId="1C525452" w14:textId="77777777" w:rsidR="0001459E" w:rsidRDefault="0001459E" w:rsidP="0001459E"/>
                          <w:p w14:paraId="1D798EC1" w14:textId="77777777" w:rsidR="0001459E" w:rsidRDefault="0001459E" w:rsidP="000145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E466D" id="Rechteck: abgerundete Ecken 12" o:spid="_x0000_s1026" style="position:absolute;margin-left:262.55pt;margin-top:350.35pt;width:183.35pt;height:260.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" fillcolor="window" stroked="f" strokeweight="1pt">
                <v:stroke joinstyle="miter"/>
                <v:textbox>
                  <w:txbxContent>
                    <w:p w14:paraId="1A2AB4B3" w14:textId="77777777" w:rsidR="0001459E" w:rsidRDefault="0001459E" w:rsidP="0001459E">
                      <w:pPr>
                        <w:pStyle w:val="ekvue2arial"/>
                        <w:jc w:val="center"/>
                      </w:pPr>
                    </w:p>
                    <w:p w14:paraId="7362EA33" w14:textId="4F2E8B80" w:rsidR="0001459E" w:rsidRDefault="00CD0F13" w:rsidP="0001459E">
                      <w:pPr>
                        <w:pStyle w:val="ekvue2arial"/>
                        <w:jc w:val="center"/>
                      </w:pPr>
                      <w:r>
                        <w:t>Schatzmeister</w:t>
                      </w:r>
                      <w:r w:rsidR="0001459E">
                        <w:t>(in)</w:t>
                      </w:r>
                    </w:p>
                    <w:p w14:paraId="34BFA90E" w14:textId="77777777" w:rsidR="0001459E" w:rsidRDefault="0001459E" w:rsidP="0001459E">
                      <w:pPr>
                        <w:jc w:val="center"/>
                      </w:pPr>
                    </w:p>
                    <w:p w14:paraId="37C541BF" w14:textId="77777777" w:rsidR="0001459E" w:rsidRDefault="0001459E" w:rsidP="0001459E"/>
                    <w:p w14:paraId="2578170D" w14:textId="77777777" w:rsidR="0001459E" w:rsidRDefault="0001459E" w:rsidP="0001459E"/>
                    <w:p w14:paraId="10F86CF7" w14:textId="1F437D1E" w:rsidR="0001459E" w:rsidRDefault="0001459E" w:rsidP="0001459E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  <w:r w:rsidRPr="00AB50A7">
                        <w:rPr>
                          <w:sz w:val="20"/>
                          <w:szCs w:val="24"/>
                        </w:rPr>
                        <w:t xml:space="preserve">Du </w:t>
                      </w:r>
                      <w:r w:rsidR="00CD0F13">
                        <w:rPr>
                          <w:sz w:val="20"/>
                          <w:szCs w:val="24"/>
                        </w:rPr>
                        <w:t>stattest dein Team mit den Materialien aus.</w:t>
                      </w:r>
                    </w:p>
                    <w:p w14:paraId="7B23A197" w14:textId="20FB18D1" w:rsidR="00CD0F13" w:rsidRDefault="00CD0F13" w:rsidP="0001459E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</w:p>
                    <w:p w14:paraId="5BF3C03F" w14:textId="7439A57B" w:rsidR="00CD0F13" w:rsidRPr="00AB50A7" w:rsidRDefault="00CD0F13" w:rsidP="0001459E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sz w:val="20"/>
                          <w:szCs w:val="24"/>
                        </w:rPr>
                        <w:t>Sorge dafür, dass deinem Team alle nötigen Materialien (Arbeitsblätter, Plakate etc.) für die Arbeitsaufträge vorliegen.</w:t>
                      </w:r>
                    </w:p>
                    <w:p w14:paraId="25790B1C" w14:textId="77777777" w:rsidR="0001459E" w:rsidRDefault="0001459E" w:rsidP="0001459E"/>
                    <w:p w14:paraId="2FAC00AC" w14:textId="77777777" w:rsidR="0001459E" w:rsidRDefault="0001459E" w:rsidP="0001459E"/>
                    <w:p w14:paraId="74A2959B" w14:textId="77777777" w:rsidR="0001459E" w:rsidRDefault="0001459E" w:rsidP="0001459E"/>
                    <w:p w14:paraId="1C525452" w14:textId="77777777" w:rsidR="0001459E" w:rsidRDefault="0001459E" w:rsidP="0001459E"/>
                    <w:p w14:paraId="1D798EC1" w14:textId="77777777" w:rsidR="0001459E" w:rsidRDefault="0001459E" w:rsidP="0001459E"/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1D1C3D" wp14:editId="3E54732B">
                <wp:simplePos x="0" y="0"/>
                <wp:positionH relativeFrom="margin">
                  <wp:align>right</wp:align>
                </wp:positionH>
                <wp:positionV relativeFrom="paragraph">
                  <wp:posOffset>4152688</wp:posOffset>
                </wp:positionV>
                <wp:extent cx="2692400" cy="3920067"/>
                <wp:effectExtent l="38100" t="38100" r="107950" b="118745"/>
                <wp:wrapNone/>
                <wp:docPr id="11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3920067"/>
                        </a:xfrm>
                        <a:prstGeom prst="roundRect">
                          <a:avLst/>
                        </a:prstGeom>
                        <a:solidFill>
                          <a:srgbClr val="FECCCC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D25A8C" id="Rechteck: abgerundete Ecken 11" o:spid="_x0000_s1026" style="position:absolute;margin-left:160.8pt;margin-top:327pt;width:212pt;height:308.65pt;z-index:2516766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" fillcolor="#fecccc" strokecolor="windowText" strokeweight="1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  <w:r w:rsidR="00C12FD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F1D9ED" wp14:editId="50EDA5B3">
                <wp:simplePos x="0" y="0"/>
                <wp:positionH relativeFrom="margin">
                  <wp:align>left</wp:align>
                </wp:positionH>
                <wp:positionV relativeFrom="paragraph">
                  <wp:posOffset>4126865</wp:posOffset>
                </wp:positionV>
                <wp:extent cx="2692400" cy="3920067"/>
                <wp:effectExtent l="38100" t="38100" r="107950" b="118745"/>
                <wp:wrapNone/>
                <wp:docPr id="9" name="Rechteck: abgerundete 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3920067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0F2BE2" id="Rechteck: abgerundete Ecken 9" o:spid="_x0000_s1026" style="position:absolute;margin-left:0;margin-top:324.95pt;width:212pt;height:308.65pt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" fillcolor="#fff2cc [663]" strokecolor="windowText" strokeweight="1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  <w:r w:rsidR="00AB50A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245180" wp14:editId="3B41B39C">
                <wp:simplePos x="0" y="0"/>
                <wp:positionH relativeFrom="margin">
                  <wp:posOffset>218017</wp:posOffset>
                </wp:positionH>
                <wp:positionV relativeFrom="paragraph">
                  <wp:posOffset>4389966</wp:posOffset>
                </wp:positionV>
                <wp:extent cx="2328334" cy="3310680"/>
                <wp:effectExtent l="0" t="0" r="0" b="4445"/>
                <wp:wrapNone/>
                <wp:docPr id="10" name="Rechteck: abgerundete Ec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334" cy="33106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5F35A5" w14:textId="77777777" w:rsidR="00C12FD1" w:rsidRDefault="00C12FD1" w:rsidP="00AB50A7">
                            <w:pPr>
                              <w:pStyle w:val="ekvue2arial"/>
                              <w:jc w:val="center"/>
                            </w:pPr>
                          </w:p>
                          <w:p w14:paraId="2182463D" w14:textId="1E079C1F" w:rsidR="00AB50A7" w:rsidRDefault="00C12FD1" w:rsidP="00AB50A7">
                            <w:pPr>
                              <w:pStyle w:val="ekvue2arial"/>
                              <w:jc w:val="center"/>
                            </w:pPr>
                            <w:r>
                              <w:t>Kundschafte</w:t>
                            </w:r>
                            <w:r w:rsidR="00AB50A7">
                              <w:t>r</w:t>
                            </w:r>
                            <w:r w:rsidR="0001459E">
                              <w:t>(in)</w:t>
                            </w:r>
                          </w:p>
                          <w:p w14:paraId="1DCD47D0" w14:textId="77777777" w:rsidR="00AB50A7" w:rsidRDefault="00AB50A7" w:rsidP="00AB50A7">
                            <w:pPr>
                              <w:jc w:val="center"/>
                            </w:pPr>
                          </w:p>
                          <w:p w14:paraId="6A008FAE" w14:textId="77777777" w:rsidR="00AB50A7" w:rsidRDefault="00AB50A7" w:rsidP="00AB50A7"/>
                          <w:p w14:paraId="329505AA" w14:textId="77777777" w:rsidR="00AB50A7" w:rsidRDefault="00AB50A7" w:rsidP="00AB50A7">
                            <w:pPr>
                              <w:jc w:val="center"/>
                            </w:pPr>
                          </w:p>
                          <w:p w14:paraId="4E2C2174" w14:textId="77777777" w:rsidR="0001459E" w:rsidRDefault="00AB50A7" w:rsidP="00C12FD1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 w:rsidRPr="00AB50A7">
                              <w:rPr>
                                <w:sz w:val="20"/>
                                <w:szCs w:val="24"/>
                              </w:rPr>
                              <w:t>Du</w:t>
                            </w:r>
                            <w:r w:rsidR="0001459E">
                              <w:rPr>
                                <w:sz w:val="20"/>
                                <w:szCs w:val="24"/>
                              </w:rPr>
                              <w:t xml:space="preserve"> holst wichtige Informationen ein.</w:t>
                            </w:r>
                          </w:p>
                          <w:p w14:paraId="098D7D58" w14:textId="77777777" w:rsidR="0001459E" w:rsidRDefault="0001459E" w:rsidP="00C12FD1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</w:p>
                          <w:p w14:paraId="607C09A4" w14:textId="2FC3F0AE" w:rsidR="00AB50A7" w:rsidRPr="00AB50A7" w:rsidRDefault="0001459E" w:rsidP="00C12FD1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sz w:val="20"/>
                                <w:szCs w:val="24"/>
                              </w:rPr>
                              <w:t>Sorge dafür, dass ihr bei Problemen weiterkommt, indem du Fragen an eure Lehrkraft richtest oder schaust, wie andere Teams eine Aufgabe bewältigen.</w:t>
                            </w:r>
                          </w:p>
                          <w:p w14:paraId="118AC78D" w14:textId="77777777" w:rsidR="00AB50A7" w:rsidRDefault="00AB50A7" w:rsidP="00AB50A7"/>
                          <w:p w14:paraId="14162013" w14:textId="77777777" w:rsidR="00AB50A7" w:rsidRDefault="00AB50A7" w:rsidP="00AB50A7"/>
                          <w:p w14:paraId="2FD9470E" w14:textId="77777777" w:rsidR="00AB50A7" w:rsidRDefault="00AB50A7" w:rsidP="00AB50A7"/>
                          <w:p w14:paraId="3D87A8DF" w14:textId="77777777" w:rsidR="00AB50A7" w:rsidRDefault="00AB50A7" w:rsidP="00AB50A7"/>
                          <w:p w14:paraId="1866431D" w14:textId="77777777" w:rsidR="00AB50A7" w:rsidRDefault="00AB50A7" w:rsidP="00AB50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245180" id="Rechteck: abgerundete Ecken 10" o:spid="_x0000_s1027" style="position:absolute;margin-left:17.15pt;margin-top:345.65pt;width:183.35pt;height:260.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" fillcolor="window" stroked="f" strokeweight="1pt">
                <v:stroke joinstyle="miter"/>
                <v:textbox>
                  <w:txbxContent>
                    <w:p w14:paraId="615F35A5" w14:textId="77777777" w:rsidR="00C12FD1" w:rsidRDefault="00C12FD1" w:rsidP="00AB50A7">
                      <w:pPr>
                        <w:pStyle w:val="ekvue2arial"/>
                        <w:jc w:val="center"/>
                      </w:pPr>
                    </w:p>
                    <w:p w14:paraId="2182463D" w14:textId="1E079C1F" w:rsidR="00AB50A7" w:rsidRDefault="00C12FD1" w:rsidP="00AB50A7">
                      <w:pPr>
                        <w:pStyle w:val="ekvue2arial"/>
                        <w:jc w:val="center"/>
                      </w:pPr>
                      <w:r>
                        <w:t>Kundschafte</w:t>
                      </w:r>
                      <w:r w:rsidR="00AB50A7">
                        <w:t>r</w:t>
                      </w:r>
                      <w:r w:rsidR="0001459E">
                        <w:t>(in)</w:t>
                      </w:r>
                    </w:p>
                    <w:p w14:paraId="1DCD47D0" w14:textId="77777777" w:rsidR="00AB50A7" w:rsidRDefault="00AB50A7" w:rsidP="00AB50A7">
                      <w:pPr>
                        <w:jc w:val="center"/>
                      </w:pPr>
                    </w:p>
                    <w:p w14:paraId="6A008FAE" w14:textId="77777777" w:rsidR="00AB50A7" w:rsidRDefault="00AB50A7" w:rsidP="00AB50A7"/>
                    <w:p w14:paraId="329505AA" w14:textId="77777777" w:rsidR="00AB50A7" w:rsidRDefault="00AB50A7" w:rsidP="00AB50A7">
                      <w:pPr>
                        <w:jc w:val="center"/>
                      </w:pPr>
                    </w:p>
                    <w:p w14:paraId="4E2C2174" w14:textId="77777777" w:rsidR="0001459E" w:rsidRDefault="00AB50A7" w:rsidP="00C12FD1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  <w:r w:rsidRPr="00AB50A7">
                        <w:rPr>
                          <w:sz w:val="20"/>
                          <w:szCs w:val="24"/>
                        </w:rPr>
                        <w:t>Du</w:t>
                      </w:r>
                      <w:r w:rsidR="0001459E">
                        <w:rPr>
                          <w:sz w:val="20"/>
                          <w:szCs w:val="24"/>
                        </w:rPr>
                        <w:t xml:space="preserve"> holst wichtige Informationen ein.</w:t>
                      </w:r>
                    </w:p>
                    <w:p w14:paraId="098D7D58" w14:textId="77777777" w:rsidR="0001459E" w:rsidRDefault="0001459E" w:rsidP="00C12FD1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</w:p>
                    <w:p w14:paraId="607C09A4" w14:textId="2FC3F0AE" w:rsidR="00AB50A7" w:rsidRPr="00AB50A7" w:rsidRDefault="0001459E" w:rsidP="00C12FD1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sz w:val="20"/>
                          <w:szCs w:val="24"/>
                        </w:rPr>
                        <w:t>Sorge dafür, dass ihr bei Problemen weiterkommt, indem du Fragen an eure Lehrkraft richtest oder schaust, wie andere Teams eine Aufgabe bewältigen.</w:t>
                      </w:r>
                    </w:p>
                    <w:p w14:paraId="118AC78D" w14:textId="77777777" w:rsidR="00AB50A7" w:rsidRDefault="00AB50A7" w:rsidP="00AB50A7"/>
                    <w:p w14:paraId="14162013" w14:textId="77777777" w:rsidR="00AB50A7" w:rsidRDefault="00AB50A7" w:rsidP="00AB50A7"/>
                    <w:p w14:paraId="2FD9470E" w14:textId="77777777" w:rsidR="00AB50A7" w:rsidRDefault="00AB50A7" w:rsidP="00AB50A7"/>
                    <w:p w14:paraId="3D87A8DF" w14:textId="77777777" w:rsidR="00AB50A7" w:rsidRDefault="00AB50A7" w:rsidP="00AB50A7"/>
                    <w:p w14:paraId="1866431D" w14:textId="77777777" w:rsidR="00AB50A7" w:rsidRDefault="00AB50A7" w:rsidP="00AB50A7"/>
                  </w:txbxContent>
                </v:textbox>
                <w10:wrap anchorx="margin"/>
              </v:roundrect>
            </w:pict>
          </mc:Fallback>
        </mc:AlternateContent>
      </w:r>
      <w:r w:rsidR="003D5E4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368FD5" wp14:editId="5984AE2B">
                <wp:simplePos x="0" y="0"/>
                <wp:positionH relativeFrom="margin">
                  <wp:posOffset>201507</wp:posOffset>
                </wp:positionH>
                <wp:positionV relativeFrom="paragraph">
                  <wp:posOffset>351367</wp:posOffset>
                </wp:positionV>
                <wp:extent cx="2328334" cy="3310680"/>
                <wp:effectExtent l="0" t="0" r="0" b="4445"/>
                <wp:wrapNone/>
                <wp:docPr id="8" name="Rechteck: abgerundete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334" cy="33106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A946BF" w14:textId="77777777" w:rsidR="00C12FD1" w:rsidRDefault="00C12FD1" w:rsidP="003D5E4D">
                            <w:pPr>
                              <w:pStyle w:val="ekvue2arial"/>
                              <w:jc w:val="center"/>
                            </w:pPr>
                          </w:p>
                          <w:p w14:paraId="68D78301" w14:textId="47FAAC1A" w:rsidR="003D5E4D" w:rsidRDefault="00AB50A7" w:rsidP="003D5E4D">
                            <w:pPr>
                              <w:pStyle w:val="ekvue2arial"/>
                              <w:jc w:val="center"/>
                            </w:pPr>
                            <w:r>
                              <w:t>Schriftg</w:t>
                            </w:r>
                            <w:r w:rsidR="003D5E4D">
                              <w:t>elehrte(r)</w:t>
                            </w:r>
                          </w:p>
                          <w:p w14:paraId="2EC9A331" w14:textId="77777777" w:rsidR="003D5E4D" w:rsidRDefault="003D5E4D" w:rsidP="003D5E4D">
                            <w:pPr>
                              <w:jc w:val="center"/>
                            </w:pPr>
                          </w:p>
                          <w:p w14:paraId="5DCBF00F" w14:textId="10CF6BDC" w:rsidR="003D5E4D" w:rsidRDefault="003D5E4D" w:rsidP="00AB50A7"/>
                          <w:p w14:paraId="00698CA6" w14:textId="77777777" w:rsidR="00AB50A7" w:rsidRDefault="00AB50A7" w:rsidP="00AB50A7"/>
                          <w:p w14:paraId="3DF4742F" w14:textId="021450AD" w:rsidR="003D5E4D" w:rsidRPr="00AB50A7" w:rsidRDefault="00AB50A7" w:rsidP="003D5E4D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 w:rsidRPr="00AB50A7">
                              <w:rPr>
                                <w:sz w:val="20"/>
                                <w:szCs w:val="24"/>
                              </w:rPr>
                              <w:t xml:space="preserve">Du </w:t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>führst Protokoll über die Ergebnisse der Arbeit.</w:t>
                            </w:r>
                          </w:p>
                          <w:p w14:paraId="5ED27372" w14:textId="4AA3D08D" w:rsidR="00AB50A7" w:rsidRPr="00AB50A7" w:rsidRDefault="00AB50A7" w:rsidP="003D5E4D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</w:p>
                          <w:p w14:paraId="09849FE5" w14:textId="13C36E4B" w:rsidR="00AB50A7" w:rsidRPr="00AB50A7" w:rsidRDefault="00AB50A7" w:rsidP="003D5E4D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 w:rsidRPr="00AB50A7">
                              <w:rPr>
                                <w:sz w:val="20"/>
                                <w:szCs w:val="24"/>
                              </w:rPr>
                              <w:t xml:space="preserve">Sorge dafür, dass die Ergebnisse </w:t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 xml:space="preserve">deines </w:t>
                            </w:r>
                            <w:r w:rsidRPr="00AB50A7">
                              <w:rPr>
                                <w:sz w:val="20"/>
                                <w:szCs w:val="24"/>
                              </w:rPr>
                              <w:t xml:space="preserve">Teams schriftlich </w:t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 xml:space="preserve">und gut lesbar </w:t>
                            </w:r>
                            <w:r w:rsidRPr="00AB50A7">
                              <w:rPr>
                                <w:sz w:val="20"/>
                                <w:szCs w:val="24"/>
                              </w:rPr>
                              <w:t>festgehalten werden.</w:t>
                            </w:r>
                          </w:p>
                          <w:p w14:paraId="661A0F81" w14:textId="77777777" w:rsidR="003D5E4D" w:rsidRDefault="003D5E4D" w:rsidP="003D5E4D"/>
                          <w:p w14:paraId="10D1BF4D" w14:textId="77777777" w:rsidR="003D5E4D" w:rsidRDefault="003D5E4D" w:rsidP="003D5E4D"/>
                          <w:p w14:paraId="59A4B4FA" w14:textId="77777777" w:rsidR="003D5E4D" w:rsidRDefault="003D5E4D" w:rsidP="003D5E4D"/>
                          <w:p w14:paraId="1EBFCA04" w14:textId="77777777" w:rsidR="003D5E4D" w:rsidRDefault="003D5E4D" w:rsidP="003D5E4D"/>
                          <w:p w14:paraId="3EB5C435" w14:textId="77777777" w:rsidR="003D5E4D" w:rsidRDefault="003D5E4D" w:rsidP="003D5E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68FD5" id="Rechteck: abgerundete Ecken 8" o:spid="_x0000_s1028" style="position:absolute;margin-left:15.85pt;margin-top:27.65pt;width:183.35pt;height:260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" fillcolor="window" stroked="f" strokeweight="1pt">
                <v:stroke joinstyle="miter"/>
                <v:textbox>
                  <w:txbxContent>
                    <w:p w14:paraId="76A946BF" w14:textId="77777777" w:rsidR="00C12FD1" w:rsidRDefault="00C12FD1" w:rsidP="003D5E4D">
                      <w:pPr>
                        <w:pStyle w:val="ekvue2arial"/>
                        <w:jc w:val="center"/>
                      </w:pPr>
                    </w:p>
                    <w:p w14:paraId="68D78301" w14:textId="47FAAC1A" w:rsidR="003D5E4D" w:rsidRDefault="00AB50A7" w:rsidP="003D5E4D">
                      <w:pPr>
                        <w:pStyle w:val="ekvue2arial"/>
                        <w:jc w:val="center"/>
                      </w:pPr>
                      <w:r>
                        <w:t>Schriftg</w:t>
                      </w:r>
                      <w:r w:rsidR="003D5E4D">
                        <w:t>elehrte(r)</w:t>
                      </w:r>
                    </w:p>
                    <w:p w14:paraId="2EC9A331" w14:textId="77777777" w:rsidR="003D5E4D" w:rsidRDefault="003D5E4D" w:rsidP="003D5E4D">
                      <w:pPr>
                        <w:jc w:val="center"/>
                      </w:pPr>
                    </w:p>
                    <w:p w14:paraId="5DCBF00F" w14:textId="10CF6BDC" w:rsidR="003D5E4D" w:rsidRDefault="003D5E4D" w:rsidP="00AB50A7"/>
                    <w:p w14:paraId="00698CA6" w14:textId="77777777" w:rsidR="00AB50A7" w:rsidRDefault="00AB50A7" w:rsidP="00AB50A7"/>
                    <w:p w14:paraId="3DF4742F" w14:textId="021450AD" w:rsidR="003D5E4D" w:rsidRPr="00AB50A7" w:rsidRDefault="00AB50A7" w:rsidP="003D5E4D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  <w:r w:rsidRPr="00AB50A7">
                        <w:rPr>
                          <w:sz w:val="20"/>
                          <w:szCs w:val="24"/>
                        </w:rPr>
                        <w:t xml:space="preserve">Du </w:t>
                      </w:r>
                      <w:r>
                        <w:rPr>
                          <w:sz w:val="20"/>
                          <w:szCs w:val="24"/>
                        </w:rPr>
                        <w:t>führst Protokoll über die Ergebnisse der Arbeit.</w:t>
                      </w:r>
                    </w:p>
                    <w:p w14:paraId="5ED27372" w14:textId="4AA3D08D" w:rsidR="00AB50A7" w:rsidRPr="00AB50A7" w:rsidRDefault="00AB50A7" w:rsidP="003D5E4D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</w:p>
                    <w:p w14:paraId="09849FE5" w14:textId="13C36E4B" w:rsidR="00AB50A7" w:rsidRPr="00AB50A7" w:rsidRDefault="00AB50A7" w:rsidP="003D5E4D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  <w:r w:rsidRPr="00AB50A7">
                        <w:rPr>
                          <w:sz w:val="20"/>
                          <w:szCs w:val="24"/>
                        </w:rPr>
                        <w:t xml:space="preserve">Sorge dafür, dass die Ergebnisse </w:t>
                      </w:r>
                      <w:r>
                        <w:rPr>
                          <w:sz w:val="20"/>
                          <w:szCs w:val="24"/>
                        </w:rPr>
                        <w:t xml:space="preserve">deines </w:t>
                      </w:r>
                      <w:r w:rsidRPr="00AB50A7">
                        <w:rPr>
                          <w:sz w:val="20"/>
                          <w:szCs w:val="24"/>
                        </w:rPr>
                        <w:t xml:space="preserve">Teams schriftlich </w:t>
                      </w:r>
                      <w:r>
                        <w:rPr>
                          <w:sz w:val="20"/>
                          <w:szCs w:val="24"/>
                        </w:rPr>
                        <w:t xml:space="preserve">und gut lesbar </w:t>
                      </w:r>
                      <w:r w:rsidRPr="00AB50A7">
                        <w:rPr>
                          <w:sz w:val="20"/>
                          <w:szCs w:val="24"/>
                        </w:rPr>
                        <w:t>festgehalten werden.</w:t>
                      </w:r>
                    </w:p>
                    <w:p w14:paraId="661A0F81" w14:textId="77777777" w:rsidR="003D5E4D" w:rsidRDefault="003D5E4D" w:rsidP="003D5E4D"/>
                    <w:p w14:paraId="10D1BF4D" w14:textId="77777777" w:rsidR="003D5E4D" w:rsidRDefault="003D5E4D" w:rsidP="003D5E4D"/>
                    <w:p w14:paraId="59A4B4FA" w14:textId="77777777" w:rsidR="003D5E4D" w:rsidRDefault="003D5E4D" w:rsidP="003D5E4D"/>
                    <w:p w14:paraId="1EBFCA04" w14:textId="77777777" w:rsidR="003D5E4D" w:rsidRDefault="003D5E4D" w:rsidP="003D5E4D"/>
                    <w:p w14:paraId="3EB5C435" w14:textId="77777777" w:rsidR="003D5E4D" w:rsidRDefault="003D5E4D" w:rsidP="003D5E4D"/>
                  </w:txbxContent>
                </v:textbox>
                <w10:wrap anchorx="margin"/>
              </v:roundrect>
            </w:pict>
          </mc:Fallback>
        </mc:AlternateContent>
      </w:r>
      <w:r w:rsidR="003D5E4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DE5E45" wp14:editId="68FEB2D2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2692400" cy="3920067"/>
                <wp:effectExtent l="38100" t="38100" r="107950" b="118745"/>
                <wp:wrapNone/>
                <wp:docPr id="7" name="Rechteck: abgerundete Ec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392006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76ADF3" id="Rechteck: abgerundete Ecken 7" o:spid="_x0000_s1026" style="position:absolute;margin-left:0;margin-top:3pt;width:212pt;height:308.6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" fillcolor="#e2efd9 [665]" strokecolor="windowText" strokeweight="1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  <w:r w:rsidR="003D5E4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B2B5FF" wp14:editId="7A240460">
                <wp:simplePos x="0" y="0"/>
                <wp:positionH relativeFrom="margin">
                  <wp:posOffset>3342429</wp:posOffset>
                </wp:positionH>
                <wp:positionV relativeFrom="paragraph">
                  <wp:posOffset>321733</wp:posOffset>
                </wp:positionV>
                <wp:extent cx="2328334" cy="3310680"/>
                <wp:effectExtent l="0" t="0" r="0" b="4445"/>
                <wp:wrapNone/>
                <wp:docPr id="6" name="Rechteck: abgerundete 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334" cy="33106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05478A" w14:textId="77777777" w:rsidR="00C12FD1" w:rsidRDefault="00C12FD1" w:rsidP="003D5E4D">
                            <w:pPr>
                              <w:pStyle w:val="ekvue2arial"/>
                              <w:jc w:val="center"/>
                            </w:pPr>
                          </w:p>
                          <w:p w14:paraId="5812E44E" w14:textId="570BFD67" w:rsidR="003D5E4D" w:rsidRDefault="003D5E4D" w:rsidP="003D5E4D">
                            <w:pPr>
                              <w:pStyle w:val="ekvue2arial"/>
                              <w:jc w:val="center"/>
                            </w:pPr>
                            <w:r>
                              <w:t>Wächter(in)</w:t>
                            </w:r>
                          </w:p>
                          <w:p w14:paraId="39A67B13" w14:textId="42CC5A79" w:rsidR="003D5E4D" w:rsidRDefault="003D5E4D" w:rsidP="003D5E4D">
                            <w:pPr>
                              <w:jc w:val="center"/>
                            </w:pPr>
                          </w:p>
                          <w:p w14:paraId="34B7B43E" w14:textId="068A71AA" w:rsidR="003D5E4D" w:rsidRDefault="003D5E4D" w:rsidP="003D5E4D">
                            <w:pPr>
                              <w:jc w:val="center"/>
                            </w:pPr>
                          </w:p>
                          <w:p w14:paraId="6BE9F46E" w14:textId="09530784" w:rsidR="003D5E4D" w:rsidRDefault="003D5E4D" w:rsidP="003D5E4D">
                            <w:pPr>
                              <w:jc w:val="center"/>
                            </w:pPr>
                          </w:p>
                          <w:p w14:paraId="10056D7F" w14:textId="03B775EA" w:rsidR="003D5E4D" w:rsidRPr="00AB50A7" w:rsidRDefault="003D5E4D" w:rsidP="003D5E4D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 w:rsidRPr="00AB50A7">
                              <w:rPr>
                                <w:sz w:val="20"/>
                                <w:szCs w:val="24"/>
                              </w:rPr>
                              <w:t xml:space="preserve">Du </w:t>
                            </w:r>
                            <w:r w:rsidR="00AB50A7">
                              <w:rPr>
                                <w:sz w:val="20"/>
                                <w:szCs w:val="24"/>
                              </w:rPr>
                              <w:t>überwachst</w:t>
                            </w:r>
                            <w:r w:rsidRPr="00AB50A7">
                              <w:rPr>
                                <w:sz w:val="20"/>
                                <w:szCs w:val="24"/>
                              </w:rPr>
                              <w:t xml:space="preserve"> die Lautstärke sowie die Zeit.</w:t>
                            </w:r>
                          </w:p>
                          <w:p w14:paraId="24E77A87" w14:textId="5F546455" w:rsidR="003D5E4D" w:rsidRPr="00AB50A7" w:rsidRDefault="003D5E4D" w:rsidP="003D5E4D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</w:p>
                          <w:p w14:paraId="439A022C" w14:textId="37E989CB" w:rsidR="003D5E4D" w:rsidRPr="00AB50A7" w:rsidRDefault="003D5E4D" w:rsidP="003D5E4D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 w:rsidRPr="00AB50A7">
                              <w:rPr>
                                <w:sz w:val="20"/>
                                <w:szCs w:val="24"/>
                              </w:rPr>
                              <w:t>Sorge dafür, dass dein Team seine Aufträge in der vorgegebenen Zeit erledigt und dabei nicht zu laut redet.</w:t>
                            </w:r>
                          </w:p>
                          <w:p w14:paraId="5154C6E6" w14:textId="52C8DEF2" w:rsidR="003D5E4D" w:rsidRDefault="003D5E4D" w:rsidP="003D5E4D"/>
                          <w:p w14:paraId="7F1DBE5B" w14:textId="77777777" w:rsidR="003D5E4D" w:rsidRDefault="003D5E4D" w:rsidP="003D5E4D"/>
                          <w:p w14:paraId="3052A1E5" w14:textId="6D199452" w:rsidR="003D5E4D" w:rsidRDefault="003D5E4D" w:rsidP="003D5E4D"/>
                          <w:p w14:paraId="095C0E98" w14:textId="2BA899FD" w:rsidR="003D5E4D" w:rsidRDefault="003D5E4D" w:rsidP="003D5E4D"/>
                          <w:p w14:paraId="7E283E4C" w14:textId="77777777" w:rsidR="003D5E4D" w:rsidRDefault="003D5E4D" w:rsidP="003D5E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2B5FF" id="Rechteck: abgerundete Ecken 6" o:spid="_x0000_s1029" style="position:absolute;margin-left:263.2pt;margin-top:25.35pt;width:183.35pt;height:260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" fillcolor="white [3212]" stroked="f" strokeweight="1pt">
                <v:stroke joinstyle="miter"/>
                <v:textbox>
                  <w:txbxContent>
                    <w:p w14:paraId="0205478A" w14:textId="77777777" w:rsidR="00C12FD1" w:rsidRDefault="00C12FD1" w:rsidP="003D5E4D">
                      <w:pPr>
                        <w:pStyle w:val="ekvue2arial"/>
                        <w:jc w:val="center"/>
                      </w:pPr>
                    </w:p>
                    <w:p w14:paraId="5812E44E" w14:textId="570BFD67" w:rsidR="003D5E4D" w:rsidRDefault="003D5E4D" w:rsidP="003D5E4D">
                      <w:pPr>
                        <w:pStyle w:val="ekvue2arial"/>
                        <w:jc w:val="center"/>
                      </w:pPr>
                      <w:r>
                        <w:t>Wächter(in)</w:t>
                      </w:r>
                    </w:p>
                    <w:p w14:paraId="39A67B13" w14:textId="42CC5A79" w:rsidR="003D5E4D" w:rsidRDefault="003D5E4D" w:rsidP="003D5E4D">
                      <w:pPr>
                        <w:jc w:val="center"/>
                      </w:pPr>
                    </w:p>
                    <w:p w14:paraId="34B7B43E" w14:textId="068A71AA" w:rsidR="003D5E4D" w:rsidRDefault="003D5E4D" w:rsidP="003D5E4D">
                      <w:pPr>
                        <w:jc w:val="center"/>
                      </w:pPr>
                    </w:p>
                    <w:p w14:paraId="6BE9F46E" w14:textId="09530784" w:rsidR="003D5E4D" w:rsidRDefault="003D5E4D" w:rsidP="003D5E4D">
                      <w:pPr>
                        <w:jc w:val="center"/>
                      </w:pPr>
                    </w:p>
                    <w:p w14:paraId="10056D7F" w14:textId="03B775EA" w:rsidR="003D5E4D" w:rsidRPr="00AB50A7" w:rsidRDefault="003D5E4D" w:rsidP="003D5E4D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  <w:r w:rsidRPr="00AB50A7">
                        <w:rPr>
                          <w:sz w:val="20"/>
                          <w:szCs w:val="24"/>
                        </w:rPr>
                        <w:t xml:space="preserve">Du </w:t>
                      </w:r>
                      <w:r w:rsidR="00AB50A7">
                        <w:rPr>
                          <w:sz w:val="20"/>
                          <w:szCs w:val="24"/>
                        </w:rPr>
                        <w:t>überwachst</w:t>
                      </w:r>
                      <w:r w:rsidRPr="00AB50A7">
                        <w:rPr>
                          <w:sz w:val="20"/>
                          <w:szCs w:val="24"/>
                        </w:rPr>
                        <w:t xml:space="preserve"> die Lautstärke sowie die Zeit.</w:t>
                      </w:r>
                    </w:p>
                    <w:p w14:paraId="24E77A87" w14:textId="5F546455" w:rsidR="003D5E4D" w:rsidRPr="00AB50A7" w:rsidRDefault="003D5E4D" w:rsidP="003D5E4D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</w:p>
                    <w:p w14:paraId="439A022C" w14:textId="37E989CB" w:rsidR="003D5E4D" w:rsidRPr="00AB50A7" w:rsidRDefault="003D5E4D" w:rsidP="003D5E4D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  <w:r w:rsidRPr="00AB50A7">
                        <w:rPr>
                          <w:sz w:val="20"/>
                          <w:szCs w:val="24"/>
                        </w:rPr>
                        <w:t>Sorge dafür, dass dein Team seine Aufträge in der vorgegebenen Zeit erledigt und dabei nicht zu laut redet.</w:t>
                      </w:r>
                    </w:p>
                    <w:p w14:paraId="5154C6E6" w14:textId="52C8DEF2" w:rsidR="003D5E4D" w:rsidRDefault="003D5E4D" w:rsidP="003D5E4D"/>
                    <w:p w14:paraId="7F1DBE5B" w14:textId="77777777" w:rsidR="003D5E4D" w:rsidRDefault="003D5E4D" w:rsidP="003D5E4D"/>
                    <w:p w14:paraId="3052A1E5" w14:textId="6D199452" w:rsidR="003D5E4D" w:rsidRDefault="003D5E4D" w:rsidP="003D5E4D"/>
                    <w:p w14:paraId="095C0E98" w14:textId="2BA899FD" w:rsidR="003D5E4D" w:rsidRDefault="003D5E4D" w:rsidP="003D5E4D"/>
                    <w:p w14:paraId="7E283E4C" w14:textId="77777777" w:rsidR="003D5E4D" w:rsidRDefault="003D5E4D" w:rsidP="003D5E4D"/>
                  </w:txbxContent>
                </v:textbox>
                <w10:wrap anchorx="margin"/>
              </v:roundrect>
            </w:pict>
          </mc:Fallback>
        </mc:AlternateContent>
      </w:r>
      <w:r w:rsidR="00F5403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32D551" wp14:editId="3C5F3AE6">
                <wp:simplePos x="0" y="0"/>
                <wp:positionH relativeFrom="margin">
                  <wp:align>right</wp:align>
                </wp:positionH>
                <wp:positionV relativeFrom="paragraph">
                  <wp:posOffset>23283</wp:posOffset>
                </wp:positionV>
                <wp:extent cx="2692400" cy="3920067"/>
                <wp:effectExtent l="38100" t="38100" r="107950" b="118745"/>
                <wp:wrapNone/>
                <wp:docPr id="5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392006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C46C9D" id="Rechteck: abgerundete Ecken 5" o:spid="_x0000_s1026" style="position:absolute;margin-left:160.8pt;margin-top:1.85pt;width:212pt;height:308.65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" fillcolor="#deeaf6 [660]" strokecolor="black [3213]" strokeweight="1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sectPr w:rsidR="00F54038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0E80D" w14:textId="77777777" w:rsidR="00F54038" w:rsidRDefault="00F54038" w:rsidP="003C599D">
      <w:pPr>
        <w:spacing w:line="240" w:lineRule="auto"/>
      </w:pPr>
      <w:r>
        <w:separator/>
      </w:r>
    </w:p>
  </w:endnote>
  <w:endnote w:type="continuationSeparator" w:id="0">
    <w:p w14:paraId="19E8A3D6" w14:textId="77777777" w:rsidR="00F54038" w:rsidRDefault="00F5403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2643157" w14:textId="77777777" w:rsidTr="00503EE6">
      <w:trPr>
        <w:trHeight w:hRule="exact" w:val="680"/>
      </w:trPr>
      <w:tc>
        <w:tcPr>
          <w:tcW w:w="864" w:type="dxa"/>
          <w:noWrap/>
        </w:tcPr>
        <w:p w14:paraId="6B1DC15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29753BF" wp14:editId="52748BC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F8FEB32" w14:textId="0FC4E6B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01459E">
            <w:t>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5976C34" w14:textId="5E908870" w:rsidR="002659C5" w:rsidRPr="00913892" w:rsidRDefault="0001459E" w:rsidP="00947DC8">
          <w:pPr>
            <w:pStyle w:val="ekvquelle"/>
          </w:pPr>
          <w:r>
            <w:t>Autorin: Sina Weiß</w:t>
          </w:r>
        </w:p>
      </w:tc>
      <w:tc>
        <w:tcPr>
          <w:tcW w:w="813" w:type="dxa"/>
        </w:tcPr>
        <w:p w14:paraId="3D1ED1D2" w14:textId="77777777" w:rsidR="002659C5" w:rsidRPr="00913892" w:rsidRDefault="002659C5" w:rsidP="00913892">
          <w:pPr>
            <w:pStyle w:val="ekvpagina"/>
          </w:pPr>
        </w:p>
      </w:tc>
    </w:tr>
  </w:tbl>
  <w:p w14:paraId="38C5BE7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1CF76" w14:textId="77777777" w:rsidR="00F54038" w:rsidRDefault="00F54038" w:rsidP="003C599D">
      <w:pPr>
        <w:spacing w:line="240" w:lineRule="auto"/>
      </w:pPr>
      <w:r>
        <w:separator/>
      </w:r>
    </w:p>
  </w:footnote>
  <w:footnote w:type="continuationSeparator" w:id="0">
    <w:p w14:paraId="743B4D2B" w14:textId="77777777" w:rsidR="00F54038" w:rsidRDefault="00F5403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8F9CF7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64D8E3A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56361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E66D7B8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A6E77F2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FC716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1976B3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9C1D7E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97D21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56333A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C8475E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38"/>
    <w:rsid w:val="000040E2"/>
    <w:rsid w:val="0001210D"/>
    <w:rsid w:val="0001459E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5E4D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0A7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2FD1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0F13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4038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4043"/>
  <w15:chartTrackingRefBased/>
  <w15:docId w15:val="{48D422E8-4969-4639-99AC-8A4D37AB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i312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2022-01-12T10:33:00Z</dcterms:created>
  <dcterms:modified xsi:type="dcterms:W3CDTF">2022-01-12T13:55:00Z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