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1E7E96F2" w14:textId="77777777" w:rsidR="001D6848" w:rsidRDefault="001D6848" w:rsidP="001D6848">
      <w:pPr>
        <w:pStyle w:val="ekvue1arial"/>
      </w:pPr>
      <w:bookmarkStart w:id="0" w:name="bmStart"/>
      <w:bookmarkEnd w:id="0"/>
      <w:r>
        <w:t xml:space="preserve">Quiz zum Christopher Street Day </w:t>
      </w:r>
    </w:p>
    <w:p w14:paraId="79718FC3" w14:textId="25922011" w:rsidR="001D6848" w:rsidRDefault="001D6848" w:rsidP="001D6848"/>
    <w:p w14:paraId="71E4FBD2" w14:textId="77777777" w:rsidR="00847ABE" w:rsidRDefault="00847ABE" w:rsidP="001D6848"/>
    <w:p w14:paraId="61C4015A" w14:textId="482D4A8F" w:rsidR="001D6848" w:rsidRDefault="001D6848" w:rsidP="001D6848">
      <w:r w:rsidRPr="001D6848">
        <w:rPr>
          <w:rStyle w:val="ekvnummerierung"/>
        </w:rPr>
        <w:t>1.</w:t>
      </w:r>
      <w:r>
        <w:tab/>
        <w:t xml:space="preserve">Woran erkennt man die „Pride </w:t>
      </w:r>
      <w:proofErr w:type="spellStart"/>
      <w:r>
        <w:t>Flag</w:t>
      </w:r>
      <w:proofErr w:type="spellEnd"/>
      <w:r>
        <w:t>“, die Fahne der homosexuellen Bewegung?</w:t>
      </w:r>
    </w:p>
    <w:p w14:paraId="34364BA9" w14:textId="30FF6464" w:rsidR="001D6848" w:rsidRDefault="001D6848" w:rsidP="001D6848">
      <w:r w:rsidRPr="00D559DE">
        <w:rPr>
          <w:rStyle w:val="ekvsymbol"/>
        </w:rPr>
        <w:sym w:font="Wingdings" w:char="F0A8"/>
      </w:r>
      <w:r>
        <w:tab/>
        <w:t>Violett oben, Rot unten, insgesamt 7 Farben</w:t>
      </w:r>
    </w:p>
    <w:p w14:paraId="22016DA9" w14:textId="04F53B16" w:rsidR="001D6848" w:rsidRDefault="001D6848" w:rsidP="001D6848">
      <w:r w:rsidRPr="00D559DE">
        <w:rPr>
          <w:rStyle w:val="ekvsymbol"/>
        </w:rPr>
        <w:sym w:font="Wingdings" w:char="F0A8"/>
      </w:r>
      <w:r>
        <w:tab/>
        <w:t>Violett unten, Rot oben, insgesamt 6 Farben</w:t>
      </w:r>
    </w:p>
    <w:p w14:paraId="7E8D7FA8" w14:textId="77777777" w:rsidR="001D6848" w:rsidRDefault="001D6848" w:rsidP="001D6848"/>
    <w:p w14:paraId="16629A8D" w14:textId="48267E54" w:rsidR="001D6848" w:rsidRDefault="001D6848" w:rsidP="001D6848">
      <w:r w:rsidRPr="001D6848">
        <w:rPr>
          <w:rStyle w:val="ekvnummerierung"/>
        </w:rPr>
        <w:t>2.</w:t>
      </w:r>
      <w:r>
        <w:tab/>
        <w:t>Woher stammt der Name Christopher</w:t>
      </w:r>
      <w:r w:rsidR="00B84DE6">
        <w:t xml:space="preserve"> S</w:t>
      </w:r>
      <w:r>
        <w:t>treet</w:t>
      </w:r>
      <w:r w:rsidR="00B84DE6">
        <w:t xml:space="preserve"> </w:t>
      </w:r>
      <w:r>
        <w:t>Day?</w:t>
      </w:r>
    </w:p>
    <w:p w14:paraId="31D8AFE8" w14:textId="6091C99F" w:rsidR="001D6848" w:rsidRDefault="004E091F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 xml:space="preserve">Christopher </w:t>
      </w:r>
      <w:r w:rsidR="00B84DE6">
        <w:t xml:space="preserve">Street </w:t>
      </w:r>
      <w:r w:rsidR="001D6848">
        <w:t xml:space="preserve">war der Name des Anführers der </w:t>
      </w:r>
      <w:r w:rsidR="00704E66">
        <w:t>LGBTIQ*-Bewegung</w:t>
      </w:r>
      <w:r w:rsidR="001D6848">
        <w:t>.</w:t>
      </w:r>
    </w:p>
    <w:p w14:paraId="4868321B" w14:textId="77777777" w:rsidR="00704E66" w:rsidRDefault="004E091F" w:rsidP="00704E66">
      <w:pPr>
        <w:ind w:left="595" w:hanging="595"/>
      </w:pPr>
      <w:r w:rsidRPr="00D559DE">
        <w:rPr>
          <w:rStyle w:val="ekvsymbol"/>
        </w:rPr>
        <w:sym w:font="Wingdings" w:char="F0A8"/>
      </w:r>
      <w:r w:rsidRPr="00B32DAF">
        <w:tab/>
      </w:r>
      <w:r w:rsidR="001D6848">
        <w:t>Das "Stonewall Inn", in dem die Auseinandersetzungen begannen, liegt in der Christopher Street in New</w:t>
      </w:r>
    </w:p>
    <w:p w14:paraId="60E12C9F" w14:textId="60570468" w:rsidR="001D6848" w:rsidRDefault="00704E66" w:rsidP="00704E66">
      <w:pPr>
        <w:ind w:left="595" w:hanging="595"/>
      </w:pPr>
      <w:r>
        <w:tab/>
      </w:r>
      <w:r w:rsidR="001D6848">
        <w:t>York.</w:t>
      </w:r>
    </w:p>
    <w:p w14:paraId="3904CDF5" w14:textId="77777777" w:rsidR="001D6848" w:rsidRDefault="001D6848" w:rsidP="001D6848"/>
    <w:p w14:paraId="3979CBB2" w14:textId="0E55589D" w:rsidR="001D6848" w:rsidRDefault="001D6848" w:rsidP="001D6848">
      <w:r w:rsidRPr="001D6848">
        <w:rPr>
          <w:rStyle w:val="ekvnummerierung"/>
        </w:rPr>
        <w:t>3.</w:t>
      </w:r>
      <w:r>
        <w:tab/>
        <w:t>In welchem Jahrzehnt fanden die Ereignisse, die zur Bildung de</w:t>
      </w:r>
      <w:r w:rsidR="00704E66">
        <w:t>r</w:t>
      </w:r>
      <w:r>
        <w:t xml:space="preserve"> "Gay Liberation Front" führten, statt?</w:t>
      </w:r>
    </w:p>
    <w:p w14:paraId="10882FC7" w14:textId="453300F3" w:rsidR="001D6848" w:rsidRDefault="004E091F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>in den 1890ern</w:t>
      </w:r>
    </w:p>
    <w:p w14:paraId="539D9D0A" w14:textId="50B84F21" w:rsidR="001D6848" w:rsidRDefault="00704E66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>in den 1960ern</w:t>
      </w:r>
    </w:p>
    <w:p w14:paraId="609E67DD" w14:textId="49C0918F" w:rsidR="001D6848" w:rsidRDefault="00704E66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>in den 2010ern</w:t>
      </w:r>
    </w:p>
    <w:p w14:paraId="393FFA2A" w14:textId="77777777" w:rsidR="001D6848" w:rsidRDefault="001D6848" w:rsidP="001D6848"/>
    <w:p w14:paraId="38038451" w14:textId="3CC53962" w:rsidR="001D6848" w:rsidRDefault="001D6848" w:rsidP="00847ABE">
      <w:pPr>
        <w:ind w:left="340" w:hanging="340"/>
      </w:pPr>
      <w:r w:rsidRPr="001D6848">
        <w:rPr>
          <w:rStyle w:val="ekvnummerierung"/>
        </w:rPr>
        <w:t>4.</w:t>
      </w:r>
      <w:r>
        <w:tab/>
        <w:t>In anderen Ländern heißt der Christopher</w:t>
      </w:r>
      <w:r w:rsidR="00704E66">
        <w:t xml:space="preserve"> </w:t>
      </w:r>
      <w:r>
        <w:t>Street</w:t>
      </w:r>
      <w:r w:rsidR="00704E66">
        <w:t xml:space="preserve"> </w:t>
      </w:r>
      <w:r>
        <w:t xml:space="preserve">Day „gay </w:t>
      </w:r>
      <w:proofErr w:type="spellStart"/>
      <w:r>
        <w:t>pride</w:t>
      </w:r>
      <w:proofErr w:type="spellEnd"/>
      <w:r>
        <w:t xml:space="preserve">“. </w:t>
      </w:r>
      <w:r w:rsidR="00847ABE">
        <w:t>Welches Motto beschreibt</w:t>
      </w:r>
      <w:r>
        <w:t xml:space="preserve"> „gay </w:t>
      </w:r>
      <w:proofErr w:type="spellStart"/>
      <w:r>
        <w:t>pride</w:t>
      </w:r>
      <w:proofErr w:type="spellEnd"/>
      <w:r>
        <w:t>“</w:t>
      </w:r>
      <w:r w:rsidR="00847ABE">
        <w:t xml:space="preserve"> am besten</w:t>
      </w:r>
      <w:r>
        <w:t>?</w:t>
      </w:r>
    </w:p>
    <w:p w14:paraId="79F7FB01" w14:textId="7B9CFC5A" w:rsidR="001D6848" w:rsidRDefault="00704E66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>„Wir verstecken uns nicht!“</w:t>
      </w:r>
    </w:p>
    <w:p w14:paraId="39653E90" w14:textId="42409159" w:rsidR="001D6848" w:rsidRDefault="00704E66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>„Hey, mach mit!“</w:t>
      </w:r>
    </w:p>
    <w:p w14:paraId="7C1DF50C" w14:textId="5B47A882" w:rsidR="001D6848" w:rsidRDefault="00704E66" w:rsidP="001D6848">
      <w:r w:rsidRPr="00D559DE">
        <w:rPr>
          <w:rStyle w:val="ekvsymbol"/>
        </w:rPr>
        <w:sym w:font="Wingdings" w:char="F0A8"/>
      </w:r>
      <w:r w:rsidRPr="00B32DAF">
        <w:tab/>
      </w:r>
      <w:r w:rsidR="001D6848">
        <w:t>„Das Leben ist schön!“</w:t>
      </w:r>
    </w:p>
    <w:p w14:paraId="4B456901" w14:textId="77777777" w:rsidR="001D6848" w:rsidRDefault="001D6848" w:rsidP="001D6848"/>
    <w:p w14:paraId="244ECC4A" w14:textId="2AA4EDBF" w:rsidR="001D6848" w:rsidRDefault="001D6848" w:rsidP="001D6848">
      <w:r w:rsidRPr="001D6848">
        <w:rPr>
          <w:rStyle w:val="ekvnummerierung"/>
        </w:rPr>
        <w:t>5.</w:t>
      </w:r>
      <w:r>
        <w:tab/>
        <w:t>Verbinde die Begriffe mit den richtigen Erklärungen:</w:t>
      </w:r>
    </w:p>
    <w:p w14:paraId="14417A2D" w14:textId="3E2C3018" w:rsidR="00B84DE6" w:rsidRDefault="00B84DE6" w:rsidP="001D6848"/>
    <w:p w14:paraId="195ACF61" w14:textId="2F317C4D" w:rsidR="005A74C3" w:rsidRDefault="000D465D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3AD07" wp14:editId="187A749C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619500" cy="838200"/>
                <wp:effectExtent l="0" t="0" r="19050" b="1905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A95B05" w14:textId="4762AB82" w:rsidR="001A673B" w:rsidRPr="009F0109" w:rsidRDefault="001A673B" w:rsidP="000D465D">
                            <w:pPr>
                              <w:pStyle w:val="ekvaufgabenwortkarte"/>
                              <w:jc w:val="center"/>
                            </w:pPr>
                            <w:r w:rsidRPr="001A673B">
                              <w:t xml:space="preserve">Man definiert sich nicht ausschließlich als weiblich oder männlich. / Man </w:t>
                            </w:r>
                            <w:r w:rsidR="000D465D">
                              <w:t>fühlt sich von Personen angezogen</w:t>
                            </w:r>
                            <w:r w:rsidRPr="001A673B">
                              <w:t>, die sich nicht als eindeutig männlich oder weiblich definieren.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3AD07" id="_x0000_t202" coordsize="21600,21600" o:spt="202" path="m,l,21600r21600,l21600,xe">
                <v:stroke joinstyle="miter"/>
                <v:path gradientshapeok="t" o:connecttype="rect"/>
              </v:shapetype>
              <v:shape id="Textfeld 66" o:spid="_x0000_s1026" type="#_x0000_t202" style="position:absolute;margin-left:233.8pt;margin-top:1.1pt;width:285pt;height:66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" fillcolor="white [3212]" strokecolor="black [3213]" strokeweight=".5pt">
                <v:textbox>
                  <w:txbxContent>
                    <w:p w14:paraId="17A95B05" w14:textId="4762AB82" w:rsidR="001A673B" w:rsidRPr="009F0109" w:rsidRDefault="001A673B" w:rsidP="000D465D">
                      <w:pPr>
                        <w:pStyle w:val="ekvaufgabenwortkarte"/>
                        <w:jc w:val="center"/>
                      </w:pPr>
                      <w:r w:rsidRPr="001A673B">
                        <w:t xml:space="preserve">Man definiert sich nicht ausschließlich als weiblich oder männlich. / Man </w:t>
                      </w:r>
                      <w:r w:rsidR="000D465D">
                        <w:t>fühlt sich von Personen angezogen</w:t>
                      </w:r>
                      <w:r w:rsidRPr="001A673B">
                        <w:t>, die sich nicht als eindeutig männlich oder weiblich definieren.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4D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64A3B" wp14:editId="7450C03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114425" cy="287655"/>
                <wp:effectExtent l="0" t="0" r="9525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2876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E7D129" w14:textId="6F2C47AF" w:rsidR="005A74C3" w:rsidRPr="009F0109" w:rsidRDefault="005A74C3" w:rsidP="000D465D">
                            <w:pPr>
                              <w:pStyle w:val="ekvaufgabenwortkarte"/>
                              <w:jc w:val="center"/>
                            </w:pPr>
                            <w:r>
                              <w:t>homosexuell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64A3B" id="Textfeld 60" o:spid="_x0000_s1027" type="#_x0000_t202" style="position:absolute;margin-left:0;margin-top:.95pt;width:87.75pt;height:22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" fillcolor="#bfbfbf [2412]" stroked="f" strokeweight=".5pt">
                <v:textbox>
                  <w:txbxContent>
                    <w:p w14:paraId="4FE7D129" w14:textId="6F2C47AF" w:rsidR="005A74C3" w:rsidRPr="009F0109" w:rsidRDefault="005A74C3" w:rsidP="000D465D">
                      <w:pPr>
                        <w:pStyle w:val="ekvaufgabenwortkarte"/>
                        <w:jc w:val="center"/>
                      </w:pPr>
                      <w:r>
                        <w:t>homosexuell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88589E" w14:textId="0757444D" w:rsidR="005A74C3" w:rsidRDefault="005A74C3" w:rsidP="001D6848"/>
    <w:p w14:paraId="7428D55B" w14:textId="2A0B9A20" w:rsidR="005A74C3" w:rsidRDefault="005A74C3" w:rsidP="001D6848"/>
    <w:p w14:paraId="2807C0F9" w14:textId="74409C1F" w:rsidR="005A74C3" w:rsidRDefault="00404D92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A12C5" wp14:editId="56A5D679">
                <wp:simplePos x="0" y="0"/>
                <wp:positionH relativeFrom="margin">
                  <wp:posOffset>9525</wp:posOffset>
                </wp:positionH>
                <wp:positionV relativeFrom="paragraph">
                  <wp:posOffset>9525</wp:posOffset>
                </wp:positionV>
                <wp:extent cx="838200" cy="28765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2BA5F" w14:textId="7D6DD6EF" w:rsidR="005A74C3" w:rsidRPr="009F0109" w:rsidRDefault="005A74C3" w:rsidP="000D465D">
                            <w:pPr>
                              <w:pStyle w:val="ekvaufgabenwortkarte"/>
                              <w:jc w:val="center"/>
                            </w:pPr>
                            <w:r>
                              <w:t>bisexuell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12C5" id="Textfeld 1" o:spid="_x0000_s1028" type="#_x0000_t202" style="position:absolute;margin-left:.75pt;margin-top:.75pt;width:66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" fillcolor="#bfbfbf" stroked="f" strokeweight=".5pt">
                <v:textbox>
                  <w:txbxContent>
                    <w:p w14:paraId="2B42BA5F" w14:textId="7D6DD6EF" w:rsidR="005A74C3" w:rsidRPr="009F0109" w:rsidRDefault="005A74C3" w:rsidP="000D465D">
                      <w:pPr>
                        <w:pStyle w:val="ekvaufgabenwortkarte"/>
                        <w:jc w:val="center"/>
                      </w:pPr>
                      <w:r>
                        <w:t>bisexuell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18A627" w14:textId="1276D7C7" w:rsidR="005A74C3" w:rsidRDefault="005A74C3" w:rsidP="001D6848"/>
    <w:p w14:paraId="630631CC" w14:textId="25C7FAC1" w:rsidR="005A74C3" w:rsidRDefault="005A74C3" w:rsidP="001D6848"/>
    <w:p w14:paraId="76E852D7" w14:textId="1AABA51D" w:rsidR="005A74C3" w:rsidRDefault="00404D92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5D156" wp14:editId="45EA106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114425" cy="287655"/>
                <wp:effectExtent l="0" t="0" r="952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B65F3" w14:textId="74E61EB8" w:rsidR="005A74C3" w:rsidRPr="009F0109" w:rsidRDefault="005A74C3" w:rsidP="000D465D">
                            <w:pPr>
                              <w:pStyle w:val="ekvaufgabenwortkarte"/>
                              <w:jc w:val="center"/>
                            </w:pPr>
                            <w:r>
                              <w:t>heterosexuell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D156" id="Textfeld 2" o:spid="_x0000_s1029" type="#_x0000_t202" style="position:absolute;margin-left:0;margin-top:.8pt;width:87.75pt;height:22.6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" fillcolor="#bfbfbf" stroked="f" strokeweight=".5pt">
                <v:textbox>
                  <w:txbxContent>
                    <w:p w14:paraId="218B65F3" w14:textId="74E61EB8" w:rsidR="005A74C3" w:rsidRPr="009F0109" w:rsidRDefault="005A74C3" w:rsidP="000D465D">
                      <w:pPr>
                        <w:pStyle w:val="ekvaufgabenwortkarte"/>
                        <w:jc w:val="center"/>
                      </w:pPr>
                      <w:r>
                        <w:t>heterosexuell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73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6E1465" wp14:editId="62257FDB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048000" cy="628650"/>
                <wp:effectExtent l="0" t="0" r="19050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5927261" w14:textId="0C71E3B8" w:rsidR="001A673B" w:rsidRPr="009F0109" w:rsidRDefault="001A673B" w:rsidP="000D465D">
                            <w:pPr>
                              <w:pStyle w:val="ekvaufgabenwortkarte"/>
                              <w:jc w:val="center"/>
                            </w:pPr>
                            <w:r w:rsidRPr="001A673B">
                              <w:t>Man fühlt sich zu Personen des Geschlechts hingezogen, das man selbst nicht hat.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E1465" id="Textfeld 6" o:spid="_x0000_s1030" type="#_x0000_t202" style="position:absolute;margin-left:188.8pt;margin-top:.55pt;width:240pt;height:49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" fillcolor="white [3212]" strokecolor="black [3213]" strokeweight=".5pt">
                <v:textbox>
                  <w:txbxContent>
                    <w:p w14:paraId="35927261" w14:textId="0C71E3B8" w:rsidR="001A673B" w:rsidRPr="009F0109" w:rsidRDefault="001A673B" w:rsidP="000D465D">
                      <w:pPr>
                        <w:pStyle w:val="ekvaufgabenwortkarte"/>
                        <w:jc w:val="center"/>
                      </w:pPr>
                      <w:r w:rsidRPr="001A673B">
                        <w:t>Man fühlt sich zu Personen des Geschlechts hingezogen, das man selbst nicht hat.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AF0624" w14:textId="3655EC11" w:rsidR="005A74C3" w:rsidRDefault="005A74C3" w:rsidP="001D6848"/>
    <w:p w14:paraId="3098832A" w14:textId="7D7DDB00" w:rsidR="005A74C3" w:rsidRDefault="005A74C3" w:rsidP="001D6848"/>
    <w:p w14:paraId="42D12118" w14:textId="1F842AF0" w:rsidR="005A74C3" w:rsidRDefault="00404D92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71088" wp14:editId="7FA8475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275" cy="287655"/>
                <wp:effectExtent l="0" t="0" r="9525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C5A07" w14:textId="3A7A1ACA" w:rsidR="005A74C3" w:rsidRPr="009F0109" w:rsidRDefault="00595AB1" w:rsidP="000D465D">
                            <w:pPr>
                              <w:pStyle w:val="ekvaufgabenwortkarte"/>
                              <w:jc w:val="center"/>
                            </w:pPr>
                            <w:r>
                              <w:t>queer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71088" id="Textfeld 3" o:spid="_x0000_s1031" type="#_x0000_t202" style="position:absolute;margin-left:0;margin-top:.7pt;width:53.25pt;height:22.6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" fillcolor="#bfbfbf" stroked="f" strokeweight=".5pt">
                <v:textbox>
                  <w:txbxContent>
                    <w:p w14:paraId="1B3C5A07" w14:textId="3A7A1ACA" w:rsidR="005A74C3" w:rsidRPr="009F0109" w:rsidRDefault="00595AB1" w:rsidP="000D465D">
                      <w:pPr>
                        <w:pStyle w:val="ekvaufgabenwortkarte"/>
                        <w:jc w:val="center"/>
                      </w:pPr>
                      <w:r>
                        <w:t>queer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8D69D" w14:textId="3E12045A" w:rsidR="00595AB1" w:rsidRDefault="00595AB1" w:rsidP="001D6848"/>
    <w:p w14:paraId="02A35FC1" w14:textId="1F9A608E" w:rsidR="00595AB1" w:rsidRDefault="001A673B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200BA8" wp14:editId="4B7C44D0">
                <wp:simplePos x="0" y="0"/>
                <wp:positionH relativeFrom="margin">
                  <wp:posOffset>2301240</wp:posOffset>
                </wp:positionH>
                <wp:positionV relativeFrom="paragraph">
                  <wp:posOffset>10160</wp:posOffset>
                </wp:positionV>
                <wp:extent cx="3067050" cy="466725"/>
                <wp:effectExtent l="0" t="0" r="19050" b="285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BB21753" w14:textId="32C0B694" w:rsidR="001A673B" w:rsidRPr="009F0109" w:rsidRDefault="001A673B" w:rsidP="000D465D">
                            <w:pPr>
                              <w:pStyle w:val="ekvaufgabenwortkarte"/>
                              <w:jc w:val="center"/>
                            </w:pPr>
                            <w:r w:rsidRPr="001A673B">
                              <w:t>Man fühlt sich zu Personen desselben Geschlechts hingezogen.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00BA8" id="Textfeld 7" o:spid="_x0000_s1032" type="#_x0000_t202" style="position:absolute;margin-left:181.2pt;margin-top:.8pt;width:241.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" fillcolor="white [3212]" strokecolor="black [3213]" strokeweight=".5pt">
                <v:textbox>
                  <w:txbxContent>
                    <w:p w14:paraId="5BB21753" w14:textId="32C0B694" w:rsidR="001A673B" w:rsidRPr="009F0109" w:rsidRDefault="001A673B" w:rsidP="000D465D">
                      <w:pPr>
                        <w:pStyle w:val="ekvaufgabenwortkarte"/>
                        <w:jc w:val="center"/>
                      </w:pPr>
                      <w:r w:rsidRPr="001A673B">
                        <w:t>Man fühlt sich zu Personen desselben Geschlechts hingezogen.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B6404" w14:textId="35DA5E1A" w:rsidR="005A74C3" w:rsidRDefault="00404D92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74F541" wp14:editId="1558CFD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028700" cy="28765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87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9D32FF" w14:textId="020865C2" w:rsidR="00595AB1" w:rsidRPr="009F0109" w:rsidRDefault="00595AB1" w:rsidP="000D465D">
                            <w:pPr>
                              <w:pStyle w:val="ekvaufgabenwortkarte"/>
                              <w:jc w:val="center"/>
                            </w:pPr>
                            <w:r>
                              <w:t>intersexuell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F541" id="Textfeld 5" o:spid="_x0000_s1033" type="#_x0000_t202" style="position:absolute;margin-left:0;margin-top:.75pt;width:81pt;height:22.6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" fillcolor="#bfbfbf" stroked="f" strokeweight=".5pt">
                <v:textbox>
                  <w:txbxContent>
                    <w:p w14:paraId="509D32FF" w14:textId="020865C2" w:rsidR="00595AB1" w:rsidRPr="009F0109" w:rsidRDefault="00595AB1" w:rsidP="000D465D">
                      <w:pPr>
                        <w:pStyle w:val="ekvaufgabenwortkarte"/>
                        <w:jc w:val="center"/>
                      </w:pPr>
                      <w:r>
                        <w:t>intersexuell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400B7" w14:textId="27BB5908" w:rsidR="005A74C3" w:rsidRDefault="005A74C3" w:rsidP="001D6848"/>
    <w:p w14:paraId="2E6EC7E9" w14:textId="78546E32" w:rsidR="00544ABA" w:rsidRDefault="00544ABA" w:rsidP="001D6848"/>
    <w:p w14:paraId="782E6071" w14:textId="36479D1A" w:rsidR="00544ABA" w:rsidRDefault="00544ABA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1B3A73" wp14:editId="6931145B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048000" cy="457200"/>
                <wp:effectExtent l="0" t="0" r="1905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C40988" w14:textId="4D9A69E7" w:rsidR="00544ABA" w:rsidRPr="009F0109" w:rsidRDefault="00544ABA" w:rsidP="000D465D">
                            <w:pPr>
                              <w:pStyle w:val="ekvaufgabenwortkarte"/>
                              <w:jc w:val="center"/>
                            </w:pPr>
                            <w:r w:rsidRPr="00544ABA">
                              <w:t>Man fühlt sich zu beiden Geschlechtern hingezogen.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B3A73" id="Textfeld 8" o:spid="_x0000_s1034" type="#_x0000_t202" style="position:absolute;margin-left:188.8pt;margin-top:.85pt;width:240pt;height:36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" fillcolor="white [3212]" strokecolor="black [3213]" strokeweight=".5pt">
                <v:textbox>
                  <w:txbxContent>
                    <w:p w14:paraId="22C40988" w14:textId="4D9A69E7" w:rsidR="00544ABA" w:rsidRPr="009F0109" w:rsidRDefault="00544ABA" w:rsidP="000D465D">
                      <w:pPr>
                        <w:pStyle w:val="ekvaufgabenwortkarte"/>
                        <w:jc w:val="center"/>
                      </w:pPr>
                      <w:r w:rsidRPr="00544ABA">
                        <w:t>Man fühlt sich zu beiden Geschlechtern hingezogen.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F6CD9D" w14:textId="4048BF7D" w:rsidR="00544ABA" w:rsidRDefault="00544ABA" w:rsidP="001D6848"/>
    <w:p w14:paraId="5D803E6D" w14:textId="6839C9EF" w:rsidR="00FB7EA5" w:rsidRDefault="00FB7EA5" w:rsidP="001D6848"/>
    <w:p w14:paraId="279D8805" w14:textId="6248F9B3" w:rsidR="00FB7EA5" w:rsidRDefault="00FB7EA5" w:rsidP="001D6848"/>
    <w:p w14:paraId="6E7B3FE5" w14:textId="39C0D5E4" w:rsidR="001D6848" w:rsidRDefault="00544ABA" w:rsidP="001D684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C60AB2" wp14:editId="5580F1DA">
                <wp:simplePos x="0" y="0"/>
                <wp:positionH relativeFrom="margin">
                  <wp:posOffset>2310765</wp:posOffset>
                </wp:positionH>
                <wp:positionV relativeFrom="paragraph">
                  <wp:posOffset>5715</wp:posOffset>
                </wp:positionV>
                <wp:extent cx="3019425" cy="514350"/>
                <wp:effectExtent l="0" t="0" r="28575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338D36" w14:textId="5DC12F93" w:rsidR="00544ABA" w:rsidRPr="009F0109" w:rsidRDefault="00544ABA" w:rsidP="000D465D">
                            <w:pPr>
                              <w:pStyle w:val="ekvaufgabenwortkarte"/>
                              <w:jc w:val="center"/>
                            </w:pPr>
                            <w:r w:rsidRPr="00544ABA">
                              <w:t>Menschen ohne eindeutig männlich oder weibliche Geschlechtsmerkmale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60AB2" id="Textfeld 9" o:spid="_x0000_s1035" type="#_x0000_t202" style="position:absolute;margin-left:181.95pt;margin-top:.45pt;width:237.75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" fillcolor="white [3212]" strokecolor="black [3213]" strokeweight=".5pt">
                <v:textbox>
                  <w:txbxContent>
                    <w:p w14:paraId="38338D36" w14:textId="5DC12F93" w:rsidR="00544ABA" w:rsidRPr="009F0109" w:rsidRDefault="00544ABA" w:rsidP="000D465D">
                      <w:pPr>
                        <w:pStyle w:val="ekvaufgabenwortkarte"/>
                        <w:jc w:val="center"/>
                      </w:pPr>
                      <w:r w:rsidRPr="00544ABA">
                        <w:t>Menschen ohne eindeutig männlich oder weibliche Geschlechtsmerkmale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6965F4" w14:textId="48922626" w:rsidR="00901B13" w:rsidRDefault="00901B13" w:rsidP="00544ABA"/>
    <w:sectPr w:rsidR="00901B13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B4EA" w14:textId="77777777" w:rsidR="001D6848" w:rsidRDefault="001D6848" w:rsidP="003C599D">
      <w:pPr>
        <w:spacing w:line="240" w:lineRule="auto"/>
      </w:pPr>
      <w:r>
        <w:separator/>
      </w:r>
    </w:p>
  </w:endnote>
  <w:endnote w:type="continuationSeparator" w:id="0">
    <w:p w14:paraId="0C14F0D9" w14:textId="77777777" w:rsidR="001D6848" w:rsidRDefault="001D68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307E3C6" w14:textId="77777777" w:rsidTr="00503EE6">
      <w:trPr>
        <w:trHeight w:hRule="exact" w:val="680"/>
      </w:trPr>
      <w:tc>
        <w:tcPr>
          <w:tcW w:w="864" w:type="dxa"/>
          <w:noWrap/>
        </w:tcPr>
        <w:p w14:paraId="0D39123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57DD7BA" wp14:editId="37C9C79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17CC8C8" w14:textId="24E71AB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1D6848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7215E25" w14:textId="4DCBEED7" w:rsidR="002659C5" w:rsidRPr="00913892" w:rsidRDefault="001D6848" w:rsidP="00947DC8">
          <w:pPr>
            <w:pStyle w:val="ekvquelle"/>
          </w:pPr>
          <w:r>
            <w:t>Autorin: Eva Müller</w:t>
          </w:r>
        </w:p>
      </w:tc>
      <w:tc>
        <w:tcPr>
          <w:tcW w:w="813" w:type="dxa"/>
        </w:tcPr>
        <w:p w14:paraId="26256106" w14:textId="77777777" w:rsidR="002659C5" w:rsidRPr="00913892" w:rsidRDefault="002659C5" w:rsidP="00913892">
          <w:pPr>
            <w:pStyle w:val="ekvpagina"/>
          </w:pPr>
        </w:p>
      </w:tc>
    </w:tr>
  </w:tbl>
  <w:p w14:paraId="60B9C61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91689" w14:textId="77777777" w:rsidR="001D6848" w:rsidRDefault="001D6848" w:rsidP="003C599D">
      <w:pPr>
        <w:spacing w:line="240" w:lineRule="auto"/>
      </w:pPr>
      <w:r>
        <w:separator/>
      </w:r>
    </w:p>
  </w:footnote>
  <w:footnote w:type="continuationSeparator" w:id="0">
    <w:p w14:paraId="79D2A2A9" w14:textId="77777777" w:rsidR="001D6848" w:rsidRDefault="001D68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3A43B0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37644D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3C962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59DF3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D4200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DDCCD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40735B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53B01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E79EA1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617418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3C338E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34FA4"/>
    <w:multiLevelType w:val="hybridMultilevel"/>
    <w:tmpl w:val="73DE7C0E"/>
    <w:lvl w:ilvl="0" w:tplc="06BEF3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62E06"/>
    <w:multiLevelType w:val="hybridMultilevel"/>
    <w:tmpl w:val="7890B1AA"/>
    <w:lvl w:ilvl="0" w:tplc="A24E2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526222">
    <w:abstractNumId w:val="1"/>
  </w:num>
  <w:num w:numId="2" w16cid:durableId="136127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4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63D2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65D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A673B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6848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4D92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091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4ABA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5AB1"/>
    <w:rsid w:val="00597E2F"/>
    <w:rsid w:val="005A3FB2"/>
    <w:rsid w:val="005A6D94"/>
    <w:rsid w:val="005A74C3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4E66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47ABE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4DE6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494F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B7EA5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C1D04"/>
  <w15:chartTrackingRefBased/>
  <w15:docId w15:val="{BA60042B-85E9-4DC5-AB3A-FB33D1FD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i312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2022-06-08T15:02:00Z</dcterms:created>
  <dcterms:modified xsi:type="dcterms:W3CDTF">2022-06-13T10:58:00Z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