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518B5" w14:textId="78238DCB" w:rsidR="00901B13" w:rsidRPr="00A25C31" w:rsidRDefault="00A25C31" w:rsidP="00A25C31">
      <w:pPr>
        <w:pStyle w:val="ekvue2arial"/>
      </w:pPr>
      <w:r w:rsidRPr="00A25C31">
        <w:t>Wenn die Welt auf einmal grau ist</w:t>
      </w:r>
    </w:p>
    <w:p w14:paraId="44997C7C" w14:textId="77777777" w:rsidR="00A25C31" w:rsidRDefault="00A25C31" w:rsidP="00A25C31"/>
    <w:p w14:paraId="07039E22" w14:textId="6CEFBFAF" w:rsidR="00A25C31" w:rsidRPr="00A25C31" w:rsidRDefault="00A25C31" w:rsidP="00A25C31">
      <w:pPr>
        <w:pStyle w:val="ekvue3arial"/>
      </w:pPr>
      <w:r w:rsidRPr="00A25C31">
        <w:t>Trösten will gelernt sein</w:t>
      </w:r>
    </w:p>
    <w:p w14:paraId="04D190FC" w14:textId="76B3D57B" w:rsidR="00A25C31" w:rsidRPr="00A25C31" w:rsidRDefault="00A25C31" w:rsidP="00A25C31"/>
    <w:p w14:paraId="73839D7E" w14:textId="77777777" w:rsidR="00A25C31" w:rsidRPr="00A25C31" w:rsidRDefault="00A25C31" w:rsidP="00A25C31">
      <w:r w:rsidRPr="00A25C31">
        <w:rPr>
          <w:rStyle w:val="ekvkursiv"/>
        </w:rPr>
        <w:t>Nora:</w:t>
      </w:r>
      <w:r w:rsidRPr="00A25C31">
        <w:t xml:space="preserve"> Hallo. Ich bin Nora. </w:t>
      </w:r>
    </w:p>
    <w:p w14:paraId="4E1C493E" w14:textId="77777777" w:rsidR="00A25C31" w:rsidRDefault="00A25C31" w:rsidP="00A25C31"/>
    <w:p w14:paraId="1B3DD805" w14:textId="0361AA1F" w:rsidR="00A25C31" w:rsidRPr="00A25C31" w:rsidRDefault="00A25C31" w:rsidP="00A25C31">
      <w:r w:rsidRPr="00A25C31">
        <w:rPr>
          <w:rStyle w:val="ekvkursiv"/>
        </w:rPr>
        <w:t>Jan:</w:t>
      </w:r>
      <w:r w:rsidRPr="00A25C31">
        <w:t xml:space="preserve"> Hi, ich bin Jan. Du, Nora?</w:t>
      </w:r>
    </w:p>
    <w:p w14:paraId="6B66C620" w14:textId="77777777" w:rsidR="00A25C31" w:rsidRDefault="00A25C31" w:rsidP="00A25C31"/>
    <w:p w14:paraId="2E950B5D" w14:textId="2E32BC19" w:rsidR="00A25C31" w:rsidRPr="00A25C31" w:rsidRDefault="00A25C31" w:rsidP="00A25C31">
      <w:r w:rsidRPr="00A25C31">
        <w:rPr>
          <w:rStyle w:val="ekvkursiv"/>
        </w:rPr>
        <w:t>Nora:</w:t>
      </w:r>
      <w:r w:rsidRPr="00A25C31">
        <w:t xml:space="preserve"> Ja.</w:t>
      </w:r>
    </w:p>
    <w:p w14:paraId="7DA8852E" w14:textId="77777777" w:rsidR="00A25C31" w:rsidRDefault="00A25C31" w:rsidP="00A25C31"/>
    <w:p w14:paraId="26E1B691" w14:textId="1694DF3C" w:rsidR="00A25C31" w:rsidRPr="00A25C31" w:rsidRDefault="00A25C31" w:rsidP="00A25C31">
      <w:r w:rsidRPr="00A25C31">
        <w:rPr>
          <w:rStyle w:val="ekvkursiv"/>
        </w:rPr>
        <w:t>Jan:</w:t>
      </w:r>
      <w:r w:rsidRPr="00A25C31">
        <w:t xml:space="preserve"> Kannst </w:t>
      </w:r>
      <w:r>
        <w:t>d</w:t>
      </w:r>
      <w:r w:rsidRPr="00A25C31">
        <w:t xml:space="preserve">u gut still sein? Also </w:t>
      </w:r>
      <w:proofErr w:type="gramStart"/>
      <w:r w:rsidRPr="00A25C31">
        <w:t>wirklich still</w:t>
      </w:r>
      <w:proofErr w:type="gramEnd"/>
      <w:r w:rsidRPr="00A25C31">
        <w:t>. Nichts sagen und so?</w:t>
      </w:r>
    </w:p>
    <w:p w14:paraId="32FCCCC1" w14:textId="77777777" w:rsidR="00A25C31" w:rsidRDefault="00A25C31" w:rsidP="00A25C31"/>
    <w:p w14:paraId="3C25B2F7" w14:textId="450A30BE" w:rsidR="00A25C31" w:rsidRPr="00A25C31" w:rsidRDefault="00A25C31" w:rsidP="00A25C31">
      <w:r w:rsidRPr="00A25C31">
        <w:rPr>
          <w:rStyle w:val="ekvkursiv"/>
        </w:rPr>
        <w:t>Nora:</w:t>
      </w:r>
      <w:r w:rsidRPr="00A25C31">
        <w:t xml:space="preserve"> Äh, weiß ich nicht. </w:t>
      </w:r>
    </w:p>
    <w:p w14:paraId="0A584EF7" w14:textId="77777777" w:rsidR="00A25C31" w:rsidRDefault="00A25C31" w:rsidP="00A25C31"/>
    <w:p w14:paraId="0D4F82DA" w14:textId="57FEC48A" w:rsidR="00A25C31" w:rsidRPr="00A25C31" w:rsidRDefault="00A25C31" w:rsidP="00A25C31">
      <w:r w:rsidRPr="00A25C31">
        <w:rPr>
          <w:rStyle w:val="ekvkursiv"/>
        </w:rPr>
        <w:t>Jan:</w:t>
      </w:r>
      <w:r w:rsidRPr="00A25C31">
        <w:t xml:space="preserve"> Wollen wir das mal kurz </w:t>
      </w:r>
      <w:r w:rsidR="001121FB">
        <w:t>aus</w:t>
      </w:r>
      <w:r w:rsidRPr="00A25C31">
        <w:t xml:space="preserve">probieren? Wäre echt wichtig für mich. Nur </w:t>
      </w:r>
      <w:r>
        <w:t>zehn</w:t>
      </w:r>
      <w:r w:rsidRPr="00A25C31">
        <w:t xml:space="preserve"> Sekunden.</w:t>
      </w:r>
    </w:p>
    <w:p w14:paraId="60255CD4" w14:textId="77777777" w:rsidR="00A25C31" w:rsidRDefault="00A25C31" w:rsidP="00A25C31"/>
    <w:p w14:paraId="3E5BA5DC" w14:textId="07DAC1EA" w:rsidR="00A25C31" w:rsidRPr="00A25C31" w:rsidRDefault="00A25C31" w:rsidP="00A25C31">
      <w:r w:rsidRPr="00A25C31">
        <w:rPr>
          <w:rStyle w:val="ekvkursiv"/>
        </w:rPr>
        <w:t>Nora:</w:t>
      </w:r>
      <w:r w:rsidRPr="00A25C31">
        <w:t xml:space="preserve"> Ok</w:t>
      </w:r>
      <w:r>
        <w:t>ay</w:t>
      </w:r>
      <w:r w:rsidRPr="00A25C31">
        <w:t xml:space="preserve">. </w:t>
      </w:r>
    </w:p>
    <w:p w14:paraId="545C9416" w14:textId="77777777" w:rsidR="00A25C31" w:rsidRDefault="00A25C31" w:rsidP="00A25C31"/>
    <w:p w14:paraId="6C11C9E4" w14:textId="14672755" w:rsidR="00A25C31" w:rsidRPr="00A25C31" w:rsidRDefault="00A25C31" w:rsidP="00A25C31">
      <w:r w:rsidRPr="00A25C31">
        <w:rPr>
          <w:rStyle w:val="ekvkursiv"/>
        </w:rPr>
        <w:t>Jan:</w:t>
      </w:r>
      <w:r w:rsidRPr="00A25C31">
        <w:t xml:space="preserve"> Danke. – Los.</w:t>
      </w:r>
    </w:p>
    <w:p w14:paraId="137CAA29" w14:textId="3098B38C" w:rsidR="00A25C31" w:rsidRPr="00A25C31" w:rsidRDefault="00A25C31" w:rsidP="00A25C31"/>
    <w:p w14:paraId="6D2CD4BA" w14:textId="36971D07" w:rsidR="00A25C31" w:rsidRPr="00A25C31" w:rsidRDefault="00A25C31" w:rsidP="00A25C31">
      <w:pPr>
        <w:rPr>
          <w:rStyle w:val="ekvkursiv"/>
        </w:rPr>
      </w:pPr>
      <w:r w:rsidRPr="00A25C31">
        <w:rPr>
          <w:rStyle w:val="ekvkursiv"/>
        </w:rPr>
        <w:t>(10 Sekunden Stille)</w:t>
      </w:r>
    </w:p>
    <w:p w14:paraId="5E417021" w14:textId="0F7792FC" w:rsidR="00A25C31" w:rsidRPr="00A25C31" w:rsidRDefault="00A25C31" w:rsidP="00A25C31"/>
    <w:p w14:paraId="1EE8AFD3" w14:textId="77777777" w:rsidR="00A25C31" w:rsidRPr="00A25C31" w:rsidRDefault="00A25C31" w:rsidP="00A25C31">
      <w:r w:rsidRPr="00A25C31">
        <w:rPr>
          <w:rStyle w:val="ekvkursiv"/>
        </w:rPr>
        <w:t>Nora:</w:t>
      </w:r>
      <w:r w:rsidRPr="00A25C31">
        <w:t xml:space="preserve"> Boah, ist das schwer.</w:t>
      </w:r>
    </w:p>
    <w:p w14:paraId="587396ED" w14:textId="77777777" w:rsidR="00A25C31" w:rsidRDefault="00A25C31" w:rsidP="00A25C31"/>
    <w:p w14:paraId="5FADFD8E" w14:textId="3F27FF3A" w:rsidR="00A25C31" w:rsidRPr="00A25C31" w:rsidRDefault="00A25C31" w:rsidP="00A25C31">
      <w:r w:rsidRPr="00A25C31">
        <w:rPr>
          <w:rStyle w:val="ekvkursiv"/>
        </w:rPr>
        <w:t>Jan:</w:t>
      </w:r>
      <w:r w:rsidRPr="00A25C31">
        <w:t xml:space="preserve"> </w:t>
      </w:r>
      <w:r>
        <w:t>J</w:t>
      </w:r>
      <w:r w:rsidRPr="00A25C31">
        <w:t>a, ne</w:t>
      </w:r>
      <w:r>
        <w:t>?</w:t>
      </w:r>
    </w:p>
    <w:p w14:paraId="605F2632" w14:textId="77777777" w:rsidR="00A25C31" w:rsidRDefault="00A25C31" w:rsidP="00A25C31"/>
    <w:p w14:paraId="794E7DB9" w14:textId="0C15BB0D" w:rsidR="00A25C31" w:rsidRPr="00A25C31" w:rsidRDefault="00A25C31" w:rsidP="00A25C31">
      <w:r w:rsidRPr="00A25C31">
        <w:rPr>
          <w:rStyle w:val="ekvkursiv"/>
        </w:rPr>
        <w:t>Nora:</w:t>
      </w:r>
      <w:r w:rsidRPr="00A25C31">
        <w:t xml:space="preserve"> </w:t>
      </w:r>
      <w:r w:rsidR="001121FB">
        <w:t>Also v</w:t>
      </w:r>
      <w:r w:rsidRPr="00A25C31">
        <w:t>or allem im Podcast</w:t>
      </w:r>
      <w:r>
        <w:t>.</w:t>
      </w:r>
      <w:r w:rsidRPr="00A25C31">
        <w:t xml:space="preserve"> Warum ist das denn gerade wichtig für </w:t>
      </w:r>
      <w:r>
        <w:t>d</w:t>
      </w:r>
      <w:r w:rsidRPr="00A25C31">
        <w:t>ich?</w:t>
      </w:r>
    </w:p>
    <w:p w14:paraId="7544840D" w14:textId="608AEAD2" w:rsidR="00A25C31" w:rsidRPr="00A25C31" w:rsidRDefault="00A25C31" w:rsidP="00A25C31"/>
    <w:p w14:paraId="30716B47" w14:textId="70933335" w:rsidR="00A25C31" w:rsidRPr="00A25C31" w:rsidRDefault="00A25C31" w:rsidP="00A25C31">
      <w:r w:rsidRPr="00A25C31">
        <w:rPr>
          <w:rStyle w:val="ekvkursiv"/>
        </w:rPr>
        <w:t>Jan:</w:t>
      </w:r>
      <w:r w:rsidRPr="00A25C31">
        <w:t xml:space="preserve"> </w:t>
      </w:r>
      <w:r w:rsidR="001121FB">
        <w:t>Ja, e</w:t>
      </w:r>
      <w:r w:rsidRPr="00A25C31">
        <w:t xml:space="preserve">ine Freundin von mir hat gestern Abend angerufen. Völlig fertig war die. Sie konnte gar nicht richtig sprechen. Nach drei Minuten wusste ich erst, dass sie es </w:t>
      </w:r>
      <w:r w:rsidR="001121FB">
        <w:t xml:space="preserve">wirklich </w:t>
      </w:r>
      <w:r w:rsidRPr="00A25C31">
        <w:t>war, die mich anrief. Und als ich dann endlich wusste, wer es war</w:t>
      </w:r>
      <w:r>
        <w:t>,</w:t>
      </w:r>
      <w:r w:rsidRPr="00A25C31">
        <w:t xml:space="preserve"> und sie gefragt habe: Was ist los? Da hat sie gesagt: Kann ich </w:t>
      </w:r>
      <w:r w:rsidR="001121FB">
        <w:t>kurz mal</w:t>
      </w:r>
      <w:r w:rsidRPr="00A25C31">
        <w:t xml:space="preserve"> vorbeikommen?</w:t>
      </w:r>
    </w:p>
    <w:p w14:paraId="3E825526" w14:textId="77777777" w:rsidR="00A25C31" w:rsidRDefault="00A25C31" w:rsidP="00A25C31"/>
    <w:p w14:paraId="0A2D40EA" w14:textId="3D494254" w:rsidR="00A25C31" w:rsidRPr="00A25C31" w:rsidRDefault="00A25C31" w:rsidP="00A25C31">
      <w:r w:rsidRPr="00A25C31">
        <w:rPr>
          <w:rStyle w:val="ekvkursiv"/>
        </w:rPr>
        <w:t>Nora:</w:t>
      </w:r>
      <w:r w:rsidRPr="00A25C31">
        <w:t xml:space="preserve"> Bis hierher geht es noch nicht wirklich ums Stillsein.</w:t>
      </w:r>
    </w:p>
    <w:p w14:paraId="6BCD2E43" w14:textId="77777777" w:rsidR="00A25C31" w:rsidRDefault="00A25C31" w:rsidP="00A25C31"/>
    <w:p w14:paraId="051FF461" w14:textId="3DAB6E9A" w:rsidR="00A25C31" w:rsidRPr="00A25C31" w:rsidRDefault="00A25C31" w:rsidP="00A25C31">
      <w:r w:rsidRPr="00A25C31">
        <w:rPr>
          <w:rStyle w:val="ekvkursiv"/>
        </w:rPr>
        <w:t>Jan:</w:t>
      </w:r>
      <w:r w:rsidRPr="00A25C31">
        <w:t xml:space="preserve"> Ja, weiß ich. Kommt jetzt. Also, als sie </w:t>
      </w:r>
      <w:r w:rsidR="001121FB">
        <w:t xml:space="preserve">dann </w:t>
      </w:r>
      <w:r w:rsidRPr="00A25C31">
        <w:t>bei mir war, hat sie erzählt, dass ihre Schwester vor ein paar Tagen gestorben ist. Die war erst 17. Sie war schwer</w:t>
      </w:r>
      <w:r>
        <w:t xml:space="preserve"> </w:t>
      </w:r>
      <w:r w:rsidRPr="00A25C31">
        <w:t>krank und irgendwie wussten alle, dass es sein kann, dass sie irgendwann stirbt. Aber wenn</w:t>
      </w:r>
      <w:r w:rsidR="001121FB">
        <w:t>‘</w:t>
      </w:r>
      <w:r w:rsidRPr="00A25C31">
        <w:t>s dann so kommt</w:t>
      </w:r>
      <w:r w:rsidR="001121FB">
        <w:t>, dann</w:t>
      </w:r>
      <w:r w:rsidRPr="00A25C31">
        <w:t xml:space="preserve"> zieht </w:t>
      </w:r>
      <w:r w:rsidR="001121FB">
        <w:t xml:space="preserve">es </w:t>
      </w:r>
      <w:r w:rsidRPr="00A25C31">
        <w:t xml:space="preserve">einem den Boden unter den Füßen weg. </w:t>
      </w:r>
    </w:p>
    <w:p w14:paraId="4EA9AAA4" w14:textId="77777777" w:rsidR="00A25C31" w:rsidRDefault="00A25C31" w:rsidP="00A25C31"/>
    <w:p w14:paraId="4C5F5D1E" w14:textId="7746A8B6" w:rsidR="00A25C31" w:rsidRPr="00A25C31" w:rsidRDefault="00A25C31" w:rsidP="00A25C31">
      <w:r w:rsidRPr="00A25C31">
        <w:rPr>
          <w:rStyle w:val="ekvkursiv"/>
        </w:rPr>
        <w:t>Nora:</w:t>
      </w:r>
      <w:r w:rsidRPr="00A25C31">
        <w:t xml:space="preserve"> </w:t>
      </w:r>
      <w:r>
        <w:t>O</w:t>
      </w:r>
      <w:r w:rsidRPr="00A25C31">
        <w:t xml:space="preserve">h </w:t>
      </w:r>
      <w:r w:rsidR="001121FB">
        <w:t>S</w:t>
      </w:r>
      <w:r w:rsidRPr="00A25C31">
        <w:t>hit!</w:t>
      </w:r>
    </w:p>
    <w:p w14:paraId="59B0FAEA" w14:textId="7596D725" w:rsidR="00A25C31" w:rsidRPr="00A25C31" w:rsidRDefault="00A25C31" w:rsidP="00A25C31"/>
    <w:p w14:paraId="2A24C007" w14:textId="658E4713" w:rsidR="00A25C31" w:rsidRPr="00A25C31" w:rsidRDefault="00A25C31" w:rsidP="00A25C31">
      <w:r w:rsidRPr="00A25C31">
        <w:rPr>
          <w:rStyle w:val="ekvkursiv"/>
        </w:rPr>
        <w:t>Jan:</w:t>
      </w:r>
      <w:r w:rsidRPr="00A25C31">
        <w:t xml:space="preserve"> Ich wusste gar nicht, was ich sagen sollte. Ich </w:t>
      </w:r>
      <w:proofErr w:type="gramStart"/>
      <w:r w:rsidRPr="00A25C31">
        <w:t>hab</w:t>
      </w:r>
      <w:r w:rsidR="001121FB">
        <w:t>‘</w:t>
      </w:r>
      <w:proofErr w:type="gramEnd"/>
      <w:r w:rsidRPr="00A25C31">
        <w:t xml:space="preserve"> so rumgestammelt und wollte sie irgendwie trösten. Irgendwas sagen. Also, irgendwie reagieren. Aber als ich </w:t>
      </w:r>
      <w:r w:rsidR="001121FB">
        <w:t xml:space="preserve">dann </w:t>
      </w:r>
      <w:r w:rsidRPr="00A25C31">
        <w:t xml:space="preserve">so rumgestammelt habe, hat sie mich angeschaut und gesagt: </w:t>
      </w:r>
      <w:r w:rsidR="001121FB">
        <w:t>„</w:t>
      </w:r>
      <w:r w:rsidRPr="00A25C31">
        <w:t>Jan, bitte sag einfach nichts, ok</w:t>
      </w:r>
      <w:r>
        <w:t>ay</w:t>
      </w:r>
      <w:r w:rsidRPr="00A25C31">
        <w:t>!? Niemand kann dazu etwas Sinnvolles sagen. Und</w:t>
      </w:r>
      <w:r w:rsidR="001121FB">
        <w:t xml:space="preserve"> dann sagt sie noch</w:t>
      </w:r>
      <w:r w:rsidRPr="00A25C31">
        <w:t>: Zu</w:t>
      </w:r>
      <w:r w:rsidR="001121FB">
        <w:t xml:space="preserve"> H</w:t>
      </w:r>
      <w:r w:rsidRPr="00A25C31">
        <w:t xml:space="preserve">ause gehen mir meine Eltern echt auf den Keks, weil sie ständig fragen, wie es mir geht. Sie reden die ganze Zeit. Fragen, ob ich reden will. Sagen, wie schlimm alles ist. Es ist so laut bei uns. Und auch alle anderen, die mir Nachrichten schreiben, anrufen oder vorbeikommen. Jeder sagt irgendetwas. </w:t>
      </w:r>
      <w:r w:rsidR="001121FB">
        <w:t>D</w:t>
      </w:r>
      <w:r w:rsidRPr="00A25C31">
        <w:t>as find</w:t>
      </w:r>
      <w:r w:rsidR="00D90C40">
        <w:t>‘</w:t>
      </w:r>
      <w:r w:rsidRPr="00A25C31">
        <w:t xml:space="preserve"> ich richtig scheiße. Ich brauche jemanden, der einfach mal mit mir ganz still ist. Verstehst du das?</w:t>
      </w:r>
      <w:r w:rsidR="001121FB">
        <w:t>“</w:t>
      </w:r>
    </w:p>
    <w:p w14:paraId="6096594F" w14:textId="77777777" w:rsidR="00A25C31" w:rsidRDefault="00A25C31" w:rsidP="00A25C31"/>
    <w:p w14:paraId="5EE79812" w14:textId="02ED22D7" w:rsidR="00A25C31" w:rsidRPr="00A25C31" w:rsidRDefault="00A25C31" w:rsidP="00A25C31">
      <w:r w:rsidRPr="0050578F">
        <w:rPr>
          <w:rStyle w:val="ekvkursiv"/>
        </w:rPr>
        <w:t>Nora:</w:t>
      </w:r>
      <w:r w:rsidRPr="00A25C31">
        <w:t xml:space="preserve"> Ich jetzt?</w:t>
      </w:r>
    </w:p>
    <w:p w14:paraId="236EBD95" w14:textId="77777777" w:rsidR="00A25C31" w:rsidRDefault="00A25C31" w:rsidP="00A25C31"/>
    <w:p w14:paraId="75C1C7F9" w14:textId="6086837A" w:rsidR="00A25C31" w:rsidRPr="00A25C31" w:rsidRDefault="00A25C31" w:rsidP="00A25C31">
      <w:r w:rsidRPr="0050578F">
        <w:rPr>
          <w:rStyle w:val="ekvkursiv"/>
        </w:rPr>
        <w:t>Jan:</w:t>
      </w:r>
      <w:r w:rsidRPr="00A25C31">
        <w:t xml:space="preserve"> Nein, das hat sie mich gefragt. Aber ja: Verstehst du das?</w:t>
      </w:r>
    </w:p>
    <w:p w14:paraId="43489A9D" w14:textId="77777777" w:rsidR="00A25C31" w:rsidRDefault="00A25C31" w:rsidP="00A25C31"/>
    <w:p w14:paraId="262188B4" w14:textId="1D8AFD5D" w:rsidR="00A25C31" w:rsidRPr="00A25C31" w:rsidRDefault="00A25C31" w:rsidP="00A25C31">
      <w:r w:rsidRPr="0050578F">
        <w:rPr>
          <w:rStyle w:val="ekvkursiv"/>
        </w:rPr>
        <w:t>Nora:</w:t>
      </w:r>
      <w:r w:rsidRPr="00A25C31">
        <w:t xml:space="preserve"> Ist doch egal, ob ich das verstehe. Was hast </w:t>
      </w:r>
      <w:r w:rsidR="0050578F">
        <w:t>du</w:t>
      </w:r>
      <w:r w:rsidRPr="00A25C31">
        <w:t xml:space="preserve"> zu ihr gesagt?</w:t>
      </w:r>
    </w:p>
    <w:p w14:paraId="32EA9AF1" w14:textId="77777777" w:rsidR="00A25C31" w:rsidRDefault="00A25C31" w:rsidP="00A25C31"/>
    <w:p w14:paraId="6F8634EF" w14:textId="4D04B88B" w:rsidR="00A25C31" w:rsidRPr="00A25C31" w:rsidRDefault="00A25C31" w:rsidP="00A25C31">
      <w:r w:rsidRPr="0050578F">
        <w:rPr>
          <w:rStyle w:val="ekvkursiv"/>
        </w:rPr>
        <w:t>Jan:</w:t>
      </w:r>
      <w:r w:rsidRPr="00A25C31">
        <w:t xml:space="preserve"> Ich </w:t>
      </w:r>
      <w:proofErr w:type="gramStart"/>
      <w:r w:rsidRPr="00A25C31">
        <w:t>hab</w:t>
      </w:r>
      <w:r w:rsidR="001121FB">
        <w:t>‘</w:t>
      </w:r>
      <w:proofErr w:type="gramEnd"/>
      <w:r w:rsidRPr="00A25C31">
        <w:t xml:space="preserve"> gesagt: Ok</w:t>
      </w:r>
      <w:r w:rsidR="0050578F">
        <w:t>ay</w:t>
      </w:r>
      <w:r w:rsidRPr="00A25C31">
        <w:t xml:space="preserve">! Kein Problem. Und dann waren wir still. Einfach so. Eine gefühlte Ewigkeit. Das war </w:t>
      </w:r>
      <w:proofErr w:type="spellStart"/>
      <w:r w:rsidRPr="00A25C31">
        <w:t>mega</w:t>
      </w:r>
      <w:proofErr w:type="spellEnd"/>
      <w:r w:rsidRPr="00A25C31">
        <w:t xml:space="preserve"> anstrengend. Ich </w:t>
      </w:r>
      <w:proofErr w:type="gramStart"/>
      <w:r w:rsidRPr="00A25C31">
        <w:t>hab</w:t>
      </w:r>
      <w:r w:rsidR="001121FB">
        <w:t>‘</w:t>
      </w:r>
      <w:proofErr w:type="gramEnd"/>
      <w:r w:rsidRPr="00A25C31">
        <w:t xml:space="preserve"> mich echt konzentrieren müssen. Aber für sie war es wichtig. Und heute kommt sie wieder. Weil sie jemanden braucht, der einfach nur still ist. Mit ihr zusammen. Krass, oder!?</w:t>
      </w:r>
    </w:p>
    <w:p w14:paraId="5429B65D" w14:textId="77777777" w:rsidR="00A25C31" w:rsidRDefault="00A25C31" w:rsidP="00A25C31"/>
    <w:p w14:paraId="0AA9A2F9" w14:textId="6221108F" w:rsidR="00A25C31" w:rsidRPr="00A25C31" w:rsidRDefault="00A25C31" w:rsidP="00A25C31">
      <w:r w:rsidRPr="002C6F3A">
        <w:rPr>
          <w:rStyle w:val="ekvkursiv"/>
        </w:rPr>
        <w:t>Nora:</w:t>
      </w:r>
      <w:r w:rsidRPr="00A25C31">
        <w:t xml:space="preserve"> </w:t>
      </w:r>
      <w:proofErr w:type="spellStart"/>
      <w:r w:rsidR="00D90C40">
        <w:t>Mhm</w:t>
      </w:r>
      <w:proofErr w:type="spellEnd"/>
      <w:r w:rsidR="00D90C40">
        <w:t xml:space="preserve">. </w:t>
      </w:r>
      <w:r w:rsidRPr="00A25C31">
        <w:t>Find</w:t>
      </w:r>
      <w:r w:rsidR="001121FB">
        <w:t>‘</w:t>
      </w:r>
      <w:r w:rsidRPr="00A25C31">
        <w:t xml:space="preserve"> ich super! </w:t>
      </w:r>
    </w:p>
    <w:p w14:paraId="1691C549" w14:textId="77777777" w:rsidR="00A25C31" w:rsidRDefault="00A25C31" w:rsidP="00A25C31"/>
    <w:p w14:paraId="28DDDE89" w14:textId="3E2F28CF" w:rsidR="00A25C31" w:rsidRPr="00A25C31" w:rsidRDefault="00A25C31" w:rsidP="00A25C31">
      <w:r w:rsidRPr="002C6F3A">
        <w:rPr>
          <w:rStyle w:val="ekvkursiv"/>
        </w:rPr>
        <w:t>Jan:</w:t>
      </w:r>
      <w:r w:rsidRPr="00A25C31">
        <w:t xml:space="preserve"> Aber muss ich nicht trotzdem irgendwas sagen</w:t>
      </w:r>
      <w:r w:rsidR="002C6F3A">
        <w:t>?</w:t>
      </w:r>
      <w:r w:rsidRPr="00A25C31">
        <w:t xml:space="preserve"> So: Tut mir echt leid, dass deine Schwester gestorben ist, oder so? </w:t>
      </w:r>
    </w:p>
    <w:p w14:paraId="46FCAB04" w14:textId="77777777" w:rsidR="00A25C31" w:rsidRDefault="00A25C31" w:rsidP="00A25C31"/>
    <w:p w14:paraId="62AEEA76" w14:textId="714A35BE" w:rsidR="00A25C31" w:rsidRPr="00A25C31" w:rsidRDefault="00A25C31" w:rsidP="00A25C31">
      <w:r w:rsidRPr="002C6F3A">
        <w:rPr>
          <w:rStyle w:val="ekvkursiv"/>
        </w:rPr>
        <w:t>Nora:</w:t>
      </w:r>
      <w:r w:rsidRPr="00A25C31">
        <w:t xml:space="preserve"> Nein. Wenn sie das jetzt braucht und auch noch so genau sagen kann, dann ist das doch super. Dann hat sie Vertrauen zu dir, dass du sie ernst nimmst. Und damit trauerst du mit.</w:t>
      </w:r>
    </w:p>
    <w:p w14:paraId="492F9E9C" w14:textId="77777777" w:rsidR="00A25C31" w:rsidRDefault="00A25C31" w:rsidP="00A25C31"/>
    <w:p w14:paraId="6B658FA6" w14:textId="3FB743DC" w:rsidR="00A25C31" w:rsidRPr="00A25C31" w:rsidRDefault="00A25C31" w:rsidP="00A25C31">
      <w:r w:rsidRPr="002C6F3A">
        <w:rPr>
          <w:rStyle w:val="ekvkursiv"/>
        </w:rPr>
        <w:t>Jan:</w:t>
      </w:r>
      <w:r w:rsidRPr="00A25C31">
        <w:t xml:space="preserve"> Also, wenn ich mir vorstelle, dass meine Schwester sterben würde: </w:t>
      </w:r>
      <w:r w:rsidR="002C6F3A">
        <w:t>Ic</w:t>
      </w:r>
      <w:r w:rsidRPr="00A25C31">
        <w:t>h glaube, ich müsste mich die ganze Zeit ablenken oder quatschen.</w:t>
      </w:r>
    </w:p>
    <w:p w14:paraId="564AE624" w14:textId="77777777" w:rsidR="00A25C31" w:rsidRDefault="00A25C31" w:rsidP="00A25C31"/>
    <w:p w14:paraId="3244CAE4" w14:textId="0508C559" w:rsidR="00A25C31" w:rsidRPr="00A25C31" w:rsidRDefault="00A25C31" w:rsidP="00A25C31">
      <w:r w:rsidRPr="002C6F3A">
        <w:rPr>
          <w:rStyle w:val="ekvkursiv"/>
        </w:rPr>
        <w:t>Nora:</w:t>
      </w:r>
      <w:r w:rsidRPr="00A25C31">
        <w:t xml:space="preserve"> </w:t>
      </w:r>
      <w:proofErr w:type="spellStart"/>
      <w:r w:rsidR="00D90C40">
        <w:t>Mhm</w:t>
      </w:r>
      <w:proofErr w:type="spellEnd"/>
      <w:r w:rsidR="00D90C40">
        <w:t xml:space="preserve">. </w:t>
      </w:r>
      <w:r w:rsidRPr="00A25C31">
        <w:t>Wenn schlimme Dinge im Leben passieren</w:t>
      </w:r>
      <w:r w:rsidR="002C6F3A">
        <w:t>, w</w:t>
      </w:r>
      <w:r w:rsidRPr="00A25C31">
        <w:t xml:space="preserve">enn jemand stirbt oder was auch immer. Etwas Existenzielles, was dir komplett den Boden unter den Füßen wegzieht. Dann gibt es ja nicht nur eine Art, damit umzugehen. Zu trauern. Trauern ist individuell. Das kann man nur schwer vergleichen. Die Eltern deiner Freundin müssen vielleicht viel reden, organisieren. Das ist ihre Art, damit umzugehen. </w:t>
      </w:r>
    </w:p>
    <w:p w14:paraId="507DF88E" w14:textId="77777777" w:rsidR="00A25C31" w:rsidRDefault="00A25C31" w:rsidP="00A25C31"/>
    <w:p w14:paraId="142862C6" w14:textId="5AA19C99" w:rsidR="00A25C31" w:rsidRPr="00A25C31" w:rsidRDefault="00A25C31" w:rsidP="00A25C31">
      <w:r w:rsidRPr="002C6F3A">
        <w:rPr>
          <w:rStyle w:val="ekvkursiv"/>
        </w:rPr>
        <w:t>Jan:</w:t>
      </w:r>
      <w:r w:rsidRPr="00A25C31">
        <w:t xml:space="preserve"> Ich </w:t>
      </w:r>
      <w:proofErr w:type="gramStart"/>
      <w:r w:rsidRPr="00A25C31">
        <w:t>hab</w:t>
      </w:r>
      <w:r w:rsidR="001121FB">
        <w:t>‘</w:t>
      </w:r>
      <w:proofErr w:type="gramEnd"/>
      <w:r w:rsidRPr="00A25C31">
        <w:t xml:space="preserve"> auch gehört, dass es unterschiedliche Trauerphasen gibt.</w:t>
      </w:r>
    </w:p>
    <w:p w14:paraId="429C99F1" w14:textId="77777777" w:rsidR="00A25C31" w:rsidRDefault="00A25C31" w:rsidP="00A25C31"/>
    <w:p w14:paraId="36C8951D" w14:textId="734F5C05" w:rsidR="00A25C31" w:rsidRPr="00A25C31" w:rsidRDefault="00A25C31" w:rsidP="00A25C31">
      <w:r w:rsidRPr="002C6F3A">
        <w:rPr>
          <w:rStyle w:val="ekvkursiv"/>
        </w:rPr>
        <w:t>Nora:</w:t>
      </w:r>
      <w:r w:rsidRPr="00A25C31">
        <w:t xml:space="preserve"> Ja, gibt es auch. Da bin ich nicht so die Expertin</w:t>
      </w:r>
      <w:r w:rsidR="001121FB">
        <w:t xml:space="preserve"> ‘</w:t>
      </w:r>
      <w:r w:rsidRPr="00A25C31">
        <w:t xml:space="preserve">für, aber auf jeden Fall weiß ich: Egal, wie und warum man trauert – </w:t>
      </w:r>
      <w:r w:rsidR="002C6F3A">
        <w:t>d</w:t>
      </w:r>
      <w:r w:rsidRPr="00A25C31">
        <w:t xml:space="preserve">ie eigene Trauer mit anderen Trauernden zu vergleichen, ist nie gesund. Denn man </w:t>
      </w:r>
      <w:r w:rsidR="00D90C40">
        <w:t xml:space="preserve">kann </w:t>
      </w:r>
      <w:r w:rsidRPr="00A25C31">
        <w:t>ja sagen: Boah, die trauert schon so lange. Jetzt muss aber doch mal gut sein.</w:t>
      </w:r>
    </w:p>
    <w:p w14:paraId="1EE36812" w14:textId="0CD6FF3C" w:rsidR="00A25C31" w:rsidRPr="00A25C31" w:rsidRDefault="00A25C31" w:rsidP="00A25C31"/>
    <w:p w14:paraId="2F0A5DF1" w14:textId="6E36BEE5" w:rsidR="00A25C31" w:rsidRPr="002C6F3A" w:rsidRDefault="00A25C31" w:rsidP="00A25C31">
      <w:pPr>
        <w:rPr>
          <w:rStyle w:val="ekvkursiv"/>
        </w:rPr>
      </w:pPr>
      <w:r w:rsidRPr="002C6F3A">
        <w:rPr>
          <w:rStyle w:val="ekvkursiv"/>
        </w:rPr>
        <w:t>(Geräusch)</w:t>
      </w:r>
    </w:p>
    <w:p w14:paraId="34DDC1BB" w14:textId="77777777" w:rsidR="00A25C31" w:rsidRPr="00A25C31" w:rsidRDefault="00A25C31" w:rsidP="00A25C31"/>
    <w:p w14:paraId="22C9EC3D" w14:textId="40CE6903" w:rsidR="00A25C31" w:rsidRPr="00A25C31" w:rsidRDefault="002C6F3A" w:rsidP="00A25C31">
      <w:r w:rsidRPr="002C6F3A">
        <w:rPr>
          <w:rStyle w:val="ekvkursiv"/>
        </w:rPr>
        <w:t>Nora:</w:t>
      </w:r>
      <w:r>
        <w:t xml:space="preserve"> </w:t>
      </w:r>
      <w:r w:rsidR="00A25C31" w:rsidRPr="00A25C31">
        <w:t>Ganz schlecht!</w:t>
      </w:r>
    </w:p>
    <w:p w14:paraId="5666FA29" w14:textId="77777777" w:rsidR="002C6F3A" w:rsidRDefault="002C6F3A" w:rsidP="00A25C31"/>
    <w:p w14:paraId="78E115CC" w14:textId="572E613F" w:rsidR="00A25C31" w:rsidRPr="00A25C31" w:rsidRDefault="00A25C31" w:rsidP="00A25C31">
      <w:r w:rsidRPr="002C6F3A">
        <w:rPr>
          <w:rStyle w:val="ekvkursiv"/>
        </w:rPr>
        <w:t>Jan:</w:t>
      </w:r>
      <w:r w:rsidRPr="00A25C31">
        <w:t xml:space="preserve"> Oder</w:t>
      </w:r>
      <w:r w:rsidR="001121FB">
        <w:t xml:space="preserve"> auch</w:t>
      </w:r>
      <w:r w:rsidRPr="00A25C31">
        <w:t>: Der ist ja heute so fröhlich. Also, der trauert ja gar nicht richtig</w:t>
      </w:r>
      <w:r w:rsidR="002C6F3A">
        <w:t>.</w:t>
      </w:r>
    </w:p>
    <w:p w14:paraId="33A83110" w14:textId="566F1079" w:rsidR="00A25C31" w:rsidRPr="00A25C31" w:rsidRDefault="00A25C31" w:rsidP="00A25C31"/>
    <w:p w14:paraId="7DD7CDBE" w14:textId="20D5EA34" w:rsidR="00A25C31" w:rsidRPr="002C6F3A" w:rsidRDefault="00A25C31" w:rsidP="00A25C31">
      <w:pPr>
        <w:rPr>
          <w:rStyle w:val="ekvkursiv"/>
        </w:rPr>
      </w:pPr>
      <w:r w:rsidRPr="002C6F3A">
        <w:rPr>
          <w:rStyle w:val="ekvkursiv"/>
        </w:rPr>
        <w:t>(Geräusch)</w:t>
      </w:r>
    </w:p>
    <w:p w14:paraId="4986822A" w14:textId="483C64B7" w:rsidR="00A25C31" w:rsidRPr="00A25C31" w:rsidRDefault="00A25C31" w:rsidP="00A25C31"/>
    <w:p w14:paraId="4509F548" w14:textId="74299500" w:rsidR="00A25C31" w:rsidRPr="00A25C31" w:rsidRDefault="002C6F3A" w:rsidP="00A25C31">
      <w:r w:rsidRPr="002C6F3A">
        <w:rPr>
          <w:rStyle w:val="ekvkursiv"/>
        </w:rPr>
        <w:t>Jan:</w:t>
      </w:r>
      <w:r>
        <w:t xml:space="preserve"> </w:t>
      </w:r>
      <w:r w:rsidR="00A25C31" w:rsidRPr="00A25C31">
        <w:t xml:space="preserve">Auch schwierig. Es gibt </w:t>
      </w:r>
      <w:proofErr w:type="gramStart"/>
      <w:r w:rsidR="00A25C31" w:rsidRPr="00A25C31">
        <w:t>ja die</w:t>
      </w:r>
      <w:proofErr w:type="gramEnd"/>
      <w:r w:rsidR="00A25C31" w:rsidRPr="00A25C31">
        <w:t xml:space="preserve"> unterschiedlichsten Stimmungsmomente. Das ist </w:t>
      </w:r>
      <w:proofErr w:type="gramStart"/>
      <w:r w:rsidR="00A25C31" w:rsidRPr="00A25C31">
        <w:t>ganz schön</w:t>
      </w:r>
      <w:proofErr w:type="gramEnd"/>
      <w:r w:rsidR="00A25C31" w:rsidRPr="00A25C31">
        <w:t xml:space="preserve"> kompliziert. </w:t>
      </w:r>
    </w:p>
    <w:p w14:paraId="7004532B" w14:textId="77777777" w:rsidR="002C6F3A" w:rsidRDefault="002C6F3A" w:rsidP="00A25C31"/>
    <w:p w14:paraId="4FF0AA0E" w14:textId="0CE83744" w:rsidR="00A25C31" w:rsidRPr="00A25C31" w:rsidRDefault="00A25C31" w:rsidP="00A25C31">
      <w:r w:rsidRPr="002C6F3A">
        <w:rPr>
          <w:rStyle w:val="ekvkursiv"/>
        </w:rPr>
        <w:t>Nora</w:t>
      </w:r>
      <w:r w:rsidR="002C6F3A" w:rsidRPr="002C6F3A">
        <w:rPr>
          <w:rStyle w:val="ekvkursiv"/>
        </w:rPr>
        <w:t>:</w:t>
      </w:r>
      <w:r w:rsidRPr="00A25C31">
        <w:t xml:space="preserve"> </w:t>
      </w:r>
      <w:proofErr w:type="spellStart"/>
      <w:r w:rsidR="00D90C40">
        <w:t>Mhm</w:t>
      </w:r>
      <w:proofErr w:type="spellEnd"/>
      <w:r w:rsidR="00D90C40">
        <w:t xml:space="preserve">. </w:t>
      </w:r>
      <w:r w:rsidRPr="00A25C31">
        <w:t xml:space="preserve">Genau. Nicht kommentieren und bewerten. Einfach da sein. So wie </w:t>
      </w:r>
      <w:r w:rsidR="002C6F3A">
        <w:t>d</w:t>
      </w:r>
      <w:r w:rsidRPr="00A25C31">
        <w:t>u für deine Freundin. Das ist super!</w:t>
      </w:r>
    </w:p>
    <w:p w14:paraId="51811987" w14:textId="77777777" w:rsidR="001121FB" w:rsidRDefault="001121FB" w:rsidP="00A25C31"/>
    <w:p w14:paraId="5272C67E" w14:textId="0B899235" w:rsidR="001121FB" w:rsidRDefault="001121FB" w:rsidP="00A25C31">
      <w:r w:rsidRPr="001121FB">
        <w:rPr>
          <w:rStyle w:val="ekvkursiv"/>
        </w:rPr>
        <w:t>Jan:</w:t>
      </w:r>
      <w:r>
        <w:t xml:space="preserve"> </w:t>
      </w:r>
      <w:proofErr w:type="spellStart"/>
      <w:r>
        <w:t>Mhm</w:t>
      </w:r>
      <w:proofErr w:type="spellEnd"/>
      <w:r>
        <w:t>.</w:t>
      </w:r>
    </w:p>
    <w:p w14:paraId="56B27722" w14:textId="77777777" w:rsidR="001121FB" w:rsidRDefault="001121FB" w:rsidP="00A25C31"/>
    <w:p w14:paraId="672E3815" w14:textId="7969AA0C" w:rsidR="00A25C31" w:rsidRPr="00A25C31" w:rsidRDefault="00D90C40" w:rsidP="00A25C31">
      <w:r w:rsidRPr="00D90C40">
        <w:rPr>
          <w:rStyle w:val="ekvkursiv"/>
        </w:rPr>
        <w:t>Nora:</w:t>
      </w:r>
      <w:r>
        <w:t xml:space="preserve"> </w:t>
      </w:r>
      <w:r w:rsidR="00A25C31" w:rsidRPr="00A25C31">
        <w:t>Und jetzt üben wir noch ein bisschen Stille, ok</w:t>
      </w:r>
      <w:r w:rsidR="002C6F3A">
        <w:t>ay</w:t>
      </w:r>
      <w:r w:rsidR="00A25C31" w:rsidRPr="00A25C31">
        <w:t>!?</w:t>
      </w:r>
    </w:p>
    <w:p w14:paraId="51C92661" w14:textId="77777777" w:rsidR="00A25C31" w:rsidRDefault="00A25C31" w:rsidP="00A25C31"/>
    <w:p w14:paraId="1BF4A5AD" w14:textId="65AD7516" w:rsidR="00A25C31" w:rsidRPr="00A25C31" w:rsidRDefault="00A25C31" w:rsidP="00A25C31">
      <w:r w:rsidRPr="002C6F3A">
        <w:rPr>
          <w:rStyle w:val="ekvkursiv"/>
        </w:rPr>
        <w:t>Jan:</w:t>
      </w:r>
      <w:r w:rsidRPr="00A25C31">
        <w:t xml:space="preserve"> Sehr gute Idee</w:t>
      </w:r>
      <w:r w:rsidR="00D90C40">
        <w:t>.</w:t>
      </w:r>
    </w:p>
    <w:sectPr w:rsidR="00A25C31" w:rsidRPr="00A25C31"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CE9F1" w14:textId="77777777" w:rsidR="00A25C31" w:rsidRDefault="00A25C31" w:rsidP="003C599D">
      <w:pPr>
        <w:spacing w:line="240" w:lineRule="auto"/>
      </w:pPr>
      <w:r>
        <w:separator/>
      </w:r>
    </w:p>
  </w:endnote>
  <w:endnote w:type="continuationSeparator" w:id="0">
    <w:p w14:paraId="42982C5E" w14:textId="77777777" w:rsidR="00A25C31" w:rsidRDefault="00A25C31"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EC67848" w14:textId="77777777" w:rsidTr="00503EE6">
      <w:trPr>
        <w:trHeight w:hRule="exact" w:val="680"/>
      </w:trPr>
      <w:tc>
        <w:tcPr>
          <w:tcW w:w="864" w:type="dxa"/>
          <w:noWrap/>
        </w:tcPr>
        <w:p w14:paraId="5C246B49" w14:textId="77777777" w:rsidR="002659C5" w:rsidRPr="00913892" w:rsidRDefault="002659C5" w:rsidP="005E4C30">
          <w:pPr>
            <w:pStyle w:val="ekvpaginabild"/>
            <w:jc w:val="both"/>
          </w:pPr>
          <w:r w:rsidRPr="00913892">
            <w:rPr>
              <w:noProof/>
              <w:lang w:eastAsia="de-DE"/>
            </w:rPr>
            <w:drawing>
              <wp:inline distT="0" distB="0" distL="0" distR="0" wp14:anchorId="008D19F7" wp14:editId="4029B700">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C34C621" w14:textId="2C795EB4" w:rsidR="002659C5" w:rsidRPr="00913892" w:rsidRDefault="002659C5" w:rsidP="00503EE6">
          <w:pPr>
            <w:pStyle w:val="ekvpagina"/>
          </w:pPr>
          <w:r w:rsidRPr="00913892">
            <w:t xml:space="preserve">© Ernst Klett Verlag GmbH, </w:t>
          </w:r>
          <w:r w:rsidR="00CF40E8">
            <w:t>Stuttgart 20</w:t>
          </w:r>
          <w:r w:rsidR="002C6F3A">
            <w:t>22</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D794846" w14:textId="0E71C146" w:rsidR="002659C5" w:rsidRPr="00913892" w:rsidRDefault="008F3241" w:rsidP="000E200F">
          <w:pPr>
            <w:pStyle w:val="ekvquelle"/>
          </w:pPr>
          <w:r>
            <w:rPr>
              <w:rStyle w:val="ekvquellefett"/>
            </w:rPr>
            <w:t>Erarbeitet von</w:t>
          </w:r>
          <w:r w:rsidR="000E200F" w:rsidRPr="000E200F">
            <w:rPr>
              <w:rStyle w:val="ekvquellefett"/>
            </w:rPr>
            <w:t>:</w:t>
          </w:r>
          <w:r w:rsidR="000E200F">
            <w:t xml:space="preserve"> </w:t>
          </w:r>
          <w:r w:rsidR="002C6F3A">
            <w:t xml:space="preserve">Jan </w:t>
          </w:r>
          <w:proofErr w:type="spellStart"/>
          <w:r w:rsidR="002C6F3A">
            <w:t>Primke</w:t>
          </w:r>
          <w:proofErr w:type="spellEnd"/>
        </w:p>
      </w:tc>
      <w:tc>
        <w:tcPr>
          <w:tcW w:w="813" w:type="dxa"/>
        </w:tcPr>
        <w:p w14:paraId="40D67800" w14:textId="77777777" w:rsidR="002659C5" w:rsidRPr="00913892" w:rsidRDefault="002659C5" w:rsidP="00913892">
          <w:pPr>
            <w:pStyle w:val="ekvpagina"/>
          </w:pPr>
        </w:p>
      </w:tc>
    </w:tr>
  </w:tbl>
  <w:p w14:paraId="1F014BA8"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1B784" w14:textId="77777777" w:rsidR="00A25C31" w:rsidRDefault="00A25C31" w:rsidP="003C599D">
      <w:pPr>
        <w:spacing w:line="240" w:lineRule="auto"/>
      </w:pPr>
      <w:r>
        <w:separator/>
      </w:r>
    </w:p>
  </w:footnote>
  <w:footnote w:type="continuationSeparator" w:id="0">
    <w:p w14:paraId="2B58E295" w14:textId="77777777" w:rsidR="00A25C31" w:rsidRDefault="00A25C31"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6DBCA1B1" w14:textId="77777777" w:rsidTr="00431E62">
      <w:trPr>
        <w:trHeight w:hRule="exact" w:val="510"/>
      </w:trPr>
      <w:tc>
        <w:tcPr>
          <w:tcW w:w="818" w:type="dxa"/>
          <w:tcBorders>
            <w:top w:val="nil"/>
            <w:bottom w:val="nil"/>
            <w:right w:val="nil"/>
          </w:tcBorders>
          <w:noWrap/>
          <w:vAlign w:val="bottom"/>
        </w:tcPr>
        <w:p w14:paraId="682D08EF" w14:textId="77777777" w:rsidR="00901B13" w:rsidRPr="00AE65F6" w:rsidRDefault="00901B13" w:rsidP="00901B13"/>
      </w:tc>
      <w:tc>
        <w:tcPr>
          <w:tcW w:w="3856" w:type="dxa"/>
          <w:tcBorders>
            <w:top w:val="nil"/>
            <w:left w:val="nil"/>
            <w:bottom w:val="nil"/>
            <w:right w:val="nil"/>
          </w:tcBorders>
          <w:noWrap/>
          <w:vAlign w:val="bottom"/>
        </w:tcPr>
        <w:p w14:paraId="22BCB5A8"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3C91B909"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3D74614A"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34C5379D" w14:textId="77777777" w:rsidR="00901B13" w:rsidRPr="007C1230" w:rsidRDefault="00901B13" w:rsidP="00901B13">
          <w:pPr>
            <w:pStyle w:val="ekvkvnummer"/>
          </w:pPr>
        </w:p>
      </w:tc>
      <w:tc>
        <w:tcPr>
          <w:tcW w:w="883" w:type="dxa"/>
          <w:tcBorders>
            <w:top w:val="nil"/>
            <w:left w:val="nil"/>
            <w:bottom w:val="nil"/>
          </w:tcBorders>
          <w:noWrap/>
          <w:vAlign w:val="bottom"/>
        </w:tcPr>
        <w:p w14:paraId="0CF352D0" w14:textId="77777777" w:rsidR="00901B13" w:rsidRPr="007636A0" w:rsidRDefault="00901B13" w:rsidP="00901B13">
          <w:pPr>
            <w:pStyle w:val="ekvkapitel"/>
            <w:rPr>
              <w:color w:val="FFFFFF" w:themeColor="background1"/>
            </w:rPr>
          </w:pPr>
        </w:p>
      </w:tc>
    </w:tr>
    <w:tr w:rsidR="00901B13" w:rsidRPr="00BF17F2" w14:paraId="66F3A4FF"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89402FA"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61431E70" w14:textId="77777777" w:rsidR="00901B13" w:rsidRPr="00BF17F2" w:rsidRDefault="00901B13" w:rsidP="00901B13">
          <w:pPr>
            <w:rPr>
              <w:color w:val="FFFFFF" w:themeColor="background1"/>
            </w:rPr>
          </w:pPr>
        </w:p>
      </w:tc>
    </w:tr>
  </w:tbl>
  <w:p w14:paraId="2C0DC393"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ABF"/>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21FB"/>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C6F3A"/>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578F"/>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0674"/>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A6ABF"/>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3241"/>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5C31"/>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25BE9"/>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0C40"/>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5337"/>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CFFE6"/>
  <w15:chartTrackingRefBased/>
  <w15:docId w15:val="{FFF4FE44-9535-4209-8466-A7288EAFD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j503\Download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3584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5</cp:revision>
  <cp:lastPrinted>2016-12-23T16:36:00Z</cp:lastPrinted>
  <dcterms:created xsi:type="dcterms:W3CDTF">2022-10-14T05:02:00Z</dcterms:created>
  <dcterms:modified xsi:type="dcterms:W3CDTF">2022-10-20T06:00:00Z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