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91F8" w14:textId="5719A6CD" w:rsidR="00901B13" w:rsidRDefault="00E445AE" w:rsidP="00E445AE">
      <w:pPr>
        <w:pStyle w:val="ekvue1arial"/>
      </w:pPr>
      <w:r>
        <w:t>Energiespartipps für die Schule entwickeln</w:t>
      </w:r>
    </w:p>
    <w:p w14:paraId="0E20D886" w14:textId="1D1F3C30" w:rsidR="00E445AE" w:rsidRDefault="00E445AE" w:rsidP="000E200F"/>
    <w:p w14:paraId="641421A2" w14:textId="25C6B430" w:rsidR="00E445AE" w:rsidRDefault="00E445AE" w:rsidP="000E200F"/>
    <w:p w14:paraId="52FB6336" w14:textId="1119FD4A" w:rsidR="00E445AE" w:rsidRDefault="00E445AE" w:rsidP="000E200F"/>
    <w:p w14:paraId="54BB94FD" w14:textId="6ABA829D" w:rsidR="00E445AE" w:rsidRDefault="00E445AE" w:rsidP="000E200F">
      <w:pPr>
        <w:rPr>
          <w:rStyle w:val="ekvarbeitsanweisungdeutsch"/>
        </w:rPr>
      </w:pPr>
      <w:r w:rsidRPr="00E445AE">
        <w:rPr>
          <w:rStyle w:val="ekvarbeitsanweisungdeutsch"/>
        </w:rPr>
        <w:t>1. Bes</w:t>
      </w:r>
      <w:r>
        <w:rPr>
          <w:rStyle w:val="ekvarbeitsanweisungdeutsch"/>
        </w:rPr>
        <w:t>chreibe, wie an deiner Schule mit Energie umgegangen wird.</w:t>
      </w:r>
      <w:r w:rsidR="00066473">
        <w:rPr>
          <w:rStyle w:val="ekvarbeitsanweisungdeutsch"/>
        </w:rPr>
        <w:t xml:space="preserve"> Halte anschließend die</w:t>
      </w:r>
      <w:r w:rsidR="00C7389B">
        <w:rPr>
          <w:rStyle w:val="ekvarbeitsanweisungdeutsch"/>
        </w:rPr>
        <w:t xml:space="preserve"> </w:t>
      </w:r>
      <w:r w:rsidR="00066473">
        <w:rPr>
          <w:rStyle w:val="ekvarbeitsanweisungdeutsch"/>
        </w:rPr>
        <w:t xml:space="preserve">Energieverbraucher (z. B. Heizung) einzeln in der Tabelle unten fest (Spalte 2). </w:t>
      </w:r>
    </w:p>
    <w:p w14:paraId="0656F980" w14:textId="51AE6A02" w:rsidR="00E445AE" w:rsidRDefault="00E445AE" w:rsidP="000E200F">
      <w:pPr>
        <w:rPr>
          <w:rStyle w:val="ekvarbeitsanweisungdeutsch"/>
        </w:rPr>
      </w:pPr>
    </w:p>
    <w:p w14:paraId="2B25A5A5" w14:textId="3CEE88EF" w:rsidR="00E445AE" w:rsidRDefault="00E445AE" w:rsidP="00E445AE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0E65AB" w14:textId="7E5F45EE" w:rsidR="00E445AE" w:rsidRDefault="00E445AE" w:rsidP="00E445AE">
      <w:pPr>
        <w:pStyle w:val="ekvschreiblinie"/>
        <w:rPr>
          <w:rStyle w:val="ekvarbeitsanweisungdeutsch"/>
        </w:rPr>
      </w:pPr>
    </w:p>
    <w:p w14:paraId="280AC28F" w14:textId="0866DA7D" w:rsidR="00E445AE" w:rsidRDefault="00E445AE" w:rsidP="00E445AE">
      <w:pPr>
        <w:rPr>
          <w:rStyle w:val="ekvarbeitsanweisungdeutsch"/>
        </w:rPr>
      </w:pPr>
      <w:r w:rsidRPr="00E445AE">
        <w:rPr>
          <w:rStyle w:val="ekvarbeitsanweisungdeutsch"/>
        </w:rPr>
        <w:t xml:space="preserve">2. Recherchiere, aus welchen Rohstoffen die Energie an deiner Schule gewonnen wird. Befrage dazu z. B. die Schulleitung, den Schulträger und/oder die Energieversorger deiner Schule. Halte deine </w:t>
      </w:r>
      <w:r>
        <w:rPr>
          <w:rStyle w:val="ekvarbeitsanweisungdeutsch"/>
        </w:rPr>
        <w:t xml:space="preserve">Ergebnisse in der Tabelle </w:t>
      </w:r>
      <w:r w:rsidR="00066473">
        <w:rPr>
          <w:rStyle w:val="ekvarbeitsanweisungdeutsch"/>
        </w:rPr>
        <w:t xml:space="preserve">(Spalte 3) </w:t>
      </w:r>
      <w:r>
        <w:rPr>
          <w:rStyle w:val="ekvarbeitsanweisungdeutsch"/>
        </w:rPr>
        <w:t>unten</w:t>
      </w:r>
      <w:r w:rsidR="00066473">
        <w:rPr>
          <w:rStyle w:val="ekvarbeitsanweisungdeutsch"/>
        </w:rPr>
        <w:t xml:space="preserve"> </w:t>
      </w:r>
      <w:r>
        <w:rPr>
          <w:rStyle w:val="ekvarbeitsanweisungdeutsch"/>
        </w:rPr>
        <w:t xml:space="preserve">fest. </w:t>
      </w:r>
    </w:p>
    <w:p w14:paraId="3D94B7FF" w14:textId="0D637E38" w:rsidR="00E445AE" w:rsidRDefault="00E445AE" w:rsidP="00E445AE">
      <w:pPr>
        <w:rPr>
          <w:rStyle w:val="ekvarbeitsanweisungdeutsch"/>
        </w:rPr>
      </w:pPr>
    </w:p>
    <w:p w14:paraId="3CEDCFE2" w14:textId="62736ADD" w:rsidR="00E445AE" w:rsidRDefault="00E445AE" w:rsidP="00E445AE">
      <w:pPr>
        <w:rPr>
          <w:rStyle w:val="ekvarbeitsanweisungdeutsch"/>
        </w:rPr>
      </w:pPr>
      <w:r>
        <w:rPr>
          <w:rStyle w:val="ekvarbeitsanweisungdeutsch"/>
        </w:rPr>
        <w:t>3. Entwickle in einer Gruppe M</w:t>
      </w:r>
      <w:r w:rsidR="00066473">
        <w:rPr>
          <w:rStyle w:val="ekvarbeitsanweisungdeutsch"/>
        </w:rPr>
        <w:t>öglichkeiten</w:t>
      </w:r>
      <w:r>
        <w:rPr>
          <w:rStyle w:val="ekvarbeitsanweisungdeutsch"/>
        </w:rPr>
        <w:t>, Energie in deiner Schule einzusparen. Notiert eure Ideen in der Tabelle</w:t>
      </w:r>
      <w:r w:rsidR="00066473">
        <w:rPr>
          <w:rStyle w:val="ekvarbeitsanweisungdeutsch"/>
        </w:rPr>
        <w:t xml:space="preserve"> (Spalte 4)</w:t>
      </w:r>
      <w:r>
        <w:rPr>
          <w:rStyle w:val="ekvarbeitsanweisungdeutsch"/>
        </w:rPr>
        <w:t xml:space="preserve">. </w:t>
      </w:r>
    </w:p>
    <w:p w14:paraId="767C8A4B" w14:textId="22D25795" w:rsidR="00E445AE" w:rsidRDefault="00E445AE" w:rsidP="00E445AE">
      <w:pPr>
        <w:rPr>
          <w:rStyle w:val="ekvarbeitsanweisungdeuts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4387"/>
      </w:tblGrid>
      <w:tr w:rsidR="00E445AE" w14:paraId="131687D3" w14:textId="77777777" w:rsidTr="00066473">
        <w:tc>
          <w:tcPr>
            <w:tcW w:w="704" w:type="dxa"/>
            <w:shd w:val="clear" w:color="auto" w:fill="D9D9D9" w:themeFill="background1" w:themeFillShade="D9"/>
          </w:tcPr>
          <w:p w14:paraId="777A2B75" w14:textId="6B28B61F" w:rsidR="00E445AE" w:rsidRPr="00066473" w:rsidRDefault="00E445AE" w:rsidP="00E445AE">
            <w:pPr>
              <w:rPr>
                <w:rStyle w:val="ekvarbeitsanweisungdeutsch"/>
                <w:b/>
                <w:bCs/>
              </w:rPr>
            </w:pPr>
            <w:r w:rsidRPr="00066473">
              <w:rPr>
                <w:rStyle w:val="ekvarbeitsanweisungdeutsch"/>
                <w:b/>
                <w:bCs/>
              </w:rPr>
              <w:t xml:space="preserve">Nr.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4E21760" w14:textId="028F2724" w:rsidR="00E445AE" w:rsidRPr="00066473" w:rsidRDefault="00E445AE" w:rsidP="00E445AE">
            <w:pPr>
              <w:rPr>
                <w:rStyle w:val="ekvarbeitsanweisungdeutsch"/>
                <w:b/>
                <w:bCs/>
              </w:rPr>
            </w:pPr>
            <w:r w:rsidRPr="00066473">
              <w:rPr>
                <w:rStyle w:val="ekvarbeitsanweisungdeutsch"/>
                <w:b/>
                <w:bCs/>
              </w:rPr>
              <w:t xml:space="preserve">Energieverbraucher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0A778B2" w14:textId="3BF09677" w:rsidR="00E445AE" w:rsidRPr="00066473" w:rsidRDefault="00E445AE" w:rsidP="00E445AE">
            <w:pPr>
              <w:rPr>
                <w:rStyle w:val="ekvarbeitsanweisungdeutsch"/>
                <w:b/>
                <w:bCs/>
              </w:rPr>
            </w:pPr>
            <w:r w:rsidRPr="00066473">
              <w:rPr>
                <w:rStyle w:val="ekvarbeitsanweisungdeutsch"/>
                <w:b/>
                <w:bCs/>
              </w:rPr>
              <w:t xml:space="preserve">Energiequelle </w:t>
            </w:r>
          </w:p>
        </w:tc>
        <w:tc>
          <w:tcPr>
            <w:tcW w:w="4387" w:type="dxa"/>
            <w:shd w:val="clear" w:color="auto" w:fill="D9D9D9" w:themeFill="background1" w:themeFillShade="D9"/>
          </w:tcPr>
          <w:p w14:paraId="03CE0EB2" w14:textId="3412914A" w:rsidR="00E445AE" w:rsidRPr="00066473" w:rsidRDefault="00E445AE" w:rsidP="00E445AE">
            <w:pPr>
              <w:rPr>
                <w:rStyle w:val="ekvarbeitsanweisungdeutsch"/>
                <w:b/>
                <w:bCs/>
              </w:rPr>
            </w:pPr>
            <w:r w:rsidRPr="00066473">
              <w:rPr>
                <w:rStyle w:val="ekvarbeitsanweisungdeutsch"/>
                <w:b/>
                <w:bCs/>
              </w:rPr>
              <w:t>Einspar</w:t>
            </w:r>
            <w:r w:rsidR="00066473" w:rsidRPr="00066473">
              <w:rPr>
                <w:rStyle w:val="ekvarbeitsanweisungdeutsch"/>
                <w:b/>
                <w:bCs/>
              </w:rPr>
              <w:t>möglichkeiten</w:t>
            </w:r>
          </w:p>
        </w:tc>
      </w:tr>
      <w:tr w:rsidR="00066473" w14:paraId="5CBDEF56" w14:textId="77777777" w:rsidTr="00E445AE">
        <w:tc>
          <w:tcPr>
            <w:tcW w:w="704" w:type="dxa"/>
          </w:tcPr>
          <w:p w14:paraId="13A5BA53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2693" w:type="dxa"/>
          </w:tcPr>
          <w:p w14:paraId="7C9AC191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301C6A74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4781435E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57E9B57A" w14:textId="4D2CB750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1560" w:type="dxa"/>
          </w:tcPr>
          <w:p w14:paraId="3BE3F36B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4387" w:type="dxa"/>
          </w:tcPr>
          <w:p w14:paraId="32FE3181" w14:textId="77777777" w:rsidR="00066473" w:rsidRDefault="00066473" w:rsidP="00E445AE">
            <w:pPr>
              <w:rPr>
                <w:rStyle w:val="ekvarbeitsanweisungdeutsch"/>
              </w:rPr>
            </w:pPr>
          </w:p>
        </w:tc>
      </w:tr>
      <w:tr w:rsidR="00066473" w14:paraId="5C52A2D7" w14:textId="77777777" w:rsidTr="00E445AE">
        <w:tc>
          <w:tcPr>
            <w:tcW w:w="704" w:type="dxa"/>
          </w:tcPr>
          <w:p w14:paraId="5A8926E8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2693" w:type="dxa"/>
          </w:tcPr>
          <w:p w14:paraId="00D22776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5B58E7B4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170255F4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5AA66D18" w14:textId="7CBDC382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1560" w:type="dxa"/>
          </w:tcPr>
          <w:p w14:paraId="3DB41141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4387" w:type="dxa"/>
          </w:tcPr>
          <w:p w14:paraId="4006B4CB" w14:textId="77777777" w:rsidR="00066473" w:rsidRDefault="00066473" w:rsidP="00E445AE">
            <w:pPr>
              <w:rPr>
                <w:rStyle w:val="ekvarbeitsanweisungdeutsch"/>
              </w:rPr>
            </w:pPr>
          </w:p>
        </w:tc>
      </w:tr>
      <w:tr w:rsidR="00066473" w14:paraId="0A1EBA06" w14:textId="77777777" w:rsidTr="00E445AE">
        <w:tc>
          <w:tcPr>
            <w:tcW w:w="704" w:type="dxa"/>
          </w:tcPr>
          <w:p w14:paraId="706D974A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2693" w:type="dxa"/>
          </w:tcPr>
          <w:p w14:paraId="0287ABD9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6B440740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763ABA81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3751E9FE" w14:textId="2BD71B30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1560" w:type="dxa"/>
          </w:tcPr>
          <w:p w14:paraId="5C8A95B4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4387" w:type="dxa"/>
          </w:tcPr>
          <w:p w14:paraId="4B9E11D3" w14:textId="77777777" w:rsidR="00066473" w:rsidRDefault="00066473" w:rsidP="00E445AE">
            <w:pPr>
              <w:rPr>
                <w:rStyle w:val="ekvarbeitsanweisungdeutsch"/>
              </w:rPr>
            </w:pPr>
          </w:p>
        </w:tc>
      </w:tr>
      <w:tr w:rsidR="00066473" w14:paraId="7B82CD75" w14:textId="77777777" w:rsidTr="00E445AE">
        <w:tc>
          <w:tcPr>
            <w:tcW w:w="704" w:type="dxa"/>
          </w:tcPr>
          <w:p w14:paraId="345B4F05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2693" w:type="dxa"/>
          </w:tcPr>
          <w:p w14:paraId="3689F821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4ABB32FD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36B2766E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2DF33BDF" w14:textId="0A9FFCD0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1560" w:type="dxa"/>
          </w:tcPr>
          <w:p w14:paraId="674CB7AC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4387" w:type="dxa"/>
          </w:tcPr>
          <w:p w14:paraId="052F1D47" w14:textId="77777777" w:rsidR="00066473" w:rsidRDefault="00066473" w:rsidP="00E445AE">
            <w:pPr>
              <w:rPr>
                <w:rStyle w:val="ekvarbeitsanweisungdeutsch"/>
              </w:rPr>
            </w:pPr>
          </w:p>
        </w:tc>
      </w:tr>
      <w:tr w:rsidR="00066473" w14:paraId="536930FE" w14:textId="77777777" w:rsidTr="00E445AE">
        <w:tc>
          <w:tcPr>
            <w:tcW w:w="704" w:type="dxa"/>
          </w:tcPr>
          <w:p w14:paraId="5C850B15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2693" w:type="dxa"/>
          </w:tcPr>
          <w:p w14:paraId="0935D91C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56D177D2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1C8A8EE9" w14:textId="77777777" w:rsidR="00066473" w:rsidRDefault="00066473" w:rsidP="00E445AE">
            <w:pPr>
              <w:rPr>
                <w:rStyle w:val="ekvarbeitsanweisungdeutsch"/>
              </w:rPr>
            </w:pPr>
          </w:p>
          <w:p w14:paraId="77070356" w14:textId="260803E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1560" w:type="dxa"/>
          </w:tcPr>
          <w:p w14:paraId="6317EADC" w14:textId="77777777" w:rsidR="00066473" w:rsidRDefault="00066473" w:rsidP="00E445AE">
            <w:pPr>
              <w:rPr>
                <w:rStyle w:val="ekvarbeitsanweisungdeutsch"/>
              </w:rPr>
            </w:pPr>
          </w:p>
        </w:tc>
        <w:tc>
          <w:tcPr>
            <w:tcW w:w="4387" w:type="dxa"/>
          </w:tcPr>
          <w:p w14:paraId="2799D410" w14:textId="77777777" w:rsidR="00066473" w:rsidRDefault="00066473" w:rsidP="00E445AE">
            <w:pPr>
              <w:rPr>
                <w:rStyle w:val="ekvarbeitsanweisungdeutsch"/>
              </w:rPr>
            </w:pPr>
          </w:p>
        </w:tc>
      </w:tr>
    </w:tbl>
    <w:p w14:paraId="7A76BE2D" w14:textId="77777777" w:rsidR="00E445AE" w:rsidRPr="00E445AE" w:rsidRDefault="00E445AE" w:rsidP="00E445AE">
      <w:pPr>
        <w:rPr>
          <w:rStyle w:val="ekvarbeitsanweisungdeutsch"/>
        </w:rPr>
      </w:pPr>
    </w:p>
    <w:sectPr w:rsidR="00E445AE" w:rsidRPr="00E445AE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57DC1" w14:textId="77777777" w:rsidR="00AD2B41" w:rsidRDefault="00AD2B41" w:rsidP="003C599D">
      <w:pPr>
        <w:spacing w:line="240" w:lineRule="auto"/>
      </w:pPr>
      <w:r>
        <w:separator/>
      </w:r>
    </w:p>
  </w:endnote>
  <w:endnote w:type="continuationSeparator" w:id="0">
    <w:p w14:paraId="396199DD" w14:textId="77777777" w:rsidR="00AD2B41" w:rsidRDefault="00AD2B4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AC63D67" w14:textId="77777777" w:rsidTr="00503EE6">
      <w:trPr>
        <w:trHeight w:hRule="exact" w:val="680"/>
      </w:trPr>
      <w:tc>
        <w:tcPr>
          <w:tcW w:w="864" w:type="dxa"/>
          <w:noWrap/>
        </w:tcPr>
        <w:p w14:paraId="7505774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C1D76D" wp14:editId="6C72273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DBD344E" w14:textId="1EFEFA2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445AE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23C831B" w14:textId="1FECCADA" w:rsidR="002659C5" w:rsidRPr="00913892" w:rsidRDefault="000E200F" w:rsidP="00E445AE">
          <w:pPr>
            <w:pStyle w:val="ekvquelle"/>
          </w:pPr>
          <w:r w:rsidRPr="000E200F">
            <w:rPr>
              <w:rStyle w:val="ekvquellefett"/>
            </w:rPr>
            <w:t>A</w:t>
          </w:r>
          <w:r w:rsidR="00E445AE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E445AE">
            <w:t>Dr. Peter Ley</w:t>
          </w:r>
        </w:p>
      </w:tc>
      <w:tc>
        <w:tcPr>
          <w:tcW w:w="813" w:type="dxa"/>
        </w:tcPr>
        <w:p w14:paraId="267E6A71" w14:textId="77777777" w:rsidR="002659C5" w:rsidRPr="00913892" w:rsidRDefault="002659C5" w:rsidP="00913892">
          <w:pPr>
            <w:pStyle w:val="ekvpagina"/>
          </w:pPr>
        </w:p>
      </w:tc>
    </w:tr>
  </w:tbl>
  <w:p w14:paraId="022E75C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0E9E" w14:textId="77777777" w:rsidR="00AD2B41" w:rsidRDefault="00AD2B41" w:rsidP="003C599D">
      <w:pPr>
        <w:spacing w:line="240" w:lineRule="auto"/>
      </w:pPr>
      <w:r>
        <w:separator/>
      </w:r>
    </w:p>
  </w:footnote>
  <w:footnote w:type="continuationSeparator" w:id="0">
    <w:p w14:paraId="23F74B65" w14:textId="77777777" w:rsidR="00AD2B41" w:rsidRDefault="00AD2B4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A7B3CD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BA653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C9305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50592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78844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76AB13" w14:textId="0F8888BE" w:rsidR="00901B13" w:rsidRPr="007C1230" w:rsidRDefault="00066473" w:rsidP="00901B13">
          <w:pPr>
            <w:pStyle w:val="ekvkvnummer"/>
          </w:pPr>
          <w:r>
            <w:t>KV 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8DBC3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5EE89F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4D8CA6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BDADA1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B3087A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A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6473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B41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389B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5AE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4634"/>
  <w15:chartTrackingRefBased/>
  <w15:docId w15:val="{E49A1FD2-E8D5-468C-80BF-9A681BBE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48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2022-09-27T08:00:00Z</dcterms:created>
  <dcterms:modified xsi:type="dcterms:W3CDTF">2022-10-05T06:20:00Z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