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00" w:type="dxa"/>
        <w:tblInd w:w="-822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856"/>
        <w:gridCol w:w="1321"/>
        <w:gridCol w:w="2041"/>
        <w:gridCol w:w="2081"/>
        <w:gridCol w:w="883"/>
      </w:tblGrid>
      <w:tr w:rsidR="002C5D15" w:rsidRPr="00C172AE" w14:paraId="059C052C" w14:textId="77777777" w:rsidTr="001C499E">
        <w:trPr>
          <w:trHeight w:hRule="exact" w:val="510"/>
        </w:trPr>
        <w:tc>
          <w:tcPr>
            <w:tcW w:w="818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095076FE" w14:textId="77777777" w:rsidR="002C5D15" w:rsidRPr="006F00DE" w:rsidRDefault="002C5D15" w:rsidP="006F00DE">
            <w:pPr>
              <w:pageBreakBefore/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19B9A" w14:textId="77777777" w:rsidR="002C5D15" w:rsidRPr="007C1230" w:rsidRDefault="002C5D15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B5F07" w14:textId="77777777" w:rsidR="002C5D15" w:rsidRPr="007C1230" w:rsidRDefault="002C5D15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96196" w14:textId="77777777" w:rsidR="002C5D15" w:rsidRPr="007C1230" w:rsidRDefault="002C5D15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1B3BA" w14:textId="500EE6C6" w:rsidR="002C5D15" w:rsidRPr="007C1230" w:rsidRDefault="002C5D15" w:rsidP="007C1230">
            <w:pPr>
              <w:pStyle w:val="ekvkvnummer"/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428A057" w14:textId="66B823E0" w:rsidR="002C5D15" w:rsidRPr="007636A0" w:rsidRDefault="002C5D15" w:rsidP="009078CB">
            <w:pPr>
              <w:pStyle w:val="ekvkapitel"/>
              <w:rPr>
                <w:color w:val="FFFFFF" w:themeColor="background1"/>
              </w:rPr>
            </w:pPr>
          </w:p>
        </w:tc>
      </w:tr>
      <w:tr w:rsidR="00583FC8" w:rsidRPr="00BF17F2" w14:paraId="4FBB917D" w14:textId="77777777" w:rsidTr="00E44E2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818" w:type="dxa"/>
            <w:tcBorders>
              <w:bottom w:val="nil"/>
              <w:right w:val="nil"/>
            </w:tcBorders>
            <w:noWrap/>
            <w:vAlign w:val="bottom"/>
          </w:tcPr>
          <w:p w14:paraId="4D7F1B1C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10182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203FEEDF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6B8C5AE1" w14:textId="77777777" w:rsidR="00525277" w:rsidRDefault="00525277" w:rsidP="00525277">
      <w:pPr>
        <w:pStyle w:val="ekvue2arial"/>
      </w:pPr>
      <w:bookmarkStart w:id="0" w:name="bmStart"/>
      <w:bookmarkEnd w:id="0"/>
      <w:r>
        <w:t>Die heilige Lucia</w:t>
      </w:r>
    </w:p>
    <w:p w14:paraId="6EA3BFB9" w14:textId="77777777" w:rsidR="00525277" w:rsidRDefault="00525277" w:rsidP="00525277"/>
    <w:p w14:paraId="02874D8D" w14:textId="00E5C269" w:rsidR="00525277" w:rsidRDefault="00525277" w:rsidP="00525277">
      <w:r w:rsidRPr="00525277">
        <w:rPr>
          <w:rStyle w:val="ekvnummerierung"/>
        </w:rPr>
        <w:t>1</w:t>
      </w:r>
      <w:r>
        <w:t xml:space="preserve"> In der Legende über Lucia fehlen einige Wörter. Recherchiere die fehlenden Begriffe.</w:t>
      </w:r>
    </w:p>
    <w:p w14:paraId="43880CCB" w14:textId="77777777" w:rsidR="00525277" w:rsidRDefault="00525277" w:rsidP="00525277"/>
    <w:p w14:paraId="56F4A302" w14:textId="4C1A1C3E" w:rsidR="00525277" w:rsidRDefault="00525277" w:rsidP="00525277">
      <w:r>
        <w:t xml:space="preserve">Die heilige Lucia wurde 283 in </w:t>
      </w:r>
      <w:r w:rsidR="002758FE" w:rsidRPr="002758FE">
        <w:rPr>
          <w:rStyle w:val="ekvlckentextunterstrichen"/>
        </w:rPr>
        <w:t xml:space="preserve">          </w:t>
      </w:r>
      <w:r w:rsidR="002758FE" w:rsidRPr="000D59EE">
        <w:rPr>
          <w:rStyle w:val="ekvlsungunterstrichenausgeblendet"/>
        </w:rPr>
        <w:t xml:space="preserve">Syrakus       </w:t>
      </w:r>
      <w:r w:rsidR="002758FE" w:rsidRPr="000D59EE">
        <w:rPr>
          <w:rStyle w:val="ekvlsungausgeblendet"/>
        </w:rPr>
        <w:t xml:space="preserve"> </w:t>
      </w:r>
      <w:r>
        <w:t xml:space="preserve">geboren. Die Stadt liegt in Italien. Lucia soll schon als Kind </w:t>
      </w:r>
    </w:p>
    <w:p w14:paraId="6109C014" w14:textId="77777777" w:rsidR="00525277" w:rsidRDefault="00525277" w:rsidP="00525277"/>
    <w:p w14:paraId="72A36D9A" w14:textId="570BADDA" w:rsidR="00525277" w:rsidRDefault="00525277" w:rsidP="00525277">
      <w:r>
        <w:t xml:space="preserve">an Christus geglaubt haben. Sie hat schon früh die </w:t>
      </w:r>
      <w:r w:rsidR="002758FE" w:rsidRPr="002758FE">
        <w:rPr>
          <w:rStyle w:val="ekvlckentextunterstrichen"/>
        </w:rPr>
        <w:t xml:space="preserve">            </w:t>
      </w:r>
      <w:r w:rsidR="00483C7D" w:rsidRPr="000D59EE">
        <w:rPr>
          <w:rStyle w:val="ekvlsungunterstrichenausgeblendet"/>
        </w:rPr>
        <w:t>Jungfräulichkeit</w:t>
      </w:r>
      <w:r w:rsidR="002758FE" w:rsidRPr="000D59EE">
        <w:rPr>
          <w:rStyle w:val="ekvlsungunterstrichenausgeblendet"/>
        </w:rPr>
        <w:t xml:space="preserve">           </w:t>
      </w:r>
      <w:r w:rsidR="002758FE" w:rsidRPr="002758FE">
        <w:t xml:space="preserve"> </w:t>
      </w:r>
      <w:r>
        <w:t xml:space="preserve">um </w:t>
      </w:r>
    </w:p>
    <w:p w14:paraId="4F065B84" w14:textId="77777777" w:rsidR="00525277" w:rsidRDefault="00525277" w:rsidP="00525277"/>
    <w:p w14:paraId="71E14FDB" w14:textId="77777777" w:rsidR="00525277" w:rsidRDefault="00525277" w:rsidP="00525277">
      <w:r>
        <w:t xml:space="preserve">Christi willen gelobt. Ihre Mutter wollte sie jedoch verheiraten und hat einen Mann für Lucia ausgesucht. Lucia </w:t>
      </w:r>
    </w:p>
    <w:p w14:paraId="782C144F" w14:textId="77777777" w:rsidR="00525277" w:rsidRDefault="00525277" w:rsidP="00525277"/>
    <w:p w14:paraId="1BB6BC51" w14:textId="6BC1782C" w:rsidR="00525277" w:rsidRDefault="00525277" w:rsidP="00525277">
      <w:r>
        <w:t xml:space="preserve">weigerte sich jedoch, diesen Mann zu heiraten. Sie verzögerte die Hochzeit immer wieder. </w:t>
      </w:r>
    </w:p>
    <w:p w14:paraId="759AD32D" w14:textId="77777777" w:rsidR="00525277" w:rsidRDefault="00525277" w:rsidP="00525277"/>
    <w:p w14:paraId="69A771AE" w14:textId="77777777" w:rsidR="00525277" w:rsidRDefault="00525277" w:rsidP="00525277">
      <w:r>
        <w:t xml:space="preserve">Eines Tages wurde ihre Mutter krank. Gemeinsam mit ihrer Mutter unternahm Lucia eine Reise zum Grab der </w:t>
      </w:r>
    </w:p>
    <w:p w14:paraId="2422956B" w14:textId="77777777" w:rsidR="00525277" w:rsidRDefault="00525277" w:rsidP="00525277"/>
    <w:p w14:paraId="4E07298F" w14:textId="2A8CE381" w:rsidR="00525277" w:rsidRDefault="002758FE" w:rsidP="00525277">
      <w:r w:rsidRPr="000D59EE">
        <w:rPr>
          <w:rStyle w:val="ekvlsungunterstrichenausgeblendet"/>
        </w:rPr>
        <w:t xml:space="preserve">            </w:t>
      </w:r>
      <w:r w:rsidRPr="000D59EE">
        <w:rPr>
          <w:rStyle w:val="ekvlsungunterstrichenausgeblendet"/>
        </w:rPr>
        <w:t xml:space="preserve"> </w:t>
      </w:r>
      <w:r w:rsidR="00483C7D" w:rsidRPr="000D59EE">
        <w:rPr>
          <w:rStyle w:val="ekvlsungunterstrichenausgeblendet"/>
        </w:rPr>
        <w:t>heiligen Agatha</w:t>
      </w:r>
      <w:r w:rsidRPr="002758FE">
        <w:rPr>
          <w:rStyle w:val="ekvlckentextunterstrichen"/>
        </w:rPr>
        <w:t xml:space="preserve">        </w:t>
      </w:r>
      <w:proofErr w:type="gramStart"/>
      <w:r w:rsidRPr="002758FE">
        <w:rPr>
          <w:rStyle w:val="ekvlckentextunterstrichen"/>
        </w:rPr>
        <w:t xml:space="preserve">  </w:t>
      </w:r>
      <w:r>
        <w:t>.</w:t>
      </w:r>
      <w:proofErr w:type="gramEnd"/>
      <w:r>
        <w:t xml:space="preserve"> </w:t>
      </w:r>
      <w:r w:rsidR="00525277">
        <w:t xml:space="preserve">Die Mutter wurde geheilt und wurde auch zu einer gläubigen </w:t>
      </w:r>
    </w:p>
    <w:p w14:paraId="3257A42F" w14:textId="77777777" w:rsidR="00525277" w:rsidRDefault="00525277" w:rsidP="00525277"/>
    <w:p w14:paraId="4C633BB4" w14:textId="03D23569" w:rsidR="00525277" w:rsidRDefault="00525277" w:rsidP="00525277">
      <w:r>
        <w:t>Christin. Die wohlhabende Familie begann, ihr Geld für gute Zwecke einzusetzen.</w:t>
      </w:r>
    </w:p>
    <w:p w14:paraId="7A0BF2DC" w14:textId="77777777" w:rsidR="00525277" w:rsidRDefault="00525277" w:rsidP="00525277"/>
    <w:p w14:paraId="5997B1EA" w14:textId="77777777" w:rsidR="00525277" w:rsidRDefault="00525277" w:rsidP="00525277">
      <w:r>
        <w:t xml:space="preserve">Zur Zeit Lucias wurden Christinnen und Christen verfolgt. Dennoch brachte Lucia nachts Lebensmittel zu ihren </w:t>
      </w:r>
    </w:p>
    <w:p w14:paraId="7F3A78EE" w14:textId="77777777" w:rsidR="00525277" w:rsidRDefault="00525277" w:rsidP="00525277"/>
    <w:p w14:paraId="4A236170" w14:textId="77777777" w:rsidR="00525277" w:rsidRDefault="00525277" w:rsidP="00525277">
      <w:r>
        <w:t xml:space="preserve">christlichen Mitschwestern und Mitbrüdern. Dazu setzte sie einen </w:t>
      </w:r>
    </w:p>
    <w:p w14:paraId="107A227B" w14:textId="77777777" w:rsidR="00525277" w:rsidRDefault="00525277" w:rsidP="00525277"/>
    <w:p w14:paraId="0EEE313D" w14:textId="5295ACC1" w:rsidR="00525277" w:rsidRDefault="002758FE" w:rsidP="00525277">
      <w:r w:rsidRPr="000D59EE">
        <w:rPr>
          <w:rStyle w:val="ekvlsungunterstrichenausgeblendet"/>
        </w:rPr>
        <w:t xml:space="preserve">            </w:t>
      </w:r>
      <w:r w:rsidRPr="000D59EE">
        <w:rPr>
          <w:rStyle w:val="ekvlsungunterstrichenausgeblendet"/>
        </w:rPr>
        <w:t xml:space="preserve"> </w:t>
      </w:r>
      <w:r w:rsidR="00483C7D" w:rsidRPr="000D59EE">
        <w:rPr>
          <w:rStyle w:val="ekvlsungunterstrichenausgeblendet"/>
        </w:rPr>
        <w:t>Lichterkranz mit Kerzen</w:t>
      </w:r>
      <w:r w:rsidRPr="000D59EE">
        <w:rPr>
          <w:rStyle w:val="ekvlsungunterstrichenausgeblendet"/>
        </w:rPr>
        <w:t xml:space="preserve">      </w:t>
      </w:r>
      <w:r w:rsidRPr="000D59EE">
        <w:rPr>
          <w:rStyle w:val="ekvlsungunterstrichenausgeblendet"/>
        </w:rPr>
        <w:t xml:space="preserve">              </w:t>
      </w:r>
      <w:r w:rsidRPr="000D59EE">
        <w:rPr>
          <w:rStyle w:val="ekvlsungunterstrichenausgeblendet"/>
        </w:rPr>
        <w:t xml:space="preserve">      </w:t>
      </w:r>
      <w:r w:rsidRPr="002758FE">
        <w:t xml:space="preserve"> </w:t>
      </w:r>
      <w:r w:rsidR="00525277">
        <w:t xml:space="preserve">auf, um sich in der Dunkelheit orientieren </w:t>
      </w:r>
    </w:p>
    <w:p w14:paraId="5599AB92" w14:textId="77777777" w:rsidR="00525277" w:rsidRDefault="00525277" w:rsidP="00525277"/>
    <w:p w14:paraId="15F655CA" w14:textId="62E3BB6A" w:rsidR="00525277" w:rsidRDefault="00525277" w:rsidP="00525277">
      <w:r>
        <w:t>zu können und beide Arme zum Tragen freizuhaben.</w:t>
      </w:r>
    </w:p>
    <w:p w14:paraId="5E37086C" w14:textId="77777777" w:rsidR="00525277" w:rsidRDefault="00525277" w:rsidP="00525277"/>
    <w:p w14:paraId="458862C9" w14:textId="77777777" w:rsidR="00525277" w:rsidRDefault="00525277" w:rsidP="00525277">
      <w:r>
        <w:t xml:space="preserve">Dem Verlobten von Lucia passte dieses Verhalten gar nicht. Er wollte Lucia weiterhin heiraten. Sie weigerte </w:t>
      </w:r>
    </w:p>
    <w:p w14:paraId="4319BBCC" w14:textId="77777777" w:rsidR="00525277" w:rsidRDefault="00525277" w:rsidP="00525277"/>
    <w:p w14:paraId="20639F35" w14:textId="77777777" w:rsidR="00525277" w:rsidRDefault="00525277" w:rsidP="00525277">
      <w:r>
        <w:t xml:space="preserve">sich jedoch. Daher zeigte er Lucia an, weil sie Christin war. Der Legende nach sollte Lucia in </w:t>
      </w:r>
    </w:p>
    <w:p w14:paraId="21DF9177" w14:textId="77777777" w:rsidR="00525277" w:rsidRDefault="00525277" w:rsidP="00525277"/>
    <w:p w14:paraId="53FC674E" w14:textId="71B19607" w:rsidR="00525277" w:rsidRDefault="002758FE" w:rsidP="00525277">
      <w:r w:rsidRPr="000D59EE">
        <w:rPr>
          <w:rStyle w:val="ekvlsungunterstrichenausgeblendet"/>
        </w:rPr>
        <w:t xml:space="preserve">            </w:t>
      </w:r>
      <w:r w:rsidRPr="000D59EE">
        <w:rPr>
          <w:rStyle w:val="ekvlsungunterstrichenausgeblendet"/>
        </w:rPr>
        <w:t xml:space="preserve"> </w:t>
      </w:r>
      <w:r w:rsidR="00483C7D" w:rsidRPr="000D59EE">
        <w:rPr>
          <w:rStyle w:val="ekvlsungunterstrichenausgeblendet"/>
        </w:rPr>
        <w:t>ein Bordell</w:t>
      </w:r>
      <w:r w:rsidRPr="000D59EE">
        <w:rPr>
          <w:rStyle w:val="ekvlsungunterstrichenausgeblendet"/>
        </w:rPr>
        <w:t xml:space="preserve">           </w:t>
      </w:r>
      <w:r w:rsidRPr="002758FE">
        <w:t xml:space="preserve"> </w:t>
      </w:r>
      <w:proofErr w:type="gramStart"/>
      <w:r w:rsidR="00525277">
        <w:t>gebracht</w:t>
      </w:r>
      <w:proofErr w:type="gramEnd"/>
      <w:r w:rsidR="00525277">
        <w:t xml:space="preserve"> werden. Doch ein </w:t>
      </w:r>
      <w:r w:rsidRPr="000D59EE">
        <w:rPr>
          <w:rStyle w:val="ekvlsungunterstrichenausgeblendet"/>
        </w:rPr>
        <w:t xml:space="preserve">         </w:t>
      </w:r>
      <w:r w:rsidRPr="000D59EE">
        <w:rPr>
          <w:rStyle w:val="ekvlsungunterstrichenausgeblendet"/>
        </w:rPr>
        <w:t xml:space="preserve">  </w:t>
      </w:r>
      <w:r w:rsidRPr="000D59EE">
        <w:rPr>
          <w:rStyle w:val="ekvlsungunterstrichenausgeblendet"/>
        </w:rPr>
        <w:t xml:space="preserve">   </w:t>
      </w:r>
      <w:r w:rsidR="00483C7D" w:rsidRPr="000D59EE">
        <w:rPr>
          <w:rStyle w:val="ekvlsungunterstrichenausgeblendet"/>
        </w:rPr>
        <w:t>Ochsengespann</w:t>
      </w:r>
      <w:r w:rsidRPr="000D59EE">
        <w:rPr>
          <w:rStyle w:val="ekvlsungunterstrichenausgeblendet"/>
        </w:rPr>
        <w:t xml:space="preserve">    </w:t>
      </w:r>
      <w:r w:rsidRPr="000D59EE">
        <w:rPr>
          <w:rStyle w:val="ekvlsungunterstrichenausgeblendet"/>
        </w:rPr>
        <w:t xml:space="preserve">    </w:t>
      </w:r>
      <w:r w:rsidRPr="000D59EE">
        <w:rPr>
          <w:rStyle w:val="ekvlsungunterstrichenausgeblendet"/>
        </w:rPr>
        <w:t xml:space="preserve">       </w:t>
      </w:r>
      <w:r w:rsidRPr="002758FE">
        <w:t xml:space="preserve"> </w:t>
      </w:r>
      <w:r w:rsidR="00525277">
        <w:t xml:space="preserve">und </w:t>
      </w:r>
    </w:p>
    <w:p w14:paraId="3841A193" w14:textId="77777777" w:rsidR="00525277" w:rsidRDefault="00525277" w:rsidP="00525277"/>
    <w:p w14:paraId="610B1386" w14:textId="77777777" w:rsidR="00525277" w:rsidRDefault="00525277" w:rsidP="00525277">
      <w:r>
        <w:t xml:space="preserve">tausend Männer reichten nicht aus, um sie zu bewegen. Lucia wurde daraufhin gefoltert, doch die Folter </w:t>
      </w:r>
    </w:p>
    <w:p w14:paraId="675787A3" w14:textId="77777777" w:rsidR="00525277" w:rsidRDefault="00525277" w:rsidP="00525277"/>
    <w:p w14:paraId="2645E15A" w14:textId="43FCB995" w:rsidR="00525277" w:rsidRDefault="00525277" w:rsidP="00525277">
      <w:r>
        <w:t xml:space="preserve">machte ihr nichts aus. Schließlich wurde Lucia durch </w:t>
      </w:r>
      <w:r w:rsidR="002758FE" w:rsidRPr="000D59EE">
        <w:rPr>
          <w:rStyle w:val="ekvlsungunterstrichenausgeblendet"/>
        </w:rPr>
        <w:t xml:space="preserve">            </w:t>
      </w:r>
      <w:r w:rsidR="00483C7D" w:rsidRPr="000D59EE">
        <w:rPr>
          <w:rStyle w:val="ekvlsungunterstrichenausgeblendet"/>
        </w:rPr>
        <w:t>ein Schwert</w:t>
      </w:r>
      <w:r w:rsidR="002758FE" w:rsidRPr="000D59EE">
        <w:rPr>
          <w:rStyle w:val="ekvlsungunterstrichenausgeblendet"/>
        </w:rPr>
        <w:t xml:space="preserve">           </w:t>
      </w:r>
      <w:r w:rsidR="002758FE" w:rsidRPr="002758FE">
        <w:t xml:space="preserve"> </w:t>
      </w:r>
      <w:r>
        <w:t>getötet.</w:t>
      </w:r>
    </w:p>
    <w:p w14:paraId="61E311A9" w14:textId="77777777" w:rsidR="00525277" w:rsidRDefault="00525277" w:rsidP="00525277"/>
    <w:p w14:paraId="5F2963AC" w14:textId="77777777" w:rsidR="00525277" w:rsidRPr="002758FE" w:rsidRDefault="00525277" w:rsidP="002758FE">
      <w:pPr>
        <w:rPr>
          <w:rStyle w:val="ekvfett"/>
        </w:rPr>
      </w:pPr>
      <w:r w:rsidRPr="002758FE">
        <w:rPr>
          <w:rStyle w:val="ekvfett"/>
        </w:rPr>
        <w:t>Lucias Augen</w:t>
      </w:r>
    </w:p>
    <w:p w14:paraId="51E1B12C" w14:textId="4EE25703" w:rsidR="00525277" w:rsidRDefault="00525277" w:rsidP="002758FE">
      <w:pPr>
        <w:pStyle w:val="ekvaufzhlung"/>
      </w:pPr>
      <w:r w:rsidRPr="002758FE">
        <w:rPr>
          <w:rStyle w:val="ekvnummerierung"/>
        </w:rPr>
        <w:t>2</w:t>
      </w:r>
      <w:r w:rsidR="002758FE">
        <w:tab/>
      </w:r>
      <w:r>
        <w:t>Eine besonders grausame Geschichte wird über Lucias Augen erzählt. Recherchiere die Geschichte und schreibe eine kurze Zusammenfassung.</w:t>
      </w:r>
    </w:p>
    <w:p w14:paraId="74B3BE5E" w14:textId="318596A4" w:rsidR="00525277" w:rsidRDefault="00525277" w:rsidP="00525277">
      <w:pPr>
        <w:rPr>
          <w:rStyle w:val="ekvhandschriftunterstrichen"/>
        </w:rPr>
      </w:pPr>
    </w:p>
    <w:p w14:paraId="6CF0E0C6" w14:textId="329A77B6" w:rsidR="00525277" w:rsidRPr="000D59EE" w:rsidRDefault="00483C7D" w:rsidP="00525277">
      <w:pPr>
        <w:rPr>
          <w:rStyle w:val="ekvlsungunterstrichenausgeblendet"/>
        </w:rPr>
      </w:pPr>
      <w:r w:rsidRPr="000D59EE">
        <w:rPr>
          <w:rStyle w:val="ekvlsungunterstrichenausgeblendet"/>
        </w:rPr>
        <w:t xml:space="preserve">Es wird erzählt, dass sich Lucia ihre Augen ausgerissen, in eine Schüssel gelegt und an               </w:t>
      </w:r>
    </w:p>
    <w:p w14:paraId="12AD8452" w14:textId="57F8F62B" w:rsidR="00525277" w:rsidRPr="000D59EE" w:rsidRDefault="00525277" w:rsidP="00525277">
      <w:pPr>
        <w:rPr>
          <w:rStyle w:val="ekvlsungunterstrichenausgeblendet"/>
        </w:rPr>
      </w:pPr>
    </w:p>
    <w:p w14:paraId="0508A32C" w14:textId="603D5D7C" w:rsidR="00525277" w:rsidRPr="000D59EE" w:rsidRDefault="00483C7D" w:rsidP="00525277">
      <w:pPr>
        <w:rPr>
          <w:rStyle w:val="ekvlsungunterstrichenausgeblendet"/>
        </w:rPr>
      </w:pPr>
      <w:r w:rsidRPr="000D59EE">
        <w:rPr>
          <w:rStyle w:val="ekvlsungunterstrichenausgeblendet"/>
        </w:rPr>
        <w:t xml:space="preserve">ihren Verlobten geschickt habe. Die Gottesmutter Maria habe ihr jedoch daraufhin noch           </w:t>
      </w:r>
    </w:p>
    <w:p w14:paraId="7430369D" w14:textId="78AC2383" w:rsidR="00525277" w:rsidRPr="000D59EE" w:rsidRDefault="00525277" w:rsidP="00525277">
      <w:pPr>
        <w:rPr>
          <w:rStyle w:val="ekvlsungunterstrichenausgeblendet"/>
        </w:rPr>
      </w:pPr>
    </w:p>
    <w:p w14:paraId="7EDB49CE" w14:textId="3D3331F2" w:rsidR="00525277" w:rsidRPr="000D59EE" w:rsidRDefault="00483C7D" w:rsidP="00525277">
      <w:pPr>
        <w:rPr>
          <w:rStyle w:val="ekvlsungunterstrichenausgeblendet"/>
        </w:rPr>
      </w:pPr>
      <w:r w:rsidRPr="000D59EE">
        <w:rPr>
          <w:rStyle w:val="ekvlsungunterstrichenausgeblendet"/>
        </w:rPr>
        <w:t>schönere Augen geschenkt.</w:t>
      </w:r>
      <w:r w:rsidR="00525277" w:rsidRPr="000D59EE">
        <w:rPr>
          <w:rStyle w:val="ekvlsungunterstrichenausgeblendet"/>
        </w:rPr>
        <w:t xml:space="preserve">                                                                                                          </w:t>
      </w:r>
    </w:p>
    <w:p w14:paraId="4D91A669" w14:textId="77777777" w:rsidR="00525277" w:rsidRPr="00525277" w:rsidRDefault="00525277" w:rsidP="00525277">
      <w:pPr>
        <w:rPr>
          <w:rStyle w:val="ekvhandschriftunterstrichen"/>
        </w:rPr>
      </w:pPr>
    </w:p>
    <w:p w14:paraId="536A465E" w14:textId="77777777" w:rsidR="00525277" w:rsidRDefault="00525277" w:rsidP="00525277"/>
    <w:p w14:paraId="4F7E5852" w14:textId="50A7E0DC" w:rsidR="00525277" w:rsidRDefault="00525277" w:rsidP="00525277">
      <w:pPr>
        <w:pStyle w:val="ekvue3arial"/>
      </w:pPr>
      <w:r>
        <w:t>Bedeutung für mein Leben</w:t>
      </w:r>
    </w:p>
    <w:p w14:paraId="08057CC4" w14:textId="5D802D23" w:rsidR="00525277" w:rsidRDefault="00525277" w:rsidP="00525277">
      <w:r w:rsidRPr="00525277">
        <w:rPr>
          <w:rStyle w:val="ekvnummerierung"/>
        </w:rPr>
        <w:t>3</w:t>
      </w:r>
      <w:r w:rsidR="002758FE">
        <w:tab/>
      </w:r>
      <w:r>
        <w:t>Formuliere einen Satz, welche Bedeutung das Leben der heiligen Lucia für dein Leben haben kann.</w:t>
      </w:r>
    </w:p>
    <w:p w14:paraId="228276B4" w14:textId="021091C4" w:rsidR="00525277" w:rsidRDefault="00525277" w:rsidP="00525277"/>
    <w:p w14:paraId="50B4AC6C" w14:textId="2D91F7A1" w:rsidR="00525277" w:rsidRDefault="00525277" w:rsidP="00525277">
      <w:pPr>
        <w:rPr>
          <w:rStyle w:val="ekvhandschriftunterstrichen"/>
        </w:rPr>
      </w:pPr>
      <w:r>
        <w:rPr>
          <w:rStyle w:val="ekvhandschriftunterstrichen"/>
        </w:rPr>
        <w:t xml:space="preserve">                                                                                                                                                     </w:t>
      </w:r>
    </w:p>
    <w:p w14:paraId="506B1D19" w14:textId="4430E42C" w:rsidR="00525277" w:rsidRDefault="00525277" w:rsidP="00525277">
      <w:pPr>
        <w:rPr>
          <w:rStyle w:val="ekvhandschriftunterstrichen"/>
        </w:rPr>
      </w:pPr>
    </w:p>
    <w:p w14:paraId="69C95641" w14:textId="172E2BCA" w:rsidR="00F5082B" w:rsidRPr="00525277" w:rsidRDefault="00525277" w:rsidP="00666D95">
      <w:pPr>
        <w:rPr>
          <w:rFonts w:ascii="Comic Sans MS" w:hAnsi="Comic Sans MS"/>
          <w:noProof/>
          <w:color w:val="000000" w:themeColor="text1"/>
          <w:sz w:val="21"/>
          <w:u w:val="single" w:color="000000" w:themeColor="text1"/>
        </w:rPr>
      </w:pPr>
      <w:r>
        <w:rPr>
          <w:rStyle w:val="ekvhandschriftunterstrichen"/>
        </w:rPr>
        <w:t xml:space="preserve">                                                                                                                                                     </w:t>
      </w:r>
    </w:p>
    <w:sectPr w:rsidR="00F5082B" w:rsidRPr="00525277" w:rsidSect="00764797">
      <w:footerReference w:type="default" r:id="rId6"/>
      <w:type w:val="continuous"/>
      <w:pgSz w:w="11906" w:h="16838" w:code="9"/>
      <w:pgMar w:top="454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16437" w14:textId="77777777" w:rsidR="007C1AEB" w:rsidRDefault="007C1AEB" w:rsidP="003C599D">
      <w:pPr>
        <w:spacing w:line="240" w:lineRule="auto"/>
      </w:pPr>
      <w:r>
        <w:separator/>
      </w:r>
    </w:p>
  </w:endnote>
  <w:endnote w:type="continuationSeparator" w:id="0">
    <w:p w14:paraId="78CC3698" w14:textId="77777777" w:rsidR="007C1AEB" w:rsidRDefault="007C1AEB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3FBBEF58" w14:textId="77777777" w:rsidTr="00503EE6">
      <w:trPr>
        <w:trHeight w:hRule="exact" w:val="680"/>
      </w:trPr>
      <w:tc>
        <w:tcPr>
          <w:tcW w:w="864" w:type="dxa"/>
          <w:noWrap/>
        </w:tcPr>
        <w:p w14:paraId="03B7F0DD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53E0012C" wp14:editId="5399D7F7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42A00BCD" w14:textId="7112D9AF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</w:t>
          </w:r>
          <w:r w:rsidR="00525277">
            <w:t>22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1F1B5355" w14:textId="06132ACE" w:rsidR="002659C5" w:rsidRPr="00913892" w:rsidRDefault="00B04627" w:rsidP="00525277">
          <w:pPr>
            <w:pStyle w:val="ekvquelle"/>
          </w:pPr>
          <w:r>
            <w:rPr>
              <w:rStyle w:val="ekvquellefett"/>
            </w:rPr>
            <w:t>Erarbeitet von</w:t>
          </w:r>
          <w:r w:rsidR="00DD6810" w:rsidRPr="00DD6810">
            <w:rPr>
              <w:rStyle w:val="ekvquellefett"/>
            </w:rPr>
            <w:t>:</w:t>
          </w:r>
          <w:r w:rsidR="00DD6810">
            <w:t xml:space="preserve"> </w:t>
          </w:r>
          <w:r w:rsidR="00525277">
            <w:t>Claudius Kretzer</w:t>
          </w:r>
        </w:p>
      </w:tc>
      <w:tc>
        <w:tcPr>
          <w:tcW w:w="813" w:type="dxa"/>
        </w:tcPr>
        <w:p w14:paraId="76589794" w14:textId="77777777" w:rsidR="002659C5" w:rsidRPr="00913892" w:rsidRDefault="002659C5" w:rsidP="00913892">
          <w:pPr>
            <w:pStyle w:val="ekvpagina"/>
          </w:pPr>
        </w:p>
      </w:tc>
    </w:tr>
  </w:tbl>
  <w:p w14:paraId="27D9D012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F1BF2" w14:textId="77777777" w:rsidR="007C1AEB" w:rsidRDefault="007C1AEB" w:rsidP="003C599D">
      <w:pPr>
        <w:spacing w:line="240" w:lineRule="auto"/>
      </w:pPr>
      <w:r>
        <w:separator/>
      </w:r>
    </w:p>
  </w:footnote>
  <w:footnote w:type="continuationSeparator" w:id="0">
    <w:p w14:paraId="2ABC24D6" w14:textId="77777777" w:rsidR="007C1AEB" w:rsidRDefault="007C1AEB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77"/>
    <w:rsid w:val="000040E2"/>
    <w:rsid w:val="0001210D"/>
    <w:rsid w:val="00014D7E"/>
    <w:rsid w:val="0002009E"/>
    <w:rsid w:val="00020440"/>
    <w:rsid w:val="000307B4"/>
    <w:rsid w:val="00030EDB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219B"/>
    <w:rsid w:val="000D40DE"/>
    <w:rsid w:val="000D4791"/>
    <w:rsid w:val="000D59EE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4889"/>
    <w:rsid w:val="00116EF2"/>
    <w:rsid w:val="001170B6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1169"/>
    <w:rsid w:val="001D2674"/>
    <w:rsid w:val="001D39FD"/>
    <w:rsid w:val="001D7E89"/>
    <w:rsid w:val="001E485B"/>
    <w:rsid w:val="001F1E3D"/>
    <w:rsid w:val="001F26EC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758FE"/>
    <w:rsid w:val="00280525"/>
    <w:rsid w:val="00280A12"/>
    <w:rsid w:val="0028107C"/>
    <w:rsid w:val="0028231D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348E"/>
    <w:rsid w:val="003B3ED5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3A7A"/>
    <w:rsid w:val="00483C7D"/>
    <w:rsid w:val="00483D65"/>
    <w:rsid w:val="00484B24"/>
    <w:rsid w:val="00486B3D"/>
    <w:rsid w:val="00490692"/>
    <w:rsid w:val="004925F2"/>
    <w:rsid w:val="004A66C3"/>
    <w:rsid w:val="004A66CF"/>
    <w:rsid w:val="004B17DA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77"/>
    <w:rsid w:val="005252D2"/>
    <w:rsid w:val="00530C92"/>
    <w:rsid w:val="00535AD8"/>
    <w:rsid w:val="00547103"/>
    <w:rsid w:val="00554EDA"/>
    <w:rsid w:val="00560848"/>
    <w:rsid w:val="0057200E"/>
    <w:rsid w:val="00572A0F"/>
    <w:rsid w:val="00574FE0"/>
    <w:rsid w:val="00576D2D"/>
    <w:rsid w:val="00583FC8"/>
    <w:rsid w:val="00584F88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439D"/>
    <w:rsid w:val="005F511A"/>
    <w:rsid w:val="005F7305"/>
    <w:rsid w:val="0060030C"/>
    <w:rsid w:val="006011EC"/>
    <w:rsid w:val="00603AD5"/>
    <w:rsid w:val="00603C71"/>
    <w:rsid w:val="00605B68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0DE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4685"/>
    <w:rsid w:val="007A18E0"/>
    <w:rsid w:val="007A2F5A"/>
    <w:rsid w:val="007A5AA1"/>
    <w:rsid w:val="007C1230"/>
    <w:rsid w:val="007C1AEB"/>
    <w:rsid w:val="007D186F"/>
    <w:rsid w:val="007E4DDC"/>
    <w:rsid w:val="007E5E71"/>
    <w:rsid w:val="007E67B3"/>
    <w:rsid w:val="008018A8"/>
    <w:rsid w:val="00801B7F"/>
    <w:rsid w:val="00802E02"/>
    <w:rsid w:val="00810225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6EDE"/>
    <w:rsid w:val="00902002"/>
    <w:rsid w:val="00902CEB"/>
    <w:rsid w:val="009064C0"/>
    <w:rsid w:val="009078CB"/>
    <w:rsid w:val="00907EC2"/>
    <w:rsid w:val="00912A0A"/>
    <w:rsid w:val="00913598"/>
    <w:rsid w:val="00913892"/>
    <w:rsid w:val="009215E3"/>
    <w:rsid w:val="00931977"/>
    <w:rsid w:val="00936CF0"/>
    <w:rsid w:val="00942106"/>
    <w:rsid w:val="0094260D"/>
    <w:rsid w:val="00946121"/>
    <w:rsid w:val="00950ADE"/>
    <w:rsid w:val="00952A59"/>
    <w:rsid w:val="00952B21"/>
    <w:rsid w:val="0095595B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E17E1"/>
    <w:rsid w:val="009E1BBE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4B46"/>
    <w:rsid w:val="00B00587"/>
    <w:rsid w:val="00B039E8"/>
    <w:rsid w:val="00B04627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655"/>
    <w:rsid w:val="00B551D6"/>
    <w:rsid w:val="00B6045F"/>
    <w:rsid w:val="00B60BEA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A3C2A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C2340"/>
    <w:rsid w:val="00DC30DA"/>
    <w:rsid w:val="00DC529F"/>
    <w:rsid w:val="00DD6810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082B"/>
    <w:rsid w:val="00F52C9C"/>
    <w:rsid w:val="00F55BE1"/>
    <w:rsid w:val="00F6336A"/>
    <w:rsid w:val="00F72065"/>
    <w:rsid w:val="00F75722"/>
    <w:rsid w:val="00F778DC"/>
    <w:rsid w:val="00F849BE"/>
    <w:rsid w:val="00F94A4B"/>
    <w:rsid w:val="00F97AD4"/>
    <w:rsid w:val="00FA3E81"/>
    <w:rsid w:val="00FB0917"/>
    <w:rsid w:val="00FB0F16"/>
    <w:rsid w:val="00FB123D"/>
    <w:rsid w:val="00FB1D7F"/>
    <w:rsid w:val="00FB59FB"/>
    <w:rsid w:val="00FB72A0"/>
    <w:rsid w:val="00FC1D8A"/>
    <w:rsid w:val="00FC35C5"/>
    <w:rsid w:val="00FC7DBF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52E35"/>
  <w15:chartTrackingRefBased/>
  <w15:docId w15:val="{85052696-9A75-49C9-93C7-EA80484D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DD6810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semiHidden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character" w:customStyle="1" w:styleId="ekvquellefett">
    <w:name w:val="ekv.quelle.fett"/>
    <w:basedOn w:val="Absatz-Standardschriftart"/>
    <w:uiPriority w:val="1"/>
    <w:qFormat/>
    <w:rsid w:val="00DD6810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p175\Downloads\WD_KV_KL5_SSS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</cp:revision>
  <cp:lastPrinted>2016-12-23T16:36:00Z</cp:lastPrinted>
  <dcterms:created xsi:type="dcterms:W3CDTF">2022-11-25T13:22:00Z</dcterms:created>
  <dcterms:modified xsi:type="dcterms:W3CDTF">2022-11-25T13:22:00Z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- Version 1.05</vt:lpwstr>
  </property>
</Properties>
</file>