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F956E" w14:textId="60A8A458" w:rsidR="00901B13" w:rsidRDefault="00664EED" w:rsidP="00664EED">
      <w:pPr>
        <w:pStyle w:val="ekvue2arial"/>
      </w:pPr>
      <w:bookmarkStart w:id="0" w:name="bmStart"/>
      <w:bookmarkEnd w:id="0"/>
      <w:r>
        <w:t xml:space="preserve">Steckbrief: </w:t>
      </w:r>
      <w:r w:rsidR="002C3064">
        <w:t>Hans Jonas</w:t>
      </w:r>
    </w:p>
    <w:p w14:paraId="207E2406" w14:textId="7BB46F86" w:rsidR="00664EED" w:rsidRDefault="00664EED" w:rsidP="00664EED"/>
    <w:p w14:paraId="54275CCB" w14:textId="34C6AB64" w:rsidR="00664EED" w:rsidRDefault="002C3064" w:rsidP="008D3D33">
      <w:pPr>
        <w:pStyle w:val="ekvschreiblinie"/>
        <w:jc w:val="both"/>
      </w:pPr>
      <w:r>
        <w:t>Der</w:t>
      </w:r>
      <w:r w:rsidR="00664EED">
        <w:t xml:space="preserve"> </w:t>
      </w:r>
      <w:r>
        <w:t xml:space="preserve">bekannte </w:t>
      </w:r>
      <w:r w:rsidR="00664EED">
        <w:t xml:space="preserve">Philosoph </w:t>
      </w:r>
      <w:r w:rsidR="000349FA">
        <w:t>Hans Jonas</w:t>
      </w:r>
      <w:r w:rsidR="00664EED">
        <w:t xml:space="preserve"> </w:t>
      </w:r>
      <w:r w:rsidR="000349FA">
        <w:t>kam im Mai 1903 in</w:t>
      </w:r>
      <w:r w:rsidR="00664EED">
        <w:t xml:space="preserve"> </w:t>
      </w:r>
      <w:r w:rsidR="0070086D" w:rsidRPr="00F00364">
        <w:rPr>
          <w:rStyle w:val="ekvlsungunterstrichen"/>
        </w:rPr>
        <w:t xml:space="preserve">                  </w:t>
      </w:r>
      <w:r w:rsidR="0021457D">
        <w:rPr>
          <w:rStyle w:val="ekvlsungunterstrichen"/>
        </w:rPr>
        <w:t xml:space="preserve">     </w:t>
      </w:r>
      <w:r w:rsidR="000349FA">
        <w:t>als Sohn eines _________</w:t>
      </w:r>
      <w:r w:rsidR="0021457D">
        <w:t>____ zur</w:t>
      </w:r>
      <w:r w:rsidR="000349FA">
        <w:t xml:space="preserve"> Welt</w:t>
      </w:r>
      <w:r w:rsidR="00664EED">
        <w:t xml:space="preserve">. </w:t>
      </w:r>
      <w:r w:rsidR="000349FA">
        <w:t>Er</w:t>
      </w:r>
      <w:r w:rsidR="00664EED">
        <w:t xml:space="preserve"> </w:t>
      </w:r>
      <w:r w:rsidR="000349FA">
        <w:t xml:space="preserve">begann sein Studium der Philosophie in </w:t>
      </w:r>
      <w:r w:rsidR="00664EED">
        <w:t xml:space="preserve"> </w:t>
      </w:r>
      <w:r w:rsidR="0070086D" w:rsidRPr="00F00364">
        <w:rPr>
          <w:rStyle w:val="ekvlsungunterstrichen"/>
        </w:rPr>
        <w:t xml:space="preserve">             </w:t>
      </w:r>
      <w:r w:rsidR="00205087">
        <w:rPr>
          <w:rStyle w:val="ekvlsungunterstrichen"/>
        </w:rPr>
        <w:t xml:space="preserve">    </w:t>
      </w:r>
      <w:r w:rsidR="0070086D" w:rsidRPr="00F00364">
        <w:rPr>
          <w:rStyle w:val="ekvlsungunterstrichen"/>
        </w:rPr>
        <w:t xml:space="preserve"> </w:t>
      </w:r>
      <w:r w:rsidR="000349FA">
        <w:t>und wurde von namenhaften Philosophen wie __________</w:t>
      </w:r>
      <w:r w:rsidR="0021457D">
        <w:t>____</w:t>
      </w:r>
      <w:r w:rsidR="000349FA">
        <w:t>_</w:t>
      </w:r>
      <w:r w:rsidR="00DB3B80">
        <w:t xml:space="preserve"> und</w:t>
      </w:r>
      <w:r w:rsidR="000349FA">
        <w:t xml:space="preserve"> ______</w:t>
      </w:r>
      <w:r w:rsidR="0021457D">
        <w:t>____</w:t>
      </w:r>
      <w:r w:rsidR="000349FA">
        <w:t>____</w:t>
      </w:r>
      <w:r w:rsidR="00205087">
        <w:t>_ unterrichtet</w:t>
      </w:r>
      <w:r w:rsidR="000349FA">
        <w:t>. Seine</w:t>
      </w:r>
      <w:r w:rsidR="00664EED" w:rsidRPr="00664EED">
        <w:t xml:space="preserve"> Hochschulausbildung</w:t>
      </w:r>
      <w:r w:rsidR="00205087">
        <w:t xml:space="preserve"> schloss er</w:t>
      </w:r>
      <w:r w:rsidR="00664EED" w:rsidRPr="00664EED">
        <w:t xml:space="preserve"> mit der Promotion in Philosophie ab</w:t>
      </w:r>
      <w:r w:rsidR="000349FA">
        <w:t>, der Titel seiner Arbeit lautete ________________.</w:t>
      </w:r>
      <w:r w:rsidR="00664EED">
        <w:t xml:space="preserve"> </w:t>
      </w:r>
      <w:r w:rsidR="000349FA">
        <w:t xml:space="preserve">Hans Jonas hatte Professuren </w:t>
      </w:r>
      <w:r w:rsidR="00664EED">
        <w:t>an de</w:t>
      </w:r>
      <w:r w:rsidR="000349FA">
        <w:t xml:space="preserve">n Universitäten Columbia, Chicago und </w:t>
      </w:r>
      <w:r w:rsidR="00664EED" w:rsidRPr="00664EED">
        <w:t xml:space="preserve"> </w:t>
      </w:r>
      <w:r w:rsidR="0070086D" w:rsidRPr="00F00364">
        <w:rPr>
          <w:rStyle w:val="ekvlsungunterstrichen"/>
        </w:rPr>
        <w:t xml:space="preserve">         </w:t>
      </w:r>
      <w:r w:rsidR="00664EED" w:rsidRPr="00F00364">
        <w:rPr>
          <w:rStyle w:val="ekvlsungunterstrichen"/>
        </w:rPr>
        <w:t xml:space="preserve"> </w:t>
      </w:r>
      <w:r w:rsidR="0070086D" w:rsidRPr="00F00364">
        <w:rPr>
          <w:rStyle w:val="ekvlsungunterstrichen"/>
        </w:rPr>
        <w:t xml:space="preserve">        </w:t>
      </w:r>
      <w:r w:rsidR="000349FA">
        <w:rPr>
          <w:rStyle w:val="ekvlsungunterstrichen"/>
        </w:rPr>
        <w:t xml:space="preserve"> </w:t>
      </w:r>
      <w:r w:rsidR="00664EED" w:rsidRPr="00664EED">
        <w:t xml:space="preserve"> </w:t>
      </w:r>
      <w:r w:rsidR="000349FA">
        <w:t>inne. Zwischenzeitlich unterbrach er seine Arbeit, um von</w:t>
      </w:r>
      <w:r w:rsidR="00205087">
        <w:t xml:space="preserve"> 1940</w:t>
      </w:r>
      <w:r w:rsidR="000349FA">
        <w:t xml:space="preserve"> </w:t>
      </w:r>
      <w:r w:rsidR="00864CD5">
        <w:t xml:space="preserve">bis </w:t>
      </w:r>
      <w:r w:rsidR="00205087">
        <w:t xml:space="preserve">1949 </w:t>
      </w:r>
      <w:r w:rsidR="00864CD5">
        <w:t>freiwillig als Soldat für ___</w:t>
      </w:r>
      <w:r w:rsidR="00205087">
        <w:t>______</w:t>
      </w:r>
      <w:r w:rsidR="00864CD5">
        <w:t>_</w:t>
      </w:r>
      <w:r w:rsidR="00205087">
        <w:t xml:space="preserve">  </w:t>
      </w:r>
      <w:r w:rsidR="00864CD5">
        <w:t xml:space="preserve"> und </w:t>
      </w:r>
      <w:r w:rsidR="00DB3B80">
        <w:t>Israel</w:t>
      </w:r>
      <w:r w:rsidR="00864CD5">
        <w:t xml:space="preserve"> sein Leben aufs Spiel zu setzen.</w:t>
      </w:r>
      <w:r w:rsidR="00DB1501">
        <w:t xml:space="preserve"> </w:t>
      </w:r>
    </w:p>
    <w:p w14:paraId="481AC17B" w14:textId="65269E9D" w:rsidR="000A506A" w:rsidRDefault="00DB1501" w:rsidP="008D3D33">
      <w:pPr>
        <w:pStyle w:val="ekvschreiblinie"/>
        <w:jc w:val="both"/>
      </w:pPr>
      <w:r>
        <w:t xml:space="preserve">Schon in jungen Jahren beschäftigte sich </w:t>
      </w:r>
      <w:r w:rsidR="00864CD5">
        <w:t>Hans Jonas</w:t>
      </w:r>
      <w:r w:rsidRPr="00DB1501">
        <w:t xml:space="preserve"> mit </w:t>
      </w:r>
      <w:r w:rsidR="0070086D" w:rsidRPr="00F00364">
        <w:rPr>
          <w:rStyle w:val="ekvlsungunterstrichen"/>
        </w:rPr>
        <w:t xml:space="preserve">     </w:t>
      </w:r>
      <w:r w:rsidR="0089490C">
        <w:rPr>
          <w:rStyle w:val="ekvlsungunterstrichen"/>
        </w:rPr>
        <w:t xml:space="preserve">  </w:t>
      </w:r>
      <w:r w:rsidR="0070086D" w:rsidRPr="00F00364">
        <w:rPr>
          <w:rStyle w:val="ekvlsungunterstrichen"/>
        </w:rPr>
        <w:t xml:space="preserve">         </w:t>
      </w:r>
      <w:r w:rsidR="00864CD5">
        <w:rPr>
          <w:rStyle w:val="ekvlsungunterstrichen"/>
        </w:rPr>
        <w:t xml:space="preserve">  </w:t>
      </w:r>
      <w:r w:rsidR="0021457D">
        <w:rPr>
          <w:rStyle w:val="ekvlsungunterstrichen"/>
        </w:rPr>
        <w:t xml:space="preserve">         </w:t>
      </w:r>
      <w:r w:rsidR="00864CD5">
        <w:rPr>
          <w:rStyle w:val="ekvlsungunterstrichen"/>
        </w:rPr>
        <w:t xml:space="preserve">  </w:t>
      </w:r>
      <w:r w:rsidRPr="00DB1501">
        <w:t>und</w:t>
      </w:r>
      <w:r w:rsidR="00864CD5">
        <w:t xml:space="preserve"> biologischen Aspekten, wobei</w:t>
      </w:r>
      <w:r w:rsidR="0021457D">
        <w:t xml:space="preserve"> für ihn</w:t>
      </w:r>
      <w:r w:rsidR="00864CD5">
        <w:t xml:space="preserve"> der Gedanke an Nachhaltigkeit</w:t>
      </w:r>
      <w:r w:rsidR="0021457D">
        <w:t xml:space="preserve"> und </w:t>
      </w:r>
      <w:r w:rsidR="00864CD5">
        <w:t>de</w:t>
      </w:r>
      <w:r w:rsidR="00353376">
        <w:t>n</w:t>
      </w:r>
      <w:r w:rsidR="00864CD5">
        <w:t xml:space="preserve"> Schutz des Ökosystems </w:t>
      </w:r>
      <w:r w:rsidR="0021457D">
        <w:t>sowie an</w:t>
      </w:r>
      <w:r w:rsidR="00864CD5">
        <w:t xml:space="preserve"> de</w:t>
      </w:r>
      <w:r w:rsidR="00353376">
        <w:t>n</w:t>
      </w:r>
      <w:r w:rsidR="00864CD5">
        <w:t xml:space="preserve"> Erhalt der menschlichen Spezies an erster Stelle standen. Nach Hans Jonas ist es essenziell, so zu handeln, dass stets an die</w:t>
      </w:r>
      <w:r w:rsidR="00353376">
        <w:t xml:space="preserve"> Zukunft </w:t>
      </w:r>
      <w:r w:rsidR="00864CD5">
        <w:t>und die folgenden Generationen gedacht wird.</w:t>
      </w:r>
      <w:r w:rsidRPr="00DB1501">
        <w:t xml:space="preserve"> </w:t>
      </w:r>
      <w:r w:rsidR="00864CD5">
        <w:t xml:space="preserve">In seinem Werk </w:t>
      </w:r>
      <w:r w:rsidRPr="00F00364">
        <w:rPr>
          <w:rStyle w:val="ekvlsungunterstrichen"/>
        </w:rPr>
        <w:t xml:space="preserve"> </w:t>
      </w:r>
      <w:r w:rsidR="0070086D" w:rsidRPr="00F00364">
        <w:rPr>
          <w:rStyle w:val="ekvlsungunterstrichen"/>
        </w:rPr>
        <w:t xml:space="preserve">     </w:t>
      </w:r>
      <w:r w:rsidR="00864CD5">
        <w:rPr>
          <w:rStyle w:val="ekvlsungunterstrichen"/>
        </w:rPr>
        <w:t xml:space="preserve">                                    </w:t>
      </w:r>
      <w:r w:rsidR="00864CD5">
        <w:t xml:space="preserve">plädiert er für ein Leben im Einklang mit der ___________. Die Menschen sollen außerdem einen bescheideneren und ______________ Lebensweg wählen. </w:t>
      </w:r>
    </w:p>
    <w:p w14:paraId="2B275FB2" w14:textId="7FCB57FA" w:rsidR="00353376" w:rsidRDefault="00353376" w:rsidP="008D3D33">
      <w:pPr>
        <w:pStyle w:val="ekvschreiblinie"/>
        <w:jc w:val="both"/>
      </w:pPr>
      <w:r>
        <w:t xml:space="preserve">Hans Jonas wurde mehrfach ausgezeichnet, unter anderem für den __________________ des Deutschen Buchhandels und Großen Bundesverdienstkreuzes. </w:t>
      </w:r>
    </w:p>
    <w:p w14:paraId="36FB205F" w14:textId="0FFDF067" w:rsidR="00353376" w:rsidRPr="00353376" w:rsidRDefault="00353376" w:rsidP="008D3D33">
      <w:pPr>
        <w:pStyle w:val="ekvschreiblinie"/>
        <w:jc w:val="both"/>
      </w:pPr>
      <w:r>
        <w:t xml:space="preserve">Die Frage, welcher er sich zeitlebens widmete, war die danach, wie den Herausforderungen der Moderne begegnet werden sollte, wenn der Fortschritt in _______________ umschlägt. Der Philosoph erkannte die rasant fortschreitende Technologie </w:t>
      </w:r>
      <w:r w:rsidR="00914770">
        <w:t>als große Gefahr und wies die Menschen schon vor mehr als drei Jahrzehnten auf ihre ________________ gegenüber dem Planeten hin.</w:t>
      </w:r>
    </w:p>
    <w:p w14:paraId="49475397" w14:textId="36630AB2" w:rsidR="00E465D0" w:rsidRDefault="00E465D0" w:rsidP="008D3D33">
      <w:pPr>
        <w:jc w:val="both"/>
      </w:pPr>
      <w:bookmarkStart w:id="1" w:name="_Hlk134086974"/>
    </w:p>
    <w:p w14:paraId="3CCAECEC" w14:textId="77777777" w:rsidR="00914770" w:rsidRDefault="00914770" w:rsidP="00E465D0">
      <w:pPr>
        <w:rPr>
          <w:b/>
          <w:bCs/>
        </w:rPr>
      </w:pPr>
    </w:p>
    <w:p w14:paraId="78DB5D71" w14:textId="77777777" w:rsidR="00725E96" w:rsidRDefault="00725E96" w:rsidP="00D84139">
      <w:pPr>
        <w:rPr>
          <w:rFonts w:eastAsia="Calibri" w:cs="Times New Roman"/>
          <w:b/>
          <w:bCs/>
        </w:rPr>
      </w:pPr>
    </w:p>
    <w:p w14:paraId="6F39F884" w14:textId="2A4E051D" w:rsidR="00D84139" w:rsidRDefault="00D84139" w:rsidP="00D84139">
      <w:pPr>
        <w:rPr>
          <w:rFonts w:eastAsia="Calibri" w:cs="Times New Roman"/>
          <w:b/>
          <w:bCs/>
        </w:rPr>
      </w:pPr>
      <w:r w:rsidRPr="00D84139">
        <w:rPr>
          <w:rFonts w:eastAsia="Calibri" w:cs="Times New Roman"/>
          <w:b/>
          <w:bCs/>
        </w:rPr>
        <w:t>Aufgaben</w:t>
      </w:r>
    </w:p>
    <w:p w14:paraId="0E26F00C" w14:textId="77777777" w:rsidR="00725E96" w:rsidRPr="00D84139" w:rsidRDefault="00725E96" w:rsidP="00D84139">
      <w:pPr>
        <w:rPr>
          <w:rFonts w:eastAsia="Calibri" w:cs="Times New Roman"/>
        </w:rPr>
      </w:pPr>
    </w:p>
    <w:p w14:paraId="1DFFE182" w14:textId="77777777" w:rsidR="00D84139" w:rsidRPr="00D84139" w:rsidRDefault="00D84139" w:rsidP="00D84139">
      <w:pPr>
        <w:rPr>
          <w:rFonts w:eastAsia="Calibri" w:cs="Times New Roman"/>
        </w:rPr>
      </w:pPr>
      <w:r w:rsidRPr="00D84139">
        <w:rPr>
          <w:rFonts w:eastAsia="Calibri" w:cs="Times New Roman"/>
          <w:b/>
          <w:bCs/>
        </w:rPr>
        <w:t>1</w:t>
      </w:r>
      <w:r w:rsidRPr="00D84139">
        <w:rPr>
          <w:rFonts w:eastAsia="Calibri" w:cs="Times New Roman"/>
          <w:b/>
          <w:bCs/>
        </w:rPr>
        <w:tab/>
      </w:r>
      <w:r w:rsidRPr="00D84139">
        <w:rPr>
          <w:rFonts w:eastAsia="Calibri" w:cs="Times New Roman"/>
        </w:rPr>
        <w:t>Fülle den Lückentext aus.</w:t>
      </w:r>
    </w:p>
    <w:p w14:paraId="7C7AEDF2" w14:textId="77777777" w:rsidR="00D84139" w:rsidRPr="00D84139" w:rsidRDefault="00D84139" w:rsidP="00D84139">
      <w:pPr>
        <w:rPr>
          <w:rFonts w:eastAsia="Calibri" w:cs="Times New Roman"/>
        </w:rPr>
      </w:pPr>
      <w:r w:rsidRPr="00D84139">
        <w:rPr>
          <w:rFonts w:eastAsia="Calibri" w:cs="Times New Roman"/>
          <w:b/>
          <w:bCs/>
        </w:rPr>
        <w:t>2</w:t>
      </w:r>
      <w:r w:rsidRPr="00D84139">
        <w:rPr>
          <w:rFonts w:eastAsia="Calibri" w:cs="Times New Roman"/>
          <w:b/>
          <w:bCs/>
        </w:rPr>
        <w:tab/>
      </w:r>
      <w:r w:rsidRPr="00D84139">
        <w:rPr>
          <w:rFonts w:eastAsia="Calibri" w:cs="Times New Roman"/>
        </w:rPr>
        <w:t xml:space="preserve">Höre dir das folgende Interview mit Robert Habeck an: </w:t>
      </w:r>
    </w:p>
    <w:p w14:paraId="13076630" w14:textId="77777777" w:rsidR="00D84139" w:rsidRPr="00D84139" w:rsidRDefault="00000000" w:rsidP="00D84139">
      <w:pPr>
        <w:ind w:left="340"/>
        <w:rPr>
          <w:rFonts w:eastAsia="Calibri" w:cs="Times New Roman"/>
        </w:rPr>
      </w:pPr>
      <w:hyperlink r:id="rId7" w:history="1">
        <w:r w:rsidR="00D84139" w:rsidRPr="00D84139">
          <w:rPr>
            <w:rFonts w:eastAsia="Calibri" w:cs="Times New Roman"/>
          </w:rPr>
          <w:t>https://www.youtube.com/watch?v=D9uVrr3zS8E</w:t>
        </w:r>
      </w:hyperlink>
    </w:p>
    <w:p w14:paraId="1DE7E9ED" w14:textId="77777777" w:rsidR="00D84139" w:rsidRPr="00D84139" w:rsidRDefault="00D84139" w:rsidP="00D84139">
      <w:pPr>
        <w:ind w:left="340"/>
        <w:rPr>
          <w:rFonts w:eastAsia="Calibri" w:cs="Times New Roman"/>
        </w:rPr>
      </w:pPr>
      <w:r w:rsidRPr="00D84139">
        <w:rPr>
          <w:rFonts w:eastAsia="Calibri" w:cs="Times New Roman"/>
        </w:rPr>
        <w:t>Beantworte im Anschluss daran folgende Fragen:</w:t>
      </w:r>
    </w:p>
    <w:p w14:paraId="6505DC32" w14:textId="47AFABFF" w:rsidR="00D84139" w:rsidRPr="00D84139" w:rsidRDefault="00D84139" w:rsidP="00725E96">
      <w:pPr>
        <w:pStyle w:val="ekvaufzhlung1"/>
      </w:pPr>
      <w:r w:rsidRPr="00D84139">
        <w:rPr>
          <w:b/>
          <w:bCs/>
        </w:rPr>
        <w:t>a)</w:t>
      </w:r>
      <w:r w:rsidR="00725E96">
        <w:rPr>
          <w:b/>
          <w:bCs/>
        </w:rPr>
        <w:tab/>
      </w:r>
      <w:r w:rsidRPr="00D84139">
        <w:t>Wie steht Habeck zu der Aussage von Hans Jonas, dass die Furcht als erste ethische Pflicht anerkannt werden müsste, damit man den Totalschaden des Planeten verhindern könnte?</w:t>
      </w:r>
    </w:p>
    <w:p w14:paraId="657719B0" w14:textId="055DC5E7" w:rsidR="00F00364" w:rsidRPr="00E465D0" w:rsidRDefault="00D84139" w:rsidP="00725E96">
      <w:pPr>
        <w:pStyle w:val="ekvaufzhlung1"/>
      </w:pPr>
      <w:r w:rsidRPr="00D84139">
        <w:rPr>
          <w:b/>
          <w:bCs/>
        </w:rPr>
        <w:t>b)</w:t>
      </w:r>
      <w:r w:rsidR="00725E96">
        <w:rPr>
          <w:b/>
          <w:bCs/>
        </w:rPr>
        <w:tab/>
      </w:r>
      <w:r w:rsidRPr="00D84139">
        <w:t>Erkläre den Begriff „</w:t>
      </w:r>
      <w:proofErr w:type="spellStart"/>
      <w:r w:rsidRPr="00D84139">
        <w:t>green</w:t>
      </w:r>
      <w:proofErr w:type="spellEnd"/>
      <w:r w:rsidRPr="00D84139">
        <w:t xml:space="preserve"> </w:t>
      </w:r>
      <w:proofErr w:type="spellStart"/>
      <w:r w:rsidRPr="00D84139">
        <w:t>growth</w:t>
      </w:r>
      <w:proofErr w:type="spellEnd"/>
      <w:r w:rsidRPr="00D84139">
        <w:t xml:space="preserve">“. </w:t>
      </w:r>
      <w:bookmarkEnd w:id="1"/>
    </w:p>
    <w:sectPr w:rsidR="00F00364" w:rsidRPr="00E465D0" w:rsidSect="00720DCE">
      <w:headerReference w:type="default" r:id="rId8"/>
      <w:footerReference w:type="default" r:id="rId9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79734" w14:textId="77777777" w:rsidR="007E37E4" w:rsidRDefault="007E37E4" w:rsidP="003C599D">
      <w:pPr>
        <w:spacing w:line="240" w:lineRule="auto"/>
      </w:pPr>
      <w:r>
        <w:separator/>
      </w:r>
    </w:p>
  </w:endnote>
  <w:endnote w:type="continuationSeparator" w:id="0">
    <w:p w14:paraId="7B91B932" w14:textId="77777777" w:rsidR="007E37E4" w:rsidRDefault="007E37E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26612667" w14:textId="77777777" w:rsidTr="00503EE6">
      <w:trPr>
        <w:trHeight w:hRule="exact" w:val="680"/>
      </w:trPr>
      <w:tc>
        <w:tcPr>
          <w:tcW w:w="864" w:type="dxa"/>
          <w:noWrap/>
        </w:tcPr>
        <w:p w14:paraId="092E6E54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57EAD74" wp14:editId="47D129CF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554B4B01" w14:textId="0F5C197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725E96">
            <w:t>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448951EF" w14:textId="0F6C9B82" w:rsidR="0012487A" w:rsidRPr="00913892" w:rsidRDefault="0012487A" w:rsidP="0012487A">
          <w:pPr>
            <w:pStyle w:val="ekvquelle"/>
          </w:pPr>
          <w:r>
            <w:t>Autorin: Lara Bechem</w:t>
          </w:r>
        </w:p>
        <w:p w14:paraId="55CFF95E" w14:textId="701AC28F" w:rsidR="002659C5" w:rsidRPr="00913892" w:rsidRDefault="002659C5" w:rsidP="00947DC8">
          <w:pPr>
            <w:pStyle w:val="ekvquelle"/>
          </w:pPr>
        </w:p>
      </w:tc>
      <w:tc>
        <w:tcPr>
          <w:tcW w:w="813" w:type="dxa"/>
        </w:tcPr>
        <w:p w14:paraId="269E6A4F" w14:textId="77777777" w:rsidR="002659C5" w:rsidRPr="00913892" w:rsidRDefault="002659C5" w:rsidP="00913892">
          <w:pPr>
            <w:pStyle w:val="ekvpagina"/>
          </w:pPr>
        </w:p>
      </w:tc>
    </w:tr>
  </w:tbl>
  <w:p w14:paraId="780AFEC1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9B450" w14:textId="77777777" w:rsidR="007E37E4" w:rsidRDefault="007E37E4" w:rsidP="003C599D">
      <w:pPr>
        <w:spacing w:line="240" w:lineRule="auto"/>
      </w:pPr>
      <w:r>
        <w:separator/>
      </w:r>
    </w:p>
  </w:footnote>
  <w:footnote w:type="continuationSeparator" w:id="0">
    <w:p w14:paraId="50CC84C0" w14:textId="77777777" w:rsidR="007E37E4" w:rsidRDefault="007E37E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504FC3E0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1C8E3139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6032A22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274065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823DCA0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2D38F42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692BCC76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399A2F7D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F1A4FA1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F6D9281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6B1C92F8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EED"/>
    <w:rsid w:val="000040E2"/>
    <w:rsid w:val="0001210D"/>
    <w:rsid w:val="00014D7E"/>
    <w:rsid w:val="0002009E"/>
    <w:rsid w:val="00020440"/>
    <w:rsid w:val="000307B4"/>
    <w:rsid w:val="00030EDB"/>
    <w:rsid w:val="000317DC"/>
    <w:rsid w:val="000349FA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06A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487A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087"/>
    <w:rsid w:val="00205239"/>
    <w:rsid w:val="00205866"/>
    <w:rsid w:val="0021457D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3064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3376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873C3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B75D4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4EED"/>
    <w:rsid w:val="00666D95"/>
    <w:rsid w:val="00667083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3A72"/>
    <w:rsid w:val="006E6A74"/>
    <w:rsid w:val="006F0D3C"/>
    <w:rsid w:val="006F2EDC"/>
    <w:rsid w:val="006F623C"/>
    <w:rsid w:val="006F72F5"/>
    <w:rsid w:val="0070086D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25E96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37E4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64CD5"/>
    <w:rsid w:val="00871F12"/>
    <w:rsid w:val="00874376"/>
    <w:rsid w:val="00882053"/>
    <w:rsid w:val="008942A2"/>
    <w:rsid w:val="0089490C"/>
    <w:rsid w:val="0089534A"/>
    <w:rsid w:val="008A402B"/>
    <w:rsid w:val="008A529C"/>
    <w:rsid w:val="008B446A"/>
    <w:rsid w:val="008B5E47"/>
    <w:rsid w:val="008C0880"/>
    <w:rsid w:val="008C27FD"/>
    <w:rsid w:val="008D3CE0"/>
    <w:rsid w:val="008D3D33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4770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43CE"/>
    <w:rsid w:val="00A57B0B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841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2EB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139"/>
    <w:rsid w:val="00D84240"/>
    <w:rsid w:val="00D86A30"/>
    <w:rsid w:val="00D8777A"/>
    <w:rsid w:val="00D87F0E"/>
    <w:rsid w:val="00D911F1"/>
    <w:rsid w:val="00D91450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1501"/>
    <w:rsid w:val="00DB2C80"/>
    <w:rsid w:val="00DB3B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165F8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65D0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0C27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00364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37528D"/>
  <w15:chartTrackingRefBased/>
  <w15:docId w15:val="{EBE8E96F-6FA9-4D41-8FE8-516C9F9D8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styleId="Hyperlink">
    <w:name w:val="Hyperlink"/>
    <w:basedOn w:val="Absatz-Standardschriftart"/>
    <w:uiPriority w:val="99"/>
    <w:unhideWhenUsed/>
    <w:rsid w:val="00F0036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0036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A57B0B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3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9uVrr3zS8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808AD-BACB-4BA0-A7F4-B85FC0D1E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14</cp:revision>
  <cp:lastPrinted>2016-12-23T16:36:00Z</cp:lastPrinted>
  <dcterms:created xsi:type="dcterms:W3CDTF">2023-03-24T12:55:00Z</dcterms:created>
  <dcterms:modified xsi:type="dcterms:W3CDTF">2023-05-04T08:03:00Z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