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5AEE0F56" w14:textId="11520B7B" w:rsidR="00A838AD" w:rsidRDefault="00A838AD" w:rsidP="00A838AD">
      <w:pPr>
        <w:pStyle w:val="ekvue2arial"/>
      </w:pPr>
      <w:r>
        <w:t xml:space="preserve">Welches ist das wichtigste Gebot? </w:t>
      </w:r>
      <w:r w:rsidR="00C64075">
        <w:t>– Lösung</w:t>
      </w:r>
    </w:p>
    <w:p w14:paraId="79CF29DC" w14:textId="4867A47D" w:rsidR="00A838AD" w:rsidRDefault="00A838AD" w:rsidP="00A838AD"/>
    <w:p w14:paraId="1B85D20A" w14:textId="2293E1FE" w:rsidR="00A838AD" w:rsidRDefault="00A838AD" w:rsidP="00A838AD">
      <w:pPr>
        <w:pStyle w:val="ekvbild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2FEB5B" wp14:editId="7E886F55">
                <wp:simplePos x="0" y="0"/>
                <wp:positionH relativeFrom="page">
                  <wp:posOffset>2209800</wp:posOffset>
                </wp:positionH>
                <wp:positionV relativeFrom="paragraph">
                  <wp:posOffset>6350</wp:posOffset>
                </wp:positionV>
                <wp:extent cx="4543425" cy="2517775"/>
                <wp:effectExtent l="266700" t="0" r="28575" b="15875"/>
                <wp:wrapNone/>
                <wp:docPr id="2" name="Sprechblase: rechteckig mit abgerundeten Eck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3425" cy="2517775"/>
                        </a:xfrm>
                        <a:prstGeom prst="wedgeRoundRectCallout">
                          <a:avLst>
                            <a:gd name="adj1" fmla="val -55737"/>
                            <a:gd name="adj2" fmla="val -12587"/>
                            <a:gd name="adj3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DBE4E" w14:textId="77777777" w:rsidR="00A838AD" w:rsidRPr="00055307" w:rsidRDefault="00A838AD" w:rsidP="00A838AD">
                            <w:pPr>
                              <w:pStyle w:val="ekvsprechblase"/>
                              <w:rPr>
                                <w:rStyle w:val="ekvhandschrift"/>
                              </w:rPr>
                            </w:pPr>
                            <w:r w:rsidRPr="00055307">
                              <w:rPr>
                                <w:rStyle w:val="ekvhandschrift"/>
                              </w:rPr>
                              <w:t>Jesus ist durch ein großes Gebiet gewandert, das heute zu Israel und Palästina gehört.</w:t>
                            </w:r>
                          </w:p>
                          <w:p w14:paraId="240A91AD" w14:textId="77777777" w:rsidR="00A838AD" w:rsidRPr="00055307" w:rsidRDefault="00A838AD" w:rsidP="00A838AD">
                            <w:pPr>
                              <w:pStyle w:val="ekvsprechblase"/>
                              <w:rPr>
                                <w:rStyle w:val="ekvhandschrift"/>
                              </w:rPr>
                            </w:pPr>
                          </w:p>
                          <w:p w14:paraId="44835D6F" w14:textId="5EBEC97E" w:rsidR="00A838AD" w:rsidRPr="00055307" w:rsidRDefault="00A838AD" w:rsidP="00A838AD">
                            <w:pPr>
                              <w:pStyle w:val="ekvsprechblase"/>
                              <w:rPr>
                                <w:rStyle w:val="ekvhandschrift"/>
                              </w:rPr>
                            </w:pPr>
                            <w:r w:rsidRPr="00055307">
                              <w:rPr>
                                <w:rStyle w:val="ekvhandschrift"/>
                              </w:rPr>
                              <w:t xml:space="preserve">Er hat dort mit vielen Menschen gesprochen und ihnen die Botschaft vom </w:t>
                            </w:r>
                            <w:r w:rsidR="00055307" w:rsidRPr="00055307">
                              <w:rPr>
                                <w:rStyle w:val="ekvhandschrift"/>
                              </w:rPr>
                              <w:t>R</w:t>
                            </w:r>
                            <w:r w:rsidRPr="00055307">
                              <w:rPr>
                                <w:rStyle w:val="ekvhandschrift"/>
                              </w:rPr>
                              <w:t xml:space="preserve">eich Gottes erzählt. Jesus hat mit den Menschen auch darüber geredet, wie </w:t>
                            </w:r>
                            <w:r w:rsidRPr="00507E31">
                              <w:rPr>
                                <w:rStyle w:val="ekvhandschrift"/>
                                <w:b/>
                                <w:bCs/>
                              </w:rPr>
                              <w:t xml:space="preserve">ein gutes und friedliches Zusammenleben </w:t>
                            </w:r>
                            <w:r w:rsidRPr="00055307">
                              <w:rPr>
                                <w:rStyle w:val="ekvhandschrift"/>
                              </w:rPr>
                              <w:t>auf der Erde funktionieren kann.</w:t>
                            </w:r>
                          </w:p>
                          <w:p w14:paraId="7EA43F04" w14:textId="77777777" w:rsidR="00A838AD" w:rsidRPr="00055307" w:rsidRDefault="00A838AD" w:rsidP="00A838AD">
                            <w:pPr>
                              <w:pStyle w:val="ekvsprechblase"/>
                              <w:rPr>
                                <w:rStyle w:val="ekvhandschrift"/>
                              </w:rPr>
                            </w:pPr>
                          </w:p>
                          <w:p w14:paraId="61EE6993" w14:textId="1255165B" w:rsidR="00055307" w:rsidRPr="00055307" w:rsidRDefault="00A838AD" w:rsidP="00055307">
                            <w:pPr>
                              <w:pStyle w:val="ekvsprechblase"/>
                              <w:rPr>
                                <w:rStyle w:val="ekvhandschrift"/>
                              </w:rPr>
                            </w:pPr>
                            <w:r w:rsidRPr="00055307">
                              <w:rPr>
                                <w:rStyle w:val="ekvhandschrift"/>
                              </w:rPr>
                              <w:t xml:space="preserve">Gleich hört ihr eine Szene aus der Bibel, in der Jesus den Menschen </w:t>
                            </w:r>
                            <w:r w:rsidRPr="00507E31">
                              <w:rPr>
                                <w:rStyle w:val="ekvhandschrift"/>
                                <w:b/>
                                <w:bCs/>
                              </w:rPr>
                              <w:t>Tipps für ein gutes Miteinander</w:t>
                            </w:r>
                            <w:r w:rsidRPr="00055307">
                              <w:rPr>
                                <w:rStyle w:val="ekvhandschrift"/>
                              </w:rPr>
                              <w:t xml:space="preserve"> gibt.</w:t>
                            </w:r>
                          </w:p>
                          <w:p w14:paraId="25A6F1D1" w14:textId="04808F29" w:rsidR="00A838AD" w:rsidRPr="00055307" w:rsidRDefault="00A838AD" w:rsidP="00A838AD">
                            <w:pPr>
                              <w:pStyle w:val="ekvsprechblase"/>
                              <w:rPr>
                                <w:rStyle w:val="ekvhandschrift"/>
                              </w:rPr>
                            </w:pPr>
                            <w:r w:rsidRPr="00055307">
                              <w:rPr>
                                <w:rStyle w:val="ekvhandschrift"/>
                              </w:rPr>
                              <w:t xml:space="preserve">In dem Text aus dem Markusevangelium ist Jesus </w:t>
                            </w:r>
                            <w:r w:rsidRPr="00507E31">
                              <w:rPr>
                                <w:rStyle w:val="ekvhandschrift"/>
                                <w:b/>
                                <w:bCs/>
                              </w:rPr>
                              <w:t>im Tempel in Jerusalem</w:t>
                            </w:r>
                            <w:r w:rsidRPr="00055307">
                              <w:rPr>
                                <w:rStyle w:val="ekvhandschrift"/>
                              </w:rPr>
                              <w:t xml:space="preserve"> und unterhält sich mit einem Schriftgelehrten. </w:t>
                            </w:r>
                            <w:r w:rsidR="00055307" w:rsidRPr="00055307">
                              <w:rPr>
                                <w:rStyle w:val="ekvhandschrift"/>
                              </w:rPr>
                              <w:t xml:space="preserve">Das ist ein </w:t>
                            </w:r>
                            <w:r w:rsidRPr="00055307">
                              <w:rPr>
                                <w:rStyle w:val="ekvhandschrift"/>
                              </w:rPr>
                              <w:t>Mann, der sich gut mit der Heiligen Schrift auskennt.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FEB5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rechblase: rechteckig mit abgerundeten Ecken 2" o:spid="_x0000_s1026" type="#_x0000_t62" style="position:absolute;margin-left:174pt;margin-top:.5pt;width:357.75pt;height:198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" adj="-1239,8081" fillcolor="white [3212]" strokecolor="#a5a5a5 [2092]">
                <v:textbox>
                  <w:txbxContent>
                    <w:p w14:paraId="44CDBE4E" w14:textId="77777777" w:rsidR="00A838AD" w:rsidRPr="00055307" w:rsidRDefault="00A838AD" w:rsidP="00A838AD">
                      <w:pPr>
                        <w:pStyle w:val="ekvsprechblase"/>
                        <w:rPr>
                          <w:rStyle w:val="ekvhandschrift"/>
                        </w:rPr>
                      </w:pPr>
                      <w:r w:rsidRPr="00055307">
                        <w:rPr>
                          <w:rStyle w:val="ekvhandschrift"/>
                        </w:rPr>
                        <w:t>Jesus ist durch ein großes Gebiet gewandert, das heute zu Israel und Palästina gehört.</w:t>
                      </w:r>
                    </w:p>
                    <w:p w14:paraId="240A91AD" w14:textId="77777777" w:rsidR="00A838AD" w:rsidRPr="00055307" w:rsidRDefault="00A838AD" w:rsidP="00A838AD">
                      <w:pPr>
                        <w:pStyle w:val="ekvsprechblase"/>
                        <w:rPr>
                          <w:rStyle w:val="ekvhandschrift"/>
                        </w:rPr>
                      </w:pPr>
                    </w:p>
                    <w:p w14:paraId="44835D6F" w14:textId="5EBEC97E" w:rsidR="00A838AD" w:rsidRPr="00055307" w:rsidRDefault="00A838AD" w:rsidP="00A838AD">
                      <w:pPr>
                        <w:pStyle w:val="ekvsprechblase"/>
                        <w:rPr>
                          <w:rStyle w:val="ekvhandschrift"/>
                        </w:rPr>
                      </w:pPr>
                      <w:r w:rsidRPr="00055307">
                        <w:rPr>
                          <w:rStyle w:val="ekvhandschrift"/>
                        </w:rPr>
                        <w:t xml:space="preserve">Er hat dort mit vielen Menschen gesprochen und ihnen die Botschaft vom </w:t>
                      </w:r>
                      <w:r w:rsidR="00055307" w:rsidRPr="00055307">
                        <w:rPr>
                          <w:rStyle w:val="ekvhandschrift"/>
                        </w:rPr>
                        <w:t>R</w:t>
                      </w:r>
                      <w:r w:rsidRPr="00055307">
                        <w:rPr>
                          <w:rStyle w:val="ekvhandschrift"/>
                        </w:rPr>
                        <w:t xml:space="preserve">eich Gottes erzählt. Jesus hat mit den Menschen auch darüber geredet, wie </w:t>
                      </w:r>
                      <w:r w:rsidRPr="00507E31">
                        <w:rPr>
                          <w:rStyle w:val="ekvhandschrift"/>
                          <w:b/>
                          <w:bCs/>
                        </w:rPr>
                        <w:t xml:space="preserve">ein gutes und friedliches Zusammenleben </w:t>
                      </w:r>
                      <w:r w:rsidRPr="00055307">
                        <w:rPr>
                          <w:rStyle w:val="ekvhandschrift"/>
                        </w:rPr>
                        <w:t>auf der Erde funktionieren kann.</w:t>
                      </w:r>
                    </w:p>
                    <w:p w14:paraId="7EA43F04" w14:textId="77777777" w:rsidR="00A838AD" w:rsidRPr="00055307" w:rsidRDefault="00A838AD" w:rsidP="00A838AD">
                      <w:pPr>
                        <w:pStyle w:val="ekvsprechblase"/>
                        <w:rPr>
                          <w:rStyle w:val="ekvhandschrift"/>
                        </w:rPr>
                      </w:pPr>
                    </w:p>
                    <w:p w14:paraId="61EE6993" w14:textId="1255165B" w:rsidR="00055307" w:rsidRPr="00055307" w:rsidRDefault="00A838AD" w:rsidP="00055307">
                      <w:pPr>
                        <w:pStyle w:val="ekvsprechblase"/>
                        <w:rPr>
                          <w:rStyle w:val="ekvhandschrift"/>
                        </w:rPr>
                      </w:pPr>
                      <w:r w:rsidRPr="00055307">
                        <w:rPr>
                          <w:rStyle w:val="ekvhandschrift"/>
                        </w:rPr>
                        <w:t xml:space="preserve">Gleich hört ihr eine Szene aus der Bibel, in der Jesus den Menschen </w:t>
                      </w:r>
                      <w:r w:rsidRPr="00507E31">
                        <w:rPr>
                          <w:rStyle w:val="ekvhandschrift"/>
                          <w:b/>
                          <w:bCs/>
                        </w:rPr>
                        <w:t>Tipps für ein gutes Miteinander</w:t>
                      </w:r>
                      <w:r w:rsidRPr="00055307">
                        <w:rPr>
                          <w:rStyle w:val="ekvhandschrift"/>
                        </w:rPr>
                        <w:t xml:space="preserve"> gibt.</w:t>
                      </w:r>
                    </w:p>
                    <w:p w14:paraId="25A6F1D1" w14:textId="04808F29" w:rsidR="00A838AD" w:rsidRPr="00055307" w:rsidRDefault="00A838AD" w:rsidP="00A838AD">
                      <w:pPr>
                        <w:pStyle w:val="ekvsprechblase"/>
                        <w:rPr>
                          <w:rStyle w:val="ekvhandschrift"/>
                        </w:rPr>
                      </w:pPr>
                      <w:r w:rsidRPr="00055307">
                        <w:rPr>
                          <w:rStyle w:val="ekvhandschrift"/>
                        </w:rPr>
                        <w:t xml:space="preserve">In dem Text aus dem Markusevangelium ist Jesus </w:t>
                      </w:r>
                      <w:r w:rsidRPr="00507E31">
                        <w:rPr>
                          <w:rStyle w:val="ekvhandschrift"/>
                          <w:b/>
                          <w:bCs/>
                        </w:rPr>
                        <w:t>im Tempel in Jerusalem</w:t>
                      </w:r>
                      <w:r w:rsidRPr="00055307">
                        <w:rPr>
                          <w:rStyle w:val="ekvhandschrift"/>
                        </w:rPr>
                        <w:t xml:space="preserve"> und unterhält sich mit einem Schriftgelehrten. </w:t>
                      </w:r>
                      <w:r w:rsidR="00055307" w:rsidRPr="00055307">
                        <w:rPr>
                          <w:rStyle w:val="ekvhandschrift"/>
                        </w:rPr>
                        <w:t xml:space="preserve">Das ist ein </w:t>
                      </w:r>
                      <w:r w:rsidRPr="00055307">
                        <w:rPr>
                          <w:rStyle w:val="ekvhandschrift"/>
                        </w:rPr>
                        <w:t>Mann, der sich gut mit der Heiligen Schrift auskennt.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D77982" w14:textId="1ACE5963" w:rsidR="00A838AD" w:rsidRDefault="000B34A1" w:rsidP="00A838AD"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947E302" wp14:editId="1CF6C53B">
                <wp:simplePos x="0" y="0"/>
                <wp:positionH relativeFrom="column">
                  <wp:posOffset>-1968</wp:posOffset>
                </wp:positionH>
                <wp:positionV relativeFrom="paragraph">
                  <wp:posOffset>35257</wp:posOffset>
                </wp:positionV>
                <wp:extent cx="1315946" cy="2355037"/>
                <wp:effectExtent l="0" t="0" r="0" b="7620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5946" cy="2355037"/>
                          <a:chOff x="0" y="0"/>
                          <a:chExt cx="1315946" cy="2355037"/>
                        </a:xfrm>
                      </wpg:grpSpPr>
                      <pic:pic xmlns:pic="http://schemas.openxmlformats.org/drawingml/2006/picture">
                        <pic:nvPicPr>
                          <pic:cNvPr id="3" name="Grafik 3" descr="shutterstock_1113181139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25" r="49940"/>
                          <a:stretch/>
                        </pic:blipFill>
                        <pic:spPr bwMode="auto">
                          <a:xfrm>
                            <a:off x="0" y="46812"/>
                            <a:ext cx="1193165" cy="2308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Rechteck 5"/>
                        <wps:cNvSpPr/>
                        <wps:spPr>
                          <a:xfrm>
                            <a:off x="1017387" y="0"/>
                            <a:ext cx="298559" cy="6553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45E940" id="Gruppieren 6" o:spid="_x0000_s1026" style="position:absolute;margin-left:-.15pt;margin-top:2.8pt;width:103.6pt;height:185.45pt;z-index:251663360" coordsize="13159,235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" o:spid="_x0000_s1027" type="#_x0000_t75" style="position:absolute;top:468;width:11931;height:23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">
                  <v:imagedata r:id="rId8" o:title="shutterstock_1113181139" croptop="9585f" cropright="32729f"/>
                </v:shape>
                <v:rect id="Rechteck 5" o:spid="_x0000_s1028" style="position:absolute;left:10173;width:2986;height:65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" fillcolor="white [3212]" stroked="f" strokeweight="1pt"/>
              </v:group>
            </w:pict>
          </mc:Fallback>
        </mc:AlternateContent>
      </w:r>
    </w:p>
    <w:p w14:paraId="205D730E" w14:textId="77777777" w:rsidR="00A838AD" w:rsidRDefault="00A838AD" w:rsidP="00A838AD"/>
    <w:p w14:paraId="3C139942" w14:textId="0DD59CEC" w:rsidR="00A838AD" w:rsidRPr="002E6074" w:rsidRDefault="00A838AD" w:rsidP="00A838AD"/>
    <w:p w14:paraId="56EB4328" w14:textId="6BF8E402" w:rsidR="00A838AD" w:rsidRPr="002E6074" w:rsidRDefault="00A838AD" w:rsidP="00A838AD"/>
    <w:p w14:paraId="1A7C28A1" w14:textId="798AE709" w:rsidR="00A838AD" w:rsidRPr="002E6074" w:rsidRDefault="00A838AD" w:rsidP="00A838AD"/>
    <w:p w14:paraId="282F6CD3" w14:textId="77777777" w:rsidR="00A838AD" w:rsidRPr="002E6074" w:rsidRDefault="00A838AD" w:rsidP="00A838AD"/>
    <w:p w14:paraId="3E6EA74E" w14:textId="77777777" w:rsidR="00A838AD" w:rsidRDefault="00A838AD" w:rsidP="00A838AD"/>
    <w:p w14:paraId="36152E35" w14:textId="27A5EDE9" w:rsidR="00A838AD" w:rsidRDefault="00A838AD" w:rsidP="00A838AD"/>
    <w:p w14:paraId="659A7D0B" w14:textId="04A35A11" w:rsidR="00A838AD" w:rsidRDefault="00A838AD" w:rsidP="00A838AD"/>
    <w:p w14:paraId="72BC0E5F" w14:textId="2D31868F" w:rsidR="00A838AD" w:rsidRDefault="00A838AD" w:rsidP="00A838AD"/>
    <w:p w14:paraId="33804A9F" w14:textId="720F04A2" w:rsidR="00A838AD" w:rsidRPr="002E6074" w:rsidRDefault="00A838AD" w:rsidP="00A838AD"/>
    <w:p w14:paraId="5BBB9631" w14:textId="07AF9133" w:rsidR="00A838AD" w:rsidRPr="002E6074" w:rsidRDefault="00A838AD" w:rsidP="00A838AD"/>
    <w:p w14:paraId="467DCD3D" w14:textId="77777777" w:rsidR="00A838AD" w:rsidRPr="002E6074" w:rsidRDefault="00A838AD" w:rsidP="00A838AD"/>
    <w:p w14:paraId="6337652A" w14:textId="77777777" w:rsidR="00A838AD" w:rsidRPr="002E6074" w:rsidRDefault="00A838AD" w:rsidP="00A838AD">
      <w:pPr>
        <w:tabs>
          <w:tab w:val="clear" w:pos="340"/>
          <w:tab w:val="clear" w:pos="851"/>
        </w:tabs>
      </w:pPr>
      <w:r>
        <w:tab/>
      </w:r>
    </w:p>
    <w:p w14:paraId="5F30EB73" w14:textId="77777777" w:rsidR="00A838AD" w:rsidRDefault="00A838AD" w:rsidP="00A838AD">
      <w:pPr>
        <w:tabs>
          <w:tab w:val="clear" w:pos="340"/>
          <w:tab w:val="clear" w:pos="595"/>
          <w:tab w:val="clear" w:pos="851"/>
          <w:tab w:val="left" w:pos="2091"/>
          <w:tab w:val="left" w:pos="3780"/>
        </w:tabs>
      </w:pPr>
    </w:p>
    <w:p w14:paraId="72C589E5" w14:textId="77777777" w:rsidR="00A838AD" w:rsidRDefault="00A838AD" w:rsidP="00A838AD">
      <w:pPr>
        <w:tabs>
          <w:tab w:val="clear" w:pos="340"/>
          <w:tab w:val="clear" w:pos="595"/>
          <w:tab w:val="clear" w:pos="851"/>
          <w:tab w:val="left" w:pos="2091"/>
          <w:tab w:val="left" w:pos="3780"/>
        </w:tabs>
      </w:pPr>
    </w:p>
    <w:p w14:paraId="27F53C07" w14:textId="77777777" w:rsidR="00A838AD" w:rsidRDefault="00A838AD" w:rsidP="00A838AD">
      <w:pPr>
        <w:tabs>
          <w:tab w:val="clear" w:pos="340"/>
          <w:tab w:val="clear" w:pos="595"/>
          <w:tab w:val="clear" w:pos="851"/>
          <w:tab w:val="left" w:pos="2091"/>
          <w:tab w:val="left" w:pos="3780"/>
        </w:tabs>
        <w:rPr>
          <w:rStyle w:val="ekvnummerierung"/>
        </w:rPr>
      </w:pPr>
    </w:p>
    <w:p w14:paraId="060CAC04" w14:textId="77777777" w:rsidR="00A838AD" w:rsidRPr="00287B24" w:rsidRDefault="00A838AD" w:rsidP="00A838AD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66C46552" wp14:editId="176FDC5A">
            <wp:extent cx="213360" cy="215900"/>
            <wp:effectExtent l="0" t="0" r="0" b="0"/>
            <wp:docPr id="52" name="Grafik 5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Grafik 52" descr="Ein Bild, das Text enthält.&#10;&#10;Automatisch generierte Beschreibu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FD644" w14:textId="1080CF51" w:rsidR="00A838AD" w:rsidRDefault="00A838AD" w:rsidP="00A838AD">
      <w:pPr>
        <w:tabs>
          <w:tab w:val="clear" w:pos="340"/>
          <w:tab w:val="clear" w:pos="595"/>
          <w:tab w:val="clear" w:pos="851"/>
          <w:tab w:val="left" w:pos="2091"/>
          <w:tab w:val="left" w:pos="3780"/>
        </w:tabs>
        <w:rPr>
          <w:rStyle w:val="ekvarbeitsanweisungdeutsch"/>
        </w:rPr>
      </w:pPr>
      <w:r>
        <w:rPr>
          <w:rStyle w:val="ekvnummerierung"/>
        </w:rPr>
        <w:t xml:space="preserve">1 </w:t>
      </w:r>
      <w:r>
        <w:rPr>
          <w:rStyle w:val="ekvarbeitsanweisungdeutsch"/>
        </w:rPr>
        <w:t>Höre dir d</w:t>
      </w:r>
      <w:r w:rsidR="00055307">
        <w:rPr>
          <w:rStyle w:val="ekvarbeitsanweisungdeutsch"/>
        </w:rPr>
        <w:t xml:space="preserve">en Bibeltext </w:t>
      </w:r>
      <w:r w:rsidR="00055307" w:rsidRPr="00055307">
        <w:rPr>
          <w:rStyle w:val="ekvarbeitsanweisungdeutsch"/>
        </w:rPr>
        <w:t>Mk</w:t>
      </w:r>
      <w:r w:rsidR="00055307">
        <w:rPr>
          <w:rStyle w:val="ekvarbeitsanweisungdeutsch"/>
        </w:rPr>
        <w:t> </w:t>
      </w:r>
      <w:r w:rsidR="00055307" w:rsidRPr="00055307">
        <w:rPr>
          <w:rStyle w:val="ekvarbeitsanweisungdeutsch"/>
        </w:rPr>
        <w:t>12,28</w:t>
      </w:r>
      <w:r w:rsidR="00055307">
        <w:rPr>
          <w:rStyle w:val="ekvarbeitsanweisungdeutsch"/>
        </w:rPr>
        <w:t>–</w:t>
      </w:r>
      <w:r w:rsidR="00055307" w:rsidRPr="00055307">
        <w:rPr>
          <w:rStyle w:val="ekvarbeitsanweisungdeutsch"/>
        </w:rPr>
        <w:t>34</w:t>
      </w:r>
      <w:r>
        <w:rPr>
          <w:rStyle w:val="ekvarbeitsanweisungdeutsch"/>
        </w:rPr>
        <w:t xml:space="preserve"> aufmerksam an. Achte dabei nicht auf Kleinigkeiten.</w:t>
      </w:r>
    </w:p>
    <w:p w14:paraId="593BCD1D" w14:textId="3912B40F" w:rsidR="00A838AD" w:rsidRDefault="00A838AD" w:rsidP="00A838AD">
      <w:pPr>
        <w:tabs>
          <w:tab w:val="clear" w:pos="340"/>
          <w:tab w:val="clear" w:pos="595"/>
          <w:tab w:val="clear" w:pos="851"/>
          <w:tab w:val="left" w:pos="2091"/>
          <w:tab w:val="left" w:pos="3780"/>
        </w:tabs>
        <w:rPr>
          <w:rStyle w:val="ekvarbeitsanweisungdeutsch"/>
        </w:rPr>
      </w:pPr>
    </w:p>
    <w:p w14:paraId="1D927978" w14:textId="77777777" w:rsidR="00055307" w:rsidRDefault="00055307" w:rsidP="00A838AD">
      <w:pPr>
        <w:tabs>
          <w:tab w:val="clear" w:pos="340"/>
          <w:tab w:val="clear" w:pos="595"/>
          <w:tab w:val="clear" w:pos="851"/>
          <w:tab w:val="left" w:pos="2091"/>
          <w:tab w:val="left" w:pos="3780"/>
        </w:tabs>
        <w:rPr>
          <w:rStyle w:val="ekvarbeitsanweisungdeutsch"/>
        </w:rPr>
      </w:pPr>
    </w:p>
    <w:p w14:paraId="6638A647" w14:textId="77777777" w:rsidR="00A838AD" w:rsidRPr="00716152" w:rsidRDefault="00A838AD" w:rsidP="00A838AD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3965144E" wp14:editId="75C8C33C">
            <wp:extent cx="215900" cy="215900"/>
            <wp:effectExtent l="0" t="0" r="0" b="0"/>
            <wp:docPr id="19" name="Grafik 19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 descr="Ein Bild, das Text, Schild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4DAAF" w14:textId="65DA8E25" w:rsidR="00A838AD" w:rsidRDefault="00A838AD" w:rsidP="00055307">
      <w:pPr>
        <w:tabs>
          <w:tab w:val="clear" w:pos="340"/>
          <w:tab w:val="clear" w:pos="595"/>
          <w:tab w:val="clear" w:pos="851"/>
          <w:tab w:val="left" w:pos="2091"/>
          <w:tab w:val="left" w:pos="3780"/>
        </w:tabs>
        <w:rPr>
          <w:rStyle w:val="ekvarbeitsanweisungdeutsch"/>
        </w:rPr>
      </w:pPr>
      <w:r>
        <w:rPr>
          <w:rStyle w:val="ekvnummerierung"/>
        </w:rPr>
        <w:t xml:space="preserve">2 </w:t>
      </w:r>
      <w:r>
        <w:rPr>
          <w:rStyle w:val="ekvarbeitsanweisungdeutsch"/>
        </w:rPr>
        <w:t xml:space="preserve">Höre dir </w:t>
      </w:r>
      <w:r w:rsidR="00630816">
        <w:rPr>
          <w:rStyle w:val="ekvarbeitsanweisungdeutsch"/>
        </w:rPr>
        <w:t>den</w:t>
      </w:r>
      <w:r>
        <w:rPr>
          <w:rStyle w:val="ekvarbeitsanweisungdeutsch"/>
        </w:rPr>
        <w:t xml:space="preserve"> </w:t>
      </w:r>
      <w:r w:rsidR="00055307">
        <w:rPr>
          <w:rStyle w:val="ekvarbeitsanweisungdeutsch"/>
        </w:rPr>
        <w:t>Bibeltext</w:t>
      </w:r>
      <w:r>
        <w:rPr>
          <w:rStyle w:val="ekvarbeitsanweisungdeutsch"/>
        </w:rPr>
        <w:t xml:space="preserve"> ein zweites Mal an. Finde heraus, mit welchem Gefühl das</w:t>
      </w:r>
      <w:r w:rsidR="00055307">
        <w:rPr>
          <w:rStyle w:val="ekvarbeitsanweisungdeutsch"/>
        </w:rPr>
        <w:t xml:space="preserve"> </w:t>
      </w:r>
      <w:r>
        <w:rPr>
          <w:rStyle w:val="ekvarbeitsanweisungdeutsch"/>
        </w:rPr>
        <w:t>wichtigste Gebot zu tun hat.</w:t>
      </w:r>
      <w:r w:rsidRPr="004329DE">
        <w:rPr>
          <w:rStyle w:val="ekvarbeitsanweisungdeutsch"/>
        </w:rPr>
        <w:t xml:space="preserve"> </w:t>
      </w:r>
      <w:r>
        <w:rPr>
          <w:rStyle w:val="ekvarbeitsanweisungdeutsch"/>
        </w:rPr>
        <w:t xml:space="preserve">Kreuze die richtige Antwort an. </w:t>
      </w:r>
    </w:p>
    <w:p w14:paraId="7B0646AF" w14:textId="77777777" w:rsidR="00A838AD" w:rsidRDefault="00A838AD" w:rsidP="00A838AD">
      <w:pPr>
        <w:tabs>
          <w:tab w:val="clear" w:pos="340"/>
          <w:tab w:val="clear" w:pos="595"/>
          <w:tab w:val="clear" w:pos="851"/>
          <w:tab w:val="left" w:pos="2091"/>
          <w:tab w:val="left" w:pos="3780"/>
        </w:tabs>
        <w:ind w:left="1418"/>
        <w:rPr>
          <w:rStyle w:val="ekvarbeitsanweisungdeutsch"/>
        </w:rPr>
      </w:pPr>
    </w:p>
    <w:p w14:paraId="3AD2A2FB" w14:textId="7B5C0186" w:rsidR="00A838AD" w:rsidRPr="00055307" w:rsidRDefault="00A838AD" w:rsidP="00055307">
      <w:pPr>
        <w:rPr>
          <w:rStyle w:val="ekvarbeitsanweisungdeutsch"/>
        </w:rPr>
      </w:pPr>
      <w:r w:rsidRPr="00055307">
        <w:rPr>
          <w:rStyle w:val="ekvarbeitsanweisungdeutsch"/>
        </w:rPr>
        <w:tab/>
      </w:r>
      <w:r w:rsidR="000B34A1" w:rsidRPr="000B34A1">
        <w:rPr>
          <w:rStyle w:val="ekvarbeitsanweisungdeutsch"/>
        </w:rPr>
        <w:sym w:font="Wingdings" w:char="F0A8"/>
      </w:r>
      <w:r w:rsidR="000B34A1" w:rsidRPr="000B34A1">
        <w:rPr>
          <w:rStyle w:val="ekvarbeitsanweisungdeutsch"/>
        </w:rPr>
        <w:tab/>
      </w:r>
      <w:r w:rsidRPr="00055307">
        <w:rPr>
          <w:rStyle w:val="ekvarbeitsanweisungdeutsch"/>
        </w:rPr>
        <w:t>Glück</w:t>
      </w:r>
    </w:p>
    <w:p w14:paraId="3DC35751" w14:textId="0F793001" w:rsidR="00A838AD" w:rsidRPr="00055307" w:rsidRDefault="00A838AD" w:rsidP="00055307">
      <w:pPr>
        <w:rPr>
          <w:rStyle w:val="ekvarbeitsanweisungdeutsch"/>
        </w:rPr>
      </w:pPr>
      <w:r w:rsidRPr="00055307">
        <w:rPr>
          <w:rStyle w:val="ekvarbeitsanweisungdeutsch"/>
        </w:rPr>
        <w:tab/>
      </w:r>
      <w:r w:rsidR="00754D0D" w:rsidRPr="00754D0D">
        <w:rPr>
          <w:rStyle w:val="ekvhandschrift"/>
          <w:rFonts w:asciiTheme="minorBidi" w:hAnsiTheme="minorBidi"/>
          <w:sz w:val="19"/>
          <w:szCs w:val="19"/>
        </w:rPr>
        <w:sym w:font="Wingdings" w:char="F0FD"/>
      </w:r>
      <w:r w:rsidR="000B34A1" w:rsidRPr="000B34A1">
        <w:rPr>
          <w:rStyle w:val="ekvarbeitsanweisungdeutsch"/>
          <w:sz w:val="21"/>
          <w:szCs w:val="21"/>
        </w:rPr>
        <w:tab/>
      </w:r>
      <w:r w:rsidRPr="00055307">
        <w:rPr>
          <w:rStyle w:val="ekvarbeitsanweisungdeutsch"/>
        </w:rPr>
        <w:t>Liebe</w:t>
      </w:r>
    </w:p>
    <w:p w14:paraId="09F999FE" w14:textId="77777777" w:rsidR="00A838AD" w:rsidRPr="00055307" w:rsidRDefault="00A838AD" w:rsidP="00055307">
      <w:pPr>
        <w:rPr>
          <w:rStyle w:val="ekvarbeitsanweisungdeutsch"/>
        </w:rPr>
      </w:pPr>
      <w:r w:rsidRPr="00055307">
        <w:rPr>
          <w:rStyle w:val="ekvarbeitsanweisungdeutsch"/>
        </w:rPr>
        <w:tab/>
      </w:r>
      <w:r w:rsidRPr="00055307">
        <w:rPr>
          <w:rStyle w:val="ekvarbeitsanweisungdeutsch"/>
        </w:rPr>
        <w:sym w:font="Wingdings" w:char="F0A8"/>
      </w:r>
      <w:r w:rsidRPr="00055307">
        <w:rPr>
          <w:rStyle w:val="ekvarbeitsanweisungdeutsch"/>
        </w:rPr>
        <w:tab/>
        <w:t>Angst</w:t>
      </w:r>
    </w:p>
    <w:p w14:paraId="47955766" w14:textId="77777777" w:rsidR="00A838AD" w:rsidRPr="00055307" w:rsidRDefault="00A838AD" w:rsidP="00055307">
      <w:pPr>
        <w:rPr>
          <w:rStyle w:val="ekvarbeitsanweisungdeutsch"/>
        </w:rPr>
      </w:pPr>
      <w:r w:rsidRPr="00055307">
        <w:rPr>
          <w:rStyle w:val="ekvarbeitsanweisungdeutsch"/>
        </w:rPr>
        <w:tab/>
      </w:r>
      <w:r w:rsidRPr="00055307">
        <w:rPr>
          <w:rStyle w:val="ekvarbeitsanweisungdeutsch"/>
        </w:rPr>
        <w:sym w:font="Wingdings" w:char="F0A8"/>
      </w:r>
      <w:r w:rsidRPr="00055307">
        <w:rPr>
          <w:rStyle w:val="ekvarbeitsanweisungdeutsch"/>
        </w:rPr>
        <w:tab/>
        <w:t>Freude</w:t>
      </w:r>
    </w:p>
    <w:p w14:paraId="4746D1C0" w14:textId="77777777" w:rsidR="00A838AD" w:rsidRDefault="00A838AD" w:rsidP="00A838AD">
      <w:pPr>
        <w:rPr>
          <w:rStyle w:val="ekvnummerierung"/>
        </w:rPr>
      </w:pPr>
    </w:p>
    <w:p w14:paraId="02E98999" w14:textId="77777777" w:rsidR="00A838AD" w:rsidRDefault="00A838AD" w:rsidP="00A838AD">
      <w:pPr>
        <w:rPr>
          <w:rStyle w:val="ekvnummerierung"/>
        </w:rPr>
      </w:pPr>
    </w:p>
    <w:p w14:paraId="545053B3" w14:textId="77777777" w:rsidR="00A838AD" w:rsidRPr="00287B24" w:rsidRDefault="00A838AD" w:rsidP="00A838AD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31F6B8E7" wp14:editId="6120432B">
            <wp:extent cx="215900" cy="215900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partnerarbeit_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17C35" w14:textId="348257D2" w:rsidR="00055307" w:rsidRDefault="00A838AD" w:rsidP="00055307">
      <w:pPr>
        <w:tabs>
          <w:tab w:val="clear" w:pos="340"/>
          <w:tab w:val="clear" w:pos="595"/>
          <w:tab w:val="clear" w:pos="851"/>
          <w:tab w:val="left" w:pos="2091"/>
          <w:tab w:val="left" w:pos="3780"/>
        </w:tabs>
        <w:rPr>
          <w:rStyle w:val="ekvarbeitsanweisungdeutsch"/>
        </w:rPr>
      </w:pPr>
      <w:r>
        <w:rPr>
          <w:rStyle w:val="ekvnummerierung"/>
        </w:rPr>
        <w:t xml:space="preserve">3 </w:t>
      </w:r>
      <w:r>
        <w:rPr>
          <w:rStyle w:val="ekvarbeitsanweisungdeutsch"/>
        </w:rPr>
        <w:t xml:space="preserve">Höre dir </w:t>
      </w:r>
      <w:r w:rsidR="00055307">
        <w:rPr>
          <w:rStyle w:val="ekvarbeitsanweisungdeutsch"/>
        </w:rPr>
        <w:t>den Bibeltext</w:t>
      </w:r>
      <w:r>
        <w:rPr>
          <w:rStyle w:val="ekvarbeitsanweisungdeutsch"/>
        </w:rPr>
        <w:t xml:space="preserve"> ein drittes Mal an.</w:t>
      </w:r>
    </w:p>
    <w:p w14:paraId="57E8F648" w14:textId="60ABD5AF" w:rsidR="00055307" w:rsidRDefault="00A838AD" w:rsidP="00055307">
      <w:pPr>
        <w:tabs>
          <w:tab w:val="clear" w:pos="340"/>
          <w:tab w:val="clear" w:pos="595"/>
          <w:tab w:val="clear" w:pos="851"/>
          <w:tab w:val="left" w:pos="2091"/>
          <w:tab w:val="left" w:pos="3780"/>
        </w:tabs>
        <w:rPr>
          <w:rStyle w:val="ekvarbeitsanweisungdeutsch"/>
        </w:rPr>
      </w:pPr>
      <w:r>
        <w:rPr>
          <w:rStyle w:val="ekvarbeitsanweisungdeutsch"/>
        </w:rPr>
        <w:t xml:space="preserve">Tausche dich mit deinem Partner oder deiner Partnerin über folgende Fragen aus: </w:t>
      </w:r>
    </w:p>
    <w:p w14:paraId="1FD82AAB" w14:textId="77777777" w:rsidR="00055307" w:rsidRDefault="00055307" w:rsidP="00055307">
      <w:pPr>
        <w:tabs>
          <w:tab w:val="clear" w:pos="340"/>
          <w:tab w:val="clear" w:pos="595"/>
          <w:tab w:val="clear" w:pos="851"/>
          <w:tab w:val="left" w:pos="2091"/>
          <w:tab w:val="left" w:pos="3780"/>
        </w:tabs>
        <w:rPr>
          <w:rStyle w:val="ekvarbeitsanweisungdeutsch"/>
        </w:rPr>
      </w:pPr>
      <w:r w:rsidRPr="00055307">
        <w:rPr>
          <w:rStyle w:val="ekvarbeitsanweisungdeutsch"/>
        </w:rPr>
        <w:sym w:font="Wingdings" w:char="F06C"/>
      </w:r>
      <w:r>
        <w:rPr>
          <w:rStyle w:val="ekvarbeitsanweisungdeutsch"/>
        </w:rPr>
        <w:t xml:space="preserve"> </w:t>
      </w:r>
      <w:r w:rsidR="00A838AD">
        <w:rPr>
          <w:rStyle w:val="ekvarbeitsanweisungdeutsch"/>
        </w:rPr>
        <w:t xml:space="preserve">Worüber redet Jesus mit dem Schriftgelehrten? </w:t>
      </w:r>
    </w:p>
    <w:p w14:paraId="4B1B8171" w14:textId="35EF64F3" w:rsidR="00A838AD" w:rsidRDefault="00055307" w:rsidP="00055307">
      <w:pPr>
        <w:tabs>
          <w:tab w:val="clear" w:pos="340"/>
          <w:tab w:val="clear" w:pos="595"/>
          <w:tab w:val="clear" w:pos="851"/>
          <w:tab w:val="left" w:pos="2091"/>
          <w:tab w:val="left" w:pos="3780"/>
        </w:tabs>
        <w:rPr>
          <w:rStyle w:val="ekvarbeitsanweisungdeutsch"/>
        </w:rPr>
      </w:pPr>
      <w:r w:rsidRPr="00055307">
        <w:rPr>
          <w:rStyle w:val="ekvarbeitsanweisungdeutsch"/>
        </w:rPr>
        <w:sym w:font="Wingdings" w:char="F06C"/>
      </w:r>
      <w:r>
        <w:rPr>
          <w:rStyle w:val="ekvarbeitsanweisungdeutsch"/>
        </w:rPr>
        <w:t xml:space="preserve"> </w:t>
      </w:r>
      <w:r w:rsidR="00A838AD">
        <w:rPr>
          <w:rStyle w:val="ekvarbeitsanweisungdeutsch"/>
        </w:rPr>
        <w:t xml:space="preserve">Wen soll man als </w:t>
      </w:r>
      <w:r w:rsidR="00094C27">
        <w:rPr>
          <w:rStyle w:val="ekvarbeitsanweisungdeutsch"/>
        </w:rPr>
        <w:t>E</w:t>
      </w:r>
      <w:r w:rsidR="00A838AD">
        <w:rPr>
          <w:rStyle w:val="ekvarbeitsanweisungdeutsch"/>
        </w:rPr>
        <w:t xml:space="preserve">rstes und als </w:t>
      </w:r>
      <w:r w:rsidR="00094C27">
        <w:rPr>
          <w:rStyle w:val="ekvarbeitsanweisungdeutsch"/>
        </w:rPr>
        <w:t>Z</w:t>
      </w:r>
      <w:r w:rsidR="00A838AD">
        <w:rPr>
          <w:rStyle w:val="ekvarbeitsanweisungdeutsch"/>
        </w:rPr>
        <w:t>weites lieben?</w:t>
      </w:r>
    </w:p>
    <w:p w14:paraId="7941A882" w14:textId="174AB827" w:rsidR="00A838AD" w:rsidRDefault="00A838AD" w:rsidP="00A838AD">
      <w:pPr>
        <w:tabs>
          <w:tab w:val="clear" w:pos="340"/>
          <w:tab w:val="clear" w:pos="595"/>
          <w:tab w:val="clear" w:pos="851"/>
          <w:tab w:val="left" w:pos="2091"/>
          <w:tab w:val="left" w:pos="3780"/>
        </w:tabs>
        <w:rPr>
          <w:rStyle w:val="ekvarbeitsanweisungdeutsch"/>
        </w:rPr>
      </w:pPr>
    </w:p>
    <w:p w14:paraId="2887758E" w14:textId="1004CDD9" w:rsidR="00055307" w:rsidRDefault="000B34A1" w:rsidP="00A838AD">
      <w:pPr>
        <w:tabs>
          <w:tab w:val="clear" w:pos="340"/>
          <w:tab w:val="clear" w:pos="595"/>
          <w:tab w:val="clear" w:pos="851"/>
          <w:tab w:val="left" w:pos="2091"/>
          <w:tab w:val="left" w:pos="3780"/>
        </w:tabs>
        <w:rPr>
          <w:rStyle w:val="ekvarbeitsanweisungdeutsch"/>
        </w:rPr>
      </w:pPr>
      <w:r w:rsidRPr="006E1E2B">
        <w:rPr>
          <w:rStyle w:val="ekvarbeitsanweisungdeutsch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64D860" wp14:editId="2FBA1B5A">
                <wp:simplePos x="0" y="0"/>
                <wp:positionH relativeFrom="column">
                  <wp:posOffset>4676140</wp:posOffset>
                </wp:positionH>
                <wp:positionV relativeFrom="paragraph">
                  <wp:posOffset>165100</wp:posOffset>
                </wp:positionV>
                <wp:extent cx="1266825" cy="1685925"/>
                <wp:effectExtent l="0" t="0" r="28575" b="28575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6825" cy="1685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7028F9A" w14:textId="77777777" w:rsidR="00A838AD" w:rsidRPr="008F0765" w:rsidRDefault="00A838AD" w:rsidP="00A838AD">
                            <w:pPr>
                              <w:pStyle w:val="ekvaufgabenwortkarte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  <w:r w:rsidRPr="008F0765">
                              <w:rPr>
                                <w:rStyle w:val="ekvhandschrift"/>
                                <w:color w:val="000000" w:themeColor="text1" w:themeShade="A6"/>
                              </w:rPr>
                              <w:t>Abraham</w:t>
                            </w:r>
                          </w:p>
                          <w:p w14:paraId="284BD074" w14:textId="77777777" w:rsidR="00A838AD" w:rsidRPr="008F0765" w:rsidRDefault="00A838AD" w:rsidP="000B34A1">
                            <w:pPr>
                              <w:pStyle w:val="ekvgrundtexthalbe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</w:p>
                          <w:p w14:paraId="7F88ACE1" w14:textId="2FC08985" w:rsidR="00A838AD" w:rsidRPr="008F0765" w:rsidRDefault="000B34A1" w:rsidP="00A838AD">
                            <w:pPr>
                              <w:pStyle w:val="ekvaufgabenwortkarte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  <w:r>
                              <w:rPr>
                                <w:rStyle w:val="ekvhandschrift"/>
                                <w:color w:val="000000" w:themeColor="text1" w:themeShade="A6"/>
                              </w:rPr>
                              <w:tab/>
                            </w:r>
                            <w:r>
                              <w:rPr>
                                <w:rStyle w:val="ekvhandschrift"/>
                                <w:color w:val="000000" w:themeColor="text1" w:themeShade="A6"/>
                              </w:rPr>
                              <w:tab/>
                            </w:r>
                            <w:r>
                              <w:rPr>
                                <w:rStyle w:val="ekvhandschrift"/>
                                <w:color w:val="000000" w:themeColor="text1" w:themeShade="A6"/>
                              </w:rPr>
                              <w:tab/>
                            </w:r>
                            <w:r w:rsidR="00A838AD" w:rsidRPr="008F0765">
                              <w:rPr>
                                <w:rStyle w:val="ekvhandschrift"/>
                                <w:color w:val="000000" w:themeColor="text1" w:themeShade="A6"/>
                              </w:rPr>
                              <w:t>Jesus</w:t>
                            </w:r>
                          </w:p>
                          <w:p w14:paraId="395D4387" w14:textId="77777777" w:rsidR="00A838AD" w:rsidRPr="008F0765" w:rsidRDefault="00A838AD" w:rsidP="00A838AD">
                            <w:pPr>
                              <w:pStyle w:val="ekvaufgabenwortkarte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</w:p>
                          <w:p w14:paraId="49F45B66" w14:textId="3FBFD07B" w:rsidR="00A838AD" w:rsidRPr="008F0765" w:rsidRDefault="00A838AD" w:rsidP="00A838AD">
                            <w:pPr>
                              <w:pStyle w:val="ekvaufgabenwortkarte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  <w:r w:rsidRPr="008F0765">
                              <w:rPr>
                                <w:rStyle w:val="ekvhandschrift"/>
                                <w:color w:val="000000" w:themeColor="text1" w:themeShade="A6"/>
                              </w:rPr>
                              <w:t>Gott</w:t>
                            </w:r>
                          </w:p>
                          <w:p w14:paraId="3E632B3A" w14:textId="77777777" w:rsidR="00A838AD" w:rsidRPr="008F0765" w:rsidRDefault="00A838AD" w:rsidP="00A838AD">
                            <w:pPr>
                              <w:pStyle w:val="ekvaufgabenwortkarte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</w:p>
                          <w:p w14:paraId="7D7E1B5F" w14:textId="04F17FC8" w:rsidR="00A838AD" w:rsidRPr="008F0765" w:rsidRDefault="000B34A1" w:rsidP="00A838AD">
                            <w:pPr>
                              <w:pStyle w:val="ekvaufgabenwortkarte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  <w:r>
                              <w:rPr>
                                <w:rStyle w:val="ekvhandschrift"/>
                                <w:color w:val="000000" w:themeColor="text1" w:themeShade="A6"/>
                              </w:rPr>
                              <w:tab/>
                            </w:r>
                            <w:r w:rsidR="00A838AD" w:rsidRPr="008F0765">
                              <w:rPr>
                                <w:rStyle w:val="ekvhandschrift"/>
                                <w:color w:val="000000" w:themeColor="text1" w:themeShade="A6"/>
                              </w:rPr>
                              <w:t>die Eltern</w:t>
                            </w:r>
                          </w:p>
                          <w:p w14:paraId="69ECFA67" w14:textId="77777777" w:rsidR="00A838AD" w:rsidRPr="008F0765" w:rsidRDefault="00A838AD" w:rsidP="00A838AD">
                            <w:pPr>
                              <w:pStyle w:val="ekvaufgabenwortkarte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</w:p>
                          <w:p w14:paraId="434F3B07" w14:textId="77777777" w:rsidR="00A838AD" w:rsidRPr="008F0765" w:rsidRDefault="00A838AD" w:rsidP="00A838AD">
                            <w:pPr>
                              <w:pStyle w:val="ekvaufgabenwortkarte"/>
                              <w:rPr>
                                <w:rStyle w:val="ekvhandschrift"/>
                                <w:color w:val="000000" w:themeColor="text1" w:themeShade="A6"/>
                              </w:rPr>
                            </w:pPr>
                            <w:r w:rsidRPr="008F0765">
                              <w:rPr>
                                <w:rStyle w:val="ekvhandschrift"/>
                                <w:color w:val="000000" w:themeColor="text1" w:themeShade="A6"/>
                              </w:rPr>
                              <w:t>seinen Nächsten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4D86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7" type="#_x0000_t202" style="position:absolute;margin-left:368.2pt;margin-top:13pt;width:99.75pt;height:13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" fillcolor="white [3212]" strokecolor="black [3213]" strokeweight=".5pt">
                <v:path arrowok="t"/>
                <v:textbox>
                  <w:txbxContent>
                    <w:p w14:paraId="27028F9A" w14:textId="77777777" w:rsidR="00A838AD" w:rsidRPr="008F0765" w:rsidRDefault="00A838AD" w:rsidP="00A838AD">
                      <w:pPr>
                        <w:pStyle w:val="ekvaufgabenwortkarte"/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8F0765"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Abraham</w:t>
                      </w:r>
                    </w:p>
                    <w:p w14:paraId="284BD074" w14:textId="77777777" w:rsidR="00A838AD" w:rsidRPr="008F0765" w:rsidRDefault="00A838AD" w:rsidP="000B34A1">
                      <w:pPr>
                        <w:pStyle w:val="ekvgrundtexthalbe"/>
                        <w:rPr>
                          <w:rStyle w:val="ekvhandschrift"/>
                          <w:color w:val="000000" w:themeColor="text1" w:themeShade="A6"/>
                        </w:rPr>
                      </w:pPr>
                    </w:p>
                    <w:p w14:paraId="7F88ACE1" w14:textId="2FC08985" w:rsidR="00A838AD" w:rsidRPr="008F0765" w:rsidRDefault="000B34A1" w:rsidP="00A838AD">
                      <w:pPr>
                        <w:pStyle w:val="ekvaufgabenwortkarte"/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ab/>
                      </w:r>
                      <w:r w:rsidR="00A838AD" w:rsidRPr="008F0765"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Jesus</w:t>
                      </w:r>
                    </w:p>
                    <w:p w14:paraId="395D4387" w14:textId="77777777" w:rsidR="00A838AD" w:rsidRPr="008F0765" w:rsidRDefault="00A838AD" w:rsidP="00A838AD">
                      <w:pPr>
                        <w:pStyle w:val="ekvaufgabenwortkarte"/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</w:p>
                    <w:p w14:paraId="49F45B66" w14:textId="3FBFD07B" w:rsidR="00A838AD" w:rsidRPr="008F0765" w:rsidRDefault="00A838AD" w:rsidP="00A838AD">
                      <w:pPr>
                        <w:pStyle w:val="ekvaufgabenwortkarte"/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8F0765"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Gott</w:t>
                      </w:r>
                    </w:p>
                    <w:p w14:paraId="3E632B3A" w14:textId="77777777" w:rsidR="00A838AD" w:rsidRPr="008F0765" w:rsidRDefault="00A838AD" w:rsidP="00A838AD">
                      <w:pPr>
                        <w:pStyle w:val="ekvaufgabenwortkarte"/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</w:p>
                    <w:p w14:paraId="7D7E1B5F" w14:textId="04F17FC8" w:rsidR="00A838AD" w:rsidRPr="008F0765" w:rsidRDefault="000B34A1" w:rsidP="00A838AD">
                      <w:pPr>
                        <w:pStyle w:val="ekvaufgabenwortkarte"/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ab/>
                      </w:r>
                      <w:r w:rsidR="00A838AD" w:rsidRPr="008F0765"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die Eltern</w:t>
                      </w:r>
                    </w:p>
                    <w:p w14:paraId="69ECFA67" w14:textId="77777777" w:rsidR="00A838AD" w:rsidRPr="008F0765" w:rsidRDefault="00A838AD" w:rsidP="00A838AD">
                      <w:pPr>
                        <w:pStyle w:val="ekvaufgabenwortkarte"/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</w:p>
                    <w:p w14:paraId="434F3B07" w14:textId="77777777" w:rsidR="00A838AD" w:rsidRPr="008F0765" w:rsidRDefault="00A838AD" w:rsidP="00A838AD">
                      <w:pPr>
                        <w:pStyle w:val="ekvaufgabenwortkarte"/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</w:pPr>
                      <w:r w:rsidRPr="008F0765">
                        <w:rPr>
                          <w:rStyle w:val="ekvhandschrift"/>
                          <w:color w:val="000000" w:themeColor="text1" w:themeShade="A6"/>
                          <w14:textFill>
                            <w14:solidFill>
                              <w14:schemeClr w14:val="tx1">
                                <w14:lumMod w14:val="65000"/>
                                <w14:lumMod w14:val="65000"/>
                              </w14:schemeClr>
                            </w14:solidFill>
                          </w14:textFill>
                        </w:rPr>
                        <w:t>seinen Nächsten</w:t>
                      </w:r>
                    </w:p>
                  </w:txbxContent>
                </v:textbox>
              </v:shape>
            </w:pict>
          </mc:Fallback>
        </mc:AlternateContent>
      </w:r>
    </w:p>
    <w:p w14:paraId="66EA88F9" w14:textId="77777777" w:rsidR="00A838AD" w:rsidRPr="00716152" w:rsidRDefault="00A838AD" w:rsidP="00A838AD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2DBDACE0" wp14:editId="609DE890">
            <wp:extent cx="213360" cy="215900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c_schreibe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59B23" w14:textId="43D89705" w:rsidR="00A838AD" w:rsidRDefault="00A838AD" w:rsidP="00A838AD">
      <w:pPr>
        <w:tabs>
          <w:tab w:val="clear" w:pos="340"/>
          <w:tab w:val="clear" w:pos="595"/>
          <w:tab w:val="clear" w:pos="851"/>
          <w:tab w:val="left" w:pos="2091"/>
          <w:tab w:val="left" w:pos="3780"/>
        </w:tabs>
        <w:rPr>
          <w:rStyle w:val="ekvarbeitsanweisungdeutsch"/>
        </w:rPr>
      </w:pPr>
      <w:r>
        <w:rPr>
          <w:rStyle w:val="ekvnummerierung"/>
        </w:rPr>
        <w:t xml:space="preserve">4 </w:t>
      </w:r>
      <w:r>
        <w:rPr>
          <w:rStyle w:val="ekvarbeitsanweisungdeutsch"/>
        </w:rPr>
        <w:t>Setze in die</w:t>
      </w:r>
      <w:r w:rsidR="00055307">
        <w:rPr>
          <w:rStyle w:val="ekvarbeitsanweisungdeutsch"/>
        </w:rPr>
        <w:t xml:space="preserve"> beiden</w:t>
      </w:r>
      <w:r>
        <w:rPr>
          <w:rStyle w:val="ekvarbeitsanweisungdeutsch"/>
        </w:rPr>
        <w:t xml:space="preserve"> Lücken im Text die passenden Wörter ein.</w:t>
      </w:r>
    </w:p>
    <w:p w14:paraId="5C6D7005" w14:textId="20A85EBF" w:rsidR="00A838AD" w:rsidRDefault="00A838AD" w:rsidP="00A838AD">
      <w:pPr>
        <w:tabs>
          <w:tab w:val="clear" w:pos="340"/>
          <w:tab w:val="clear" w:pos="595"/>
          <w:tab w:val="clear" w:pos="851"/>
          <w:tab w:val="left" w:pos="2091"/>
          <w:tab w:val="left" w:pos="3780"/>
        </w:tabs>
        <w:rPr>
          <w:rStyle w:val="ekvarbeitsanweisungdeutsch"/>
        </w:rPr>
      </w:pPr>
    </w:p>
    <w:p w14:paraId="6D6F55A4" w14:textId="4F2315B6" w:rsidR="00A838AD" w:rsidRPr="006E1E2B" w:rsidRDefault="00A838AD" w:rsidP="006E1E2B">
      <w:pPr>
        <w:rPr>
          <w:rStyle w:val="ekvarbeitsanweisungdeutsch"/>
        </w:rPr>
      </w:pPr>
      <w:r w:rsidRPr="006E1E2B">
        <w:rPr>
          <w:rStyle w:val="ekvarbeitsanweisungdeutsch"/>
        </w:rPr>
        <w:t>Das wichtigste Gebot besteht aus zwei Teilen.</w:t>
      </w:r>
    </w:p>
    <w:p w14:paraId="63356F02" w14:textId="7909E2EB" w:rsidR="00A838AD" w:rsidRDefault="00A838AD" w:rsidP="006E1E2B">
      <w:pPr>
        <w:rPr>
          <w:rStyle w:val="ekvarbeitsanweisungdeutsch"/>
        </w:rPr>
      </w:pPr>
    </w:p>
    <w:p w14:paraId="0B533C99" w14:textId="77777777" w:rsidR="000B34A1" w:rsidRPr="006E1E2B" w:rsidRDefault="000B34A1" w:rsidP="006E1E2B">
      <w:pPr>
        <w:rPr>
          <w:rStyle w:val="ekvarbeitsanweisungdeutsch"/>
        </w:rPr>
      </w:pPr>
    </w:p>
    <w:p w14:paraId="13F09870" w14:textId="55999EC7" w:rsidR="00A838AD" w:rsidRPr="001154BA" w:rsidRDefault="00A838AD" w:rsidP="00A838AD">
      <w:pPr>
        <w:pStyle w:val="ekvschreiblinie"/>
        <w:rPr>
          <w:rStyle w:val="ekvhandschrift"/>
        </w:rPr>
      </w:pPr>
      <w:r w:rsidRPr="001154BA">
        <w:rPr>
          <w:rStyle w:val="ekvhandschrift"/>
        </w:rPr>
        <w:t xml:space="preserve">Jeder Mensch soll als </w:t>
      </w:r>
      <w:r w:rsidR="00055307" w:rsidRPr="001154BA">
        <w:rPr>
          <w:rStyle w:val="ekvhandschrift"/>
        </w:rPr>
        <w:t>E</w:t>
      </w:r>
      <w:r w:rsidRPr="001154BA">
        <w:rPr>
          <w:rStyle w:val="ekvhandschrift"/>
        </w:rPr>
        <w:t>rstes</w:t>
      </w:r>
      <w:r w:rsidRPr="006E1E2B">
        <w:rPr>
          <w:rStyle w:val="ekvarbeitsanweisungdeutsch"/>
        </w:rPr>
        <w:t xml:space="preserve"> </w:t>
      </w:r>
      <w:r w:rsidR="00055307" w:rsidRPr="00514703">
        <w:rPr>
          <w:rStyle w:val="ekvlsungunterstrichen"/>
        </w:rPr>
        <w:t xml:space="preserve">       </w:t>
      </w:r>
      <w:r w:rsidRPr="00514703">
        <w:rPr>
          <w:rStyle w:val="ekvlsungunterstrichen"/>
        </w:rPr>
        <w:t>Gott</w:t>
      </w:r>
      <w:r w:rsidR="00055307" w:rsidRPr="00514703">
        <w:rPr>
          <w:rStyle w:val="ekvlsungunterstrichen"/>
        </w:rPr>
        <w:t xml:space="preserve">       </w:t>
      </w:r>
      <w:r w:rsidR="00055307" w:rsidRPr="00055307">
        <w:rPr>
          <w:rStyle w:val="ekvhandschrift"/>
        </w:rPr>
        <w:t xml:space="preserve"> </w:t>
      </w:r>
      <w:r w:rsidR="00055307" w:rsidRPr="001154BA">
        <w:rPr>
          <w:rStyle w:val="ekvhandschrift"/>
        </w:rPr>
        <w:t>l</w:t>
      </w:r>
      <w:r w:rsidRPr="001154BA">
        <w:rPr>
          <w:rStyle w:val="ekvhandschrift"/>
        </w:rPr>
        <w:t>ieben.</w:t>
      </w:r>
    </w:p>
    <w:p w14:paraId="1014CC12" w14:textId="57CF77F0" w:rsidR="00A838AD" w:rsidRDefault="00A838AD" w:rsidP="000B34A1">
      <w:pPr>
        <w:pStyle w:val="ekvgrundtexthalbe"/>
        <w:rPr>
          <w:rStyle w:val="ekvarbeitsanweisungdeutsch"/>
        </w:rPr>
      </w:pPr>
    </w:p>
    <w:p w14:paraId="4D391FF5" w14:textId="2F3DB991" w:rsidR="000B34A1" w:rsidRDefault="000B34A1" w:rsidP="000B34A1">
      <w:pPr>
        <w:pStyle w:val="ekvgrundtexthalbe"/>
        <w:rPr>
          <w:rStyle w:val="ekvarbeitsanweisungdeutsch"/>
        </w:rPr>
      </w:pPr>
    </w:p>
    <w:p w14:paraId="6E04C099" w14:textId="475D8E04" w:rsidR="000B34A1" w:rsidRDefault="000B34A1" w:rsidP="000B34A1">
      <w:pPr>
        <w:pStyle w:val="ekvgrundtexthalbe"/>
        <w:rPr>
          <w:rStyle w:val="ekvarbeitsanweisungdeutsch"/>
        </w:rPr>
      </w:pPr>
    </w:p>
    <w:p w14:paraId="6B1E0099" w14:textId="77777777" w:rsidR="000B34A1" w:rsidRPr="006E1E2B" w:rsidRDefault="000B34A1" w:rsidP="000B34A1">
      <w:pPr>
        <w:pStyle w:val="ekvgrundtexthalbe"/>
        <w:rPr>
          <w:rStyle w:val="ekvarbeitsanweisungdeutsch"/>
        </w:rPr>
      </w:pPr>
    </w:p>
    <w:p w14:paraId="0567618B" w14:textId="1BE3C8B5" w:rsidR="00901B13" w:rsidRPr="001154BA" w:rsidRDefault="00A838AD" w:rsidP="00055307">
      <w:pPr>
        <w:pStyle w:val="ekvschreiblinie"/>
        <w:rPr>
          <w:rStyle w:val="ekvhandschrift"/>
        </w:rPr>
      </w:pPr>
      <w:r w:rsidRPr="001154BA">
        <w:rPr>
          <w:rStyle w:val="ekvhandschrift"/>
        </w:rPr>
        <w:t>Danach soll jeder Mensch</w:t>
      </w:r>
      <w:r w:rsidRPr="006E1E2B">
        <w:rPr>
          <w:rStyle w:val="ekvarbeitsanweisungdeutsch"/>
        </w:rPr>
        <w:t xml:space="preserve"> </w:t>
      </w:r>
      <w:r w:rsidRPr="00514703">
        <w:rPr>
          <w:rStyle w:val="ekvlsungunterstrichen"/>
        </w:rPr>
        <w:t xml:space="preserve">       </w:t>
      </w:r>
      <w:r w:rsidR="00055307" w:rsidRPr="00514703">
        <w:rPr>
          <w:rStyle w:val="ekvlsungunterstrichen"/>
        </w:rPr>
        <w:t xml:space="preserve">   </w:t>
      </w:r>
      <w:r w:rsidRPr="00514703">
        <w:rPr>
          <w:rStyle w:val="ekvlsungunterstrichen"/>
        </w:rPr>
        <w:t>seinen Nächsten</w:t>
      </w:r>
      <w:r w:rsidR="00055307" w:rsidRPr="00514703">
        <w:rPr>
          <w:rStyle w:val="ekvlsungunterstrichen"/>
        </w:rPr>
        <w:t xml:space="preserve">          </w:t>
      </w:r>
      <w:r w:rsidRPr="00055307">
        <w:rPr>
          <w:rStyle w:val="ekvhandschrift"/>
        </w:rPr>
        <w:t xml:space="preserve"> </w:t>
      </w:r>
      <w:r w:rsidRPr="001154BA">
        <w:rPr>
          <w:rStyle w:val="ekvhandschrift"/>
        </w:rPr>
        <w:t>lieben.</w:t>
      </w:r>
    </w:p>
    <w:sectPr w:rsidR="00901B13" w:rsidRPr="001154BA" w:rsidSect="00720DC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FF69C" w14:textId="77777777" w:rsidR="004F06FC" w:rsidRDefault="004F06FC" w:rsidP="003C599D">
      <w:pPr>
        <w:spacing w:line="240" w:lineRule="auto"/>
      </w:pPr>
      <w:r>
        <w:separator/>
      </w:r>
    </w:p>
  </w:endnote>
  <w:endnote w:type="continuationSeparator" w:id="0">
    <w:p w14:paraId="10861D2F" w14:textId="77777777" w:rsidR="004F06FC" w:rsidRDefault="004F06F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34146" w14:textId="77777777" w:rsidR="00C21D16" w:rsidRDefault="00C21D1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CBAAF00" w14:textId="77777777" w:rsidTr="00503EE6">
      <w:trPr>
        <w:trHeight w:hRule="exact" w:val="680"/>
      </w:trPr>
      <w:tc>
        <w:tcPr>
          <w:tcW w:w="864" w:type="dxa"/>
          <w:noWrap/>
        </w:tcPr>
        <w:p w14:paraId="39EEC9F2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347AA6A" wp14:editId="7F6195C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8C62933" w14:textId="510D355C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4D4FBA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3D4124B4" w14:textId="09CB1B6C" w:rsidR="004D4FBA" w:rsidRDefault="004D4FBA" w:rsidP="004D4FBA">
          <w:pPr>
            <w:pStyle w:val="ekvquelle"/>
          </w:pPr>
          <w:r>
            <w:rPr>
              <w:rStyle w:val="ekvquellefett"/>
            </w:rPr>
            <w:t>Autorin:</w:t>
          </w:r>
          <w:r>
            <w:t xml:space="preserve"> Ana-Maria </w:t>
          </w:r>
          <w:r w:rsidR="00D2681C">
            <w:rPr>
              <w:rFonts w:cs="Arial"/>
              <w:szCs w:val="10"/>
            </w:rPr>
            <w:t>Petrović</w:t>
          </w:r>
        </w:p>
        <w:p w14:paraId="4FB4E601" w14:textId="16883ACC" w:rsidR="00055307" w:rsidRPr="00055307" w:rsidRDefault="000E200F" w:rsidP="00055307">
          <w:pPr>
            <w:pStyle w:val="ekvquelle"/>
          </w:pPr>
          <w:r w:rsidRPr="000E200F">
            <w:rPr>
              <w:rStyle w:val="ekvquellefett"/>
            </w:rPr>
            <w:t>Abbildungen:</w:t>
          </w:r>
          <w:r>
            <w:t xml:space="preserve"> </w:t>
          </w:r>
          <w:r w:rsidR="00C21D16">
            <w:t>ShutterStock.com RF, New York (FoxyImage)</w:t>
          </w:r>
        </w:p>
      </w:tc>
      <w:tc>
        <w:tcPr>
          <w:tcW w:w="813" w:type="dxa"/>
        </w:tcPr>
        <w:p w14:paraId="69E8A2CE" w14:textId="77777777" w:rsidR="002659C5" w:rsidRPr="00913892" w:rsidRDefault="002659C5" w:rsidP="00913892">
          <w:pPr>
            <w:pStyle w:val="ekvpagina"/>
          </w:pPr>
        </w:p>
      </w:tc>
    </w:tr>
  </w:tbl>
  <w:p w14:paraId="40D857A2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E28DC" w14:textId="77777777" w:rsidR="00C21D16" w:rsidRDefault="00C21D1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10F39" w14:textId="77777777" w:rsidR="004F06FC" w:rsidRDefault="004F06FC" w:rsidP="003C599D">
      <w:pPr>
        <w:spacing w:line="240" w:lineRule="auto"/>
      </w:pPr>
      <w:r>
        <w:separator/>
      </w:r>
    </w:p>
  </w:footnote>
  <w:footnote w:type="continuationSeparator" w:id="0">
    <w:p w14:paraId="5FA1A42B" w14:textId="77777777" w:rsidR="004F06FC" w:rsidRDefault="004F06FC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60894" w14:textId="77777777" w:rsidR="00C21D16" w:rsidRDefault="00C21D1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74C3EA6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7C4122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7F8D0D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716355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BFCA4C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64AF5AF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4C010A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0318ECA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30C279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456C78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283FA1D1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5FD2" w14:textId="77777777" w:rsidR="00C21D16" w:rsidRDefault="00C21D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33B4F"/>
    <w:multiLevelType w:val="hybridMultilevel"/>
    <w:tmpl w:val="6E8211DE"/>
    <w:lvl w:ilvl="0" w:tplc="14845604">
      <w:start w:val="3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293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8AD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55307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C27"/>
    <w:rsid w:val="00094F01"/>
    <w:rsid w:val="000A13A1"/>
    <w:rsid w:val="000A4BD4"/>
    <w:rsid w:val="000A51A5"/>
    <w:rsid w:val="000A7892"/>
    <w:rsid w:val="000B098D"/>
    <w:rsid w:val="000B34A1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54BA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290E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7B3F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D4FBA"/>
    <w:rsid w:val="004E3969"/>
    <w:rsid w:val="004F06FC"/>
    <w:rsid w:val="004F45AB"/>
    <w:rsid w:val="00501528"/>
    <w:rsid w:val="00503EE6"/>
    <w:rsid w:val="005069C1"/>
    <w:rsid w:val="00507E31"/>
    <w:rsid w:val="00510F4C"/>
    <w:rsid w:val="00514229"/>
    <w:rsid w:val="00514703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30816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1E2B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4D0D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0765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8A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21D1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64075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681C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6ED9B"/>
  <w15:chartTrackingRefBased/>
  <w15:docId w15:val="{17097E2E-647B-4B9F-BEB7-0FFE14F4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A838AD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customStyle="1" w:styleId="cf01">
    <w:name w:val="cf01"/>
    <w:basedOn w:val="Absatz-Standardschriftart"/>
    <w:rsid w:val="0005530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nj243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6</cp:revision>
  <cp:lastPrinted>2016-12-23T16:36:00Z</cp:lastPrinted>
  <dcterms:created xsi:type="dcterms:W3CDTF">2023-02-14T08:33:00Z</dcterms:created>
  <dcterms:modified xsi:type="dcterms:W3CDTF">2023-03-16T09:15:00Z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