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153E" w14:textId="56523A20" w:rsidR="00901B13" w:rsidRPr="001456CA" w:rsidRDefault="001456CA" w:rsidP="001456CA">
      <w:pPr>
        <w:pStyle w:val="ekvue2arial"/>
      </w:pPr>
      <w:r w:rsidRPr="001456CA">
        <w:t>Wer bin ich?</w:t>
      </w:r>
    </w:p>
    <w:p w14:paraId="590FB2BC" w14:textId="77777777" w:rsidR="001456CA" w:rsidRDefault="001456CA" w:rsidP="001456CA">
      <w:pPr>
        <w:pStyle w:val="ekvue3arial"/>
      </w:pPr>
    </w:p>
    <w:p w14:paraId="54744D1B" w14:textId="6A9E6182" w:rsidR="001456CA" w:rsidRPr="001456CA" w:rsidRDefault="001456CA" w:rsidP="001456CA">
      <w:pPr>
        <w:pStyle w:val="ekvue3arial"/>
      </w:pPr>
      <w:r w:rsidRPr="001456CA">
        <w:t>Die Kunst, im Moment zu leben</w:t>
      </w:r>
    </w:p>
    <w:p w14:paraId="0B52A36A" w14:textId="7C53DE10" w:rsidR="001456CA" w:rsidRPr="001456CA" w:rsidRDefault="001456CA" w:rsidP="001456CA"/>
    <w:p w14:paraId="6027699F" w14:textId="77777777" w:rsidR="001456CA" w:rsidRPr="001456CA" w:rsidRDefault="001456CA" w:rsidP="001456CA">
      <w:r w:rsidRPr="00321F6B">
        <w:rPr>
          <w:rStyle w:val="ekvkursiv"/>
        </w:rPr>
        <w:t xml:space="preserve">Nora: </w:t>
      </w:r>
      <w:r w:rsidRPr="001456CA">
        <w:t xml:space="preserve">Hallo. Ich bin Nora. </w:t>
      </w:r>
    </w:p>
    <w:p w14:paraId="6180218D" w14:textId="77777777" w:rsidR="001456CA" w:rsidRDefault="001456CA" w:rsidP="001456CA"/>
    <w:p w14:paraId="630BDB97" w14:textId="4A48AF76" w:rsidR="001456CA" w:rsidRPr="001456CA" w:rsidRDefault="001456CA" w:rsidP="001456CA">
      <w:r w:rsidRPr="00321F6B">
        <w:rPr>
          <w:rStyle w:val="ekvkursiv"/>
        </w:rPr>
        <w:t>Jan:</w:t>
      </w:r>
      <w:r w:rsidRPr="001456CA">
        <w:t xml:space="preserve"> Hi, ich bin Jan. Und jetzt: Hefte raus! Klassenarbeit!</w:t>
      </w:r>
    </w:p>
    <w:p w14:paraId="465E3275" w14:textId="77777777" w:rsidR="001456CA" w:rsidRDefault="001456CA" w:rsidP="001456CA"/>
    <w:p w14:paraId="58F42019" w14:textId="0B93F658" w:rsidR="001456CA" w:rsidRPr="001456CA" w:rsidRDefault="001456CA" w:rsidP="001456CA">
      <w:r w:rsidRPr="00321F6B">
        <w:rPr>
          <w:rStyle w:val="ekvkursiv"/>
        </w:rPr>
        <w:t>Nora:</w:t>
      </w:r>
      <w:r w:rsidRPr="001456CA">
        <w:t xml:space="preserve"> Was?</w:t>
      </w:r>
    </w:p>
    <w:p w14:paraId="13325F41" w14:textId="77777777" w:rsidR="001456CA" w:rsidRDefault="001456CA" w:rsidP="001456CA"/>
    <w:p w14:paraId="28803CAB" w14:textId="60768A4A" w:rsidR="001456CA" w:rsidRPr="001456CA" w:rsidRDefault="001456CA" w:rsidP="001456CA">
      <w:r w:rsidRPr="00321F6B">
        <w:rPr>
          <w:rStyle w:val="ekvkursiv"/>
        </w:rPr>
        <w:t>Jan:</w:t>
      </w:r>
      <w:r w:rsidRPr="001456CA">
        <w:t xml:space="preserve"> </w:t>
      </w:r>
      <w:r w:rsidR="00F2771E">
        <w:t>Ja, k</w:t>
      </w:r>
      <w:r w:rsidRPr="001456CA">
        <w:t>leiner Scherz</w:t>
      </w:r>
      <w:r w:rsidR="00F2771E">
        <w:t>. A</w:t>
      </w:r>
      <w:r w:rsidRPr="001456CA">
        <w:t xml:space="preserve">ber ich </w:t>
      </w:r>
      <w:proofErr w:type="gramStart"/>
      <w:r w:rsidRPr="001456CA">
        <w:t>hab</w:t>
      </w:r>
      <w:r w:rsidR="00F2771E">
        <w:t xml:space="preserve"> ‘</w:t>
      </w:r>
      <w:proofErr w:type="gramEnd"/>
      <w:r w:rsidRPr="001456CA">
        <w:t xml:space="preserve">ne kleine Aufgabe zum Start: Lasst uns mal heute ein kleines Tageshighlight planen. Ganz spontan. </w:t>
      </w:r>
      <w:r w:rsidR="00F2771E">
        <w:t>Also: W</w:t>
      </w:r>
      <w:r w:rsidRPr="001456CA">
        <w:t>as willst du heute noch erleben? Nur heute</w:t>
      </w:r>
      <w:r w:rsidR="00F2771E">
        <w:t>?</w:t>
      </w:r>
      <w:r w:rsidRPr="001456CA">
        <w:t xml:space="preserve"> Was willst du machen, was du bisher noch nicht eingeplant hast? Etwas, </w:t>
      </w:r>
      <w:r w:rsidR="00F2771E">
        <w:t>d</w:t>
      </w:r>
      <w:r w:rsidRPr="001456CA">
        <w:t xml:space="preserve">as dir guttut. Egal, ob große Aktion oder kleiner Hoffnungsschimmer. </w:t>
      </w:r>
    </w:p>
    <w:p w14:paraId="693458F8" w14:textId="77777777" w:rsidR="001456CA" w:rsidRDefault="001456CA" w:rsidP="001456CA"/>
    <w:p w14:paraId="5AA440F0" w14:textId="3BF0DB6F" w:rsidR="001456CA" w:rsidRPr="001456CA" w:rsidRDefault="001456CA" w:rsidP="001456CA">
      <w:r w:rsidRPr="00321F6B">
        <w:rPr>
          <w:rStyle w:val="ekvkursiv"/>
        </w:rPr>
        <w:t>Nora:</w:t>
      </w:r>
      <w:r w:rsidRPr="001456CA">
        <w:t xml:space="preserve"> Ok</w:t>
      </w:r>
      <w:r w:rsidR="00F2771E">
        <w:t xml:space="preserve">ay, </w:t>
      </w:r>
      <w:r w:rsidRPr="001456CA">
        <w:t>das klingt herausfordernd</w:t>
      </w:r>
      <w:r w:rsidR="00F2771E">
        <w:t>. Hm, h</w:t>
      </w:r>
      <w:r w:rsidRPr="001456CA">
        <w:t xml:space="preserve">aben wir noch so ein bisschen Nachdenk-Musik – </w:t>
      </w:r>
      <w:r w:rsidR="00F2771E">
        <w:t xml:space="preserve">das … </w:t>
      </w:r>
      <w:r w:rsidRPr="001456CA">
        <w:t>das würde mir sehr helfen.</w:t>
      </w:r>
    </w:p>
    <w:p w14:paraId="5037ED7C" w14:textId="77777777" w:rsidR="001456CA" w:rsidRDefault="001456CA" w:rsidP="001456CA"/>
    <w:p w14:paraId="387B13BC" w14:textId="221EFBE1" w:rsidR="001456CA" w:rsidRPr="001456CA" w:rsidRDefault="001456CA" w:rsidP="001456CA">
      <w:r w:rsidRPr="00321F6B">
        <w:rPr>
          <w:rStyle w:val="ekvkursiv"/>
        </w:rPr>
        <w:t>Jan:</w:t>
      </w:r>
      <w:r w:rsidRPr="001456CA">
        <w:t xml:space="preserve"> Klar. Kommt sofort. Und bitte</w:t>
      </w:r>
      <w:r w:rsidR="00F2771E">
        <w:t xml:space="preserve"> </w:t>
      </w:r>
      <w:r w:rsidRPr="001456CA">
        <w:t>…</w:t>
      </w:r>
    </w:p>
    <w:p w14:paraId="7B44BEE2" w14:textId="175BDCD0" w:rsidR="001456CA" w:rsidRPr="001456CA" w:rsidRDefault="001456CA" w:rsidP="001456CA"/>
    <w:p w14:paraId="3A32E304" w14:textId="19636FFB" w:rsidR="001456CA" w:rsidRPr="00F2771E" w:rsidRDefault="001456CA" w:rsidP="001456CA">
      <w:pPr>
        <w:rPr>
          <w:rStyle w:val="ekvkursiv"/>
        </w:rPr>
      </w:pPr>
      <w:r w:rsidRPr="00F2771E">
        <w:rPr>
          <w:rStyle w:val="ekvkursiv"/>
        </w:rPr>
        <w:t>(Musik)</w:t>
      </w:r>
    </w:p>
    <w:p w14:paraId="16CBBE30" w14:textId="214BEE4A" w:rsidR="001456CA" w:rsidRPr="001456CA" w:rsidRDefault="001456CA" w:rsidP="001456CA"/>
    <w:p w14:paraId="5BA51867" w14:textId="77777777" w:rsidR="001456CA" w:rsidRPr="001456CA" w:rsidRDefault="001456CA" w:rsidP="001456CA">
      <w:r w:rsidRPr="00321F6B">
        <w:rPr>
          <w:rStyle w:val="ekvkursiv"/>
        </w:rPr>
        <w:t>Jan:</w:t>
      </w:r>
      <w:r w:rsidRPr="001456CA">
        <w:t xml:space="preserve"> Und? Was kam? </w:t>
      </w:r>
      <w:proofErr w:type="gramStart"/>
      <w:r w:rsidRPr="001456CA">
        <w:t>Kam überhaupt</w:t>
      </w:r>
      <w:proofErr w:type="gramEnd"/>
      <w:r w:rsidRPr="001456CA">
        <w:t xml:space="preserve"> was?</w:t>
      </w:r>
    </w:p>
    <w:p w14:paraId="3C98958E" w14:textId="77777777" w:rsidR="001456CA" w:rsidRDefault="001456CA" w:rsidP="001456CA"/>
    <w:p w14:paraId="67A62166" w14:textId="0C9EA124" w:rsidR="001456CA" w:rsidRPr="001456CA" w:rsidRDefault="001456CA" w:rsidP="001456CA">
      <w:r w:rsidRPr="00321F6B">
        <w:rPr>
          <w:rStyle w:val="ekvkursiv"/>
        </w:rPr>
        <w:t>Nora:</w:t>
      </w:r>
      <w:r w:rsidRPr="001456CA">
        <w:t xml:space="preserve"> Ja, sag ich aber nicht. Ist privat.</w:t>
      </w:r>
    </w:p>
    <w:p w14:paraId="6AFDCF5D" w14:textId="77777777" w:rsidR="001456CA" w:rsidRDefault="001456CA" w:rsidP="001456CA"/>
    <w:p w14:paraId="6B5C3B2A" w14:textId="44AE3A42" w:rsidR="001456CA" w:rsidRPr="001456CA" w:rsidRDefault="001456CA" w:rsidP="001456CA">
      <w:r w:rsidRPr="00321F6B">
        <w:rPr>
          <w:rStyle w:val="ekvkursiv"/>
        </w:rPr>
        <w:t>Jan:</w:t>
      </w:r>
      <w:r w:rsidRPr="001456CA">
        <w:t xml:space="preserve"> Ach komm. Bitte!</w:t>
      </w:r>
    </w:p>
    <w:p w14:paraId="45D289A1" w14:textId="77777777" w:rsidR="001456CA" w:rsidRDefault="001456CA" w:rsidP="001456CA"/>
    <w:p w14:paraId="4C56B6CA" w14:textId="46E9FE19" w:rsidR="001456CA" w:rsidRPr="001456CA" w:rsidRDefault="001456CA" w:rsidP="001456CA">
      <w:r w:rsidRPr="00321F6B">
        <w:rPr>
          <w:rStyle w:val="ekvkursiv"/>
        </w:rPr>
        <w:t>Nora</w:t>
      </w:r>
      <w:r w:rsidR="00321F6B">
        <w:rPr>
          <w:rStyle w:val="ekvkursiv"/>
        </w:rPr>
        <w:t>:</w:t>
      </w:r>
      <w:r w:rsidRPr="001456CA">
        <w:t xml:space="preserve"> Nö. Aber …</w:t>
      </w:r>
    </w:p>
    <w:p w14:paraId="6B03031C" w14:textId="77777777" w:rsidR="001456CA" w:rsidRDefault="001456CA" w:rsidP="001456CA"/>
    <w:p w14:paraId="35AF3907" w14:textId="38F6B177" w:rsidR="001456CA" w:rsidRPr="001456CA" w:rsidRDefault="001456CA" w:rsidP="001456CA">
      <w:r w:rsidRPr="00321F6B">
        <w:rPr>
          <w:rStyle w:val="ekvkursiv"/>
        </w:rPr>
        <w:t>Jan:</w:t>
      </w:r>
      <w:r w:rsidRPr="001456CA">
        <w:t xml:space="preserve"> Ja?</w:t>
      </w:r>
    </w:p>
    <w:p w14:paraId="788EA2BA" w14:textId="77777777" w:rsidR="001456CA" w:rsidRDefault="001456CA" w:rsidP="001456CA"/>
    <w:p w14:paraId="1E2B8CA0" w14:textId="5C83115A" w:rsidR="001456CA" w:rsidRPr="001456CA" w:rsidRDefault="001456CA" w:rsidP="001456CA">
      <w:r w:rsidRPr="00321F6B">
        <w:rPr>
          <w:rStyle w:val="ekvkursiv"/>
        </w:rPr>
        <w:t>Nora:</w:t>
      </w:r>
      <w:r w:rsidRPr="001456CA">
        <w:t xml:space="preserve"> </w:t>
      </w:r>
      <w:r w:rsidR="00087377">
        <w:t>Äh, i</w:t>
      </w:r>
      <w:r w:rsidRPr="001456CA">
        <w:t xml:space="preserve">nteressante Beobachtung. </w:t>
      </w:r>
      <w:r w:rsidR="00F2771E">
        <w:t xml:space="preserve">Also. </w:t>
      </w:r>
      <w:r w:rsidRPr="001456CA">
        <w:t xml:space="preserve">Ich </w:t>
      </w:r>
      <w:proofErr w:type="gramStart"/>
      <w:r w:rsidRPr="001456CA">
        <w:t>hab</w:t>
      </w:r>
      <w:r w:rsidR="00087377">
        <w:t>‘</w:t>
      </w:r>
      <w:proofErr w:type="gramEnd"/>
      <w:r w:rsidRPr="001456CA">
        <w:t xml:space="preserve"> mich erst echt auf den heutigen Tag konzentrieren müssen. Ich war voll im Modus.</w:t>
      </w:r>
    </w:p>
    <w:p w14:paraId="5B814C06" w14:textId="77777777" w:rsidR="001456CA" w:rsidRDefault="001456CA" w:rsidP="001456CA"/>
    <w:p w14:paraId="07BE89C1" w14:textId="3970418A" w:rsidR="001456CA" w:rsidRPr="001456CA" w:rsidRDefault="001456CA" w:rsidP="001456CA">
      <w:r w:rsidRPr="00321F6B">
        <w:rPr>
          <w:rStyle w:val="ekvkursiv"/>
        </w:rPr>
        <w:t>Jan:</w:t>
      </w:r>
      <w:r w:rsidRPr="001456CA">
        <w:t xml:space="preserve"> Ja</w:t>
      </w:r>
      <w:r w:rsidR="00F2771E">
        <w:t>, i</w:t>
      </w:r>
      <w:r w:rsidRPr="001456CA">
        <w:t>ch weiß genau, was du meinst. Mein erstes Gefühl war, dass der Tag eigentlich schon mit „normal Schule“ heute voll genug ist.</w:t>
      </w:r>
    </w:p>
    <w:p w14:paraId="7C778E9D" w14:textId="77777777" w:rsidR="001456CA" w:rsidRDefault="001456CA" w:rsidP="001456CA"/>
    <w:p w14:paraId="33B76A5C" w14:textId="670EC733" w:rsidR="001456CA" w:rsidRPr="001456CA" w:rsidRDefault="001456CA" w:rsidP="001456CA">
      <w:r w:rsidRPr="00321F6B">
        <w:rPr>
          <w:rStyle w:val="ekvkursiv"/>
        </w:rPr>
        <w:t>Nora:</w:t>
      </w:r>
      <w:r w:rsidRPr="001456CA">
        <w:t xml:space="preserve"> </w:t>
      </w:r>
      <w:r w:rsidR="00F2771E">
        <w:t>J</w:t>
      </w:r>
      <w:r w:rsidRPr="001456CA">
        <w:t xml:space="preserve">a, </w:t>
      </w:r>
      <w:proofErr w:type="gramStart"/>
      <w:r w:rsidRPr="001456CA">
        <w:t>extrem durchgetaktet</w:t>
      </w:r>
      <w:proofErr w:type="gramEnd"/>
      <w:r w:rsidRPr="001456CA">
        <w:t xml:space="preserve"> alles. Heute? Puh, </w:t>
      </w:r>
      <w:r w:rsidR="00F2771E">
        <w:t xml:space="preserve">also </w:t>
      </w:r>
      <w:r w:rsidRPr="001456CA">
        <w:t>ich habe gedacht, dass ich den Tag heute doch nicht mehr umplanen kann.</w:t>
      </w:r>
    </w:p>
    <w:p w14:paraId="50FFF704" w14:textId="77777777" w:rsidR="001456CA" w:rsidRDefault="001456CA" w:rsidP="001456CA"/>
    <w:p w14:paraId="3452BE9A" w14:textId="49BD21B3" w:rsidR="001456CA" w:rsidRPr="001456CA" w:rsidRDefault="001456CA" w:rsidP="001456CA">
      <w:r w:rsidRPr="00321F6B">
        <w:rPr>
          <w:rStyle w:val="ekvkursiv"/>
        </w:rPr>
        <w:t>Jan:</w:t>
      </w:r>
      <w:r w:rsidRPr="001456CA">
        <w:t xml:space="preserve"> Wieso? Du bist doch eher der flexible Typ, oder?</w:t>
      </w:r>
    </w:p>
    <w:p w14:paraId="49D0DFE0" w14:textId="77777777" w:rsidR="001456CA" w:rsidRDefault="001456CA" w:rsidP="001456CA"/>
    <w:p w14:paraId="6566F07C" w14:textId="6B02F4C9" w:rsidR="001456CA" w:rsidRPr="001456CA" w:rsidRDefault="001456CA" w:rsidP="001456CA">
      <w:r w:rsidRPr="00321F6B">
        <w:rPr>
          <w:rStyle w:val="ekvkursiv"/>
        </w:rPr>
        <w:t>Nora:</w:t>
      </w:r>
      <w:r w:rsidRPr="001456CA">
        <w:t xml:space="preserve"> Na schon, aber: Ich bin ja auch den ganzen Tag ausgebucht. Checken, ob alles in meiner Tasche ist, was ich heute brauche. Pünktlich im Bus sitzen, dann ab in die Klasse und die tausend Infos für die Klausur nicht aus dem Kopf verlieren. Außerdem hab</w:t>
      </w:r>
      <w:r w:rsidR="00F2771E">
        <w:t>‘</w:t>
      </w:r>
      <w:r w:rsidRPr="001456CA">
        <w:t xml:space="preserve"> ich heut Nachmittag noch Sport und dann ... weiß ich jetzt nicht mehr, aber irgendwas war noch. </w:t>
      </w:r>
    </w:p>
    <w:p w14:paraId="3924BD62" w14:textId="77777777" w:rsidR="001456CA" w:rsidRPr="001456CA" w:rsidRDefault="001456CA" w:rsidP="001456CA"/>
    <w:p w14:paraId="51822780" w14:textId="17712772" w:rsidR="001456CA" w:rsidRPr="001456CA" w:rsidRDefault="001456CA" w:rsidP="001456CA">
      <w:r w:rsidRPr="00321F6B">
        <w:rPr>
          <w:rStyle w:val="ekvkursiv"/>
        </w:rPr>
        <w:t>Jan:</w:t>
      </w:r>
      <w:r w:rsidRPr="001456CA">
        <w:t xml:space="preserve"> Und da hab</w:t>
      </w:r>
      <w:r w:rsidR="00087377">
        <w:t>‘</w:t>
      </w:r>
      <w:r w:rsidRPr="001456CA">
        <w:t xml:space="preserve"> ich jetzt einen absoluten </w:t>
      </w:r>
      <w:proofErr w:type="spellStart"/>
      <w:r w:rsidRPr="001456CA">
        <w:t>Gamechanger</w:t>
      </w:r>
      <w:proofErr w:type="spellEnd"/>
      <w:r w:rsidRPr="001456CA">
        <w:t xml:space="preserve"> für dich parat!</w:t>
      </w:r>
    </w:p>
    <w:p w14:paraId="684DF2F9" w14:textId="77777777" w:rsidR="001456CA" w:rsidRDefault="001456CA" w:rsidP="001456CA"/>
    <w:p w14:paraId="09323D9C" w14:textId="6D29667E" w:rsidR="001456CA" w:rsidRPr="001456CA" w:rsidRDefault="001456CA" w:rsidP="001456CA">
      <w:r w:rsidRPr="00321F6B">
        <w:rPr>
          <w:rStyle w:val="ekvkursiv"/>
        </w:rPr>
        <w:t>Nora:</w:t>
      </w:r>
      <w:r w:rsidRPr="001456CA">
        <w:t xml:space="preserve"> Einen was?</w:t>
      </w:r>
    </w:p>
    <w:p w14:paraId="6DBAF5A8" w14:textId="77777777" w:rsidR="001456CA" w:rsidRDefault="001456CA" w:rsidP="001456CA"/>
    <w:p w14:paraId="6772308F" w14:textId="116F1666" w:rsidR="001456CA" w:rsidRPr="001456CA" w:rsidRDefault="001456CA" w:rsidP="001456CA">
      <w:r w:rsidRPr="00321F6B">
        <w:rPr>
          <w:rStyle w:val="ekvkursiv"/>
        </w:rPr>
        <w:t>Jan:</w:t>
      </w:r>
      <w:r w:rsidRPr="001456CA">
        <w:t xml:space="preserve"> Einen </w:t>
      </w:r>
      <w:proofErr w:type="spellStart"/>
      <w:r w:rsidRPr="001456CA">
        <w:t>Gamechanger</w:t>
      </w:r>
      <w:proofErr w:type="spellEnd"/>
      <w:r w:rsidRPr="001456CA">
        <w:t>.</w:t>
      </w:r>
    </w:p>
    <w:p w14:paraId="1C30C6D7" w14:textId="77777777" w:rsidR="001456CA" w:rsidRDefault="001456CA" w:rsidP="001456CA"/>
    <w:p w14:paraId="22BDC235" w14:textId="244C0A34" w:rsidR="001456CA" w:rsidRPr="001456CA" w:rsidRDefault="001456CA" w:rsidP="001456CA">
      <w:r w:rsidRPr="00321F6B">
        <w:rPr>
          <w:rStyle w:val="ekvkursiv"/>
        </w:rPr>
        <w:t>Nora:</w:t>
      </w:r>
      <w:r w:rsidRPr="001456CA">
        <w:t xml:space="preserve"> </w:t>
      </w:r>
      <w:r w:rsidR="00F2771E">
        <w:t>Ach, h</w:t>
      </w:r>
      <w:r w:rsidRPr="001456CA">
        <w:t xml:space="preserve">ör doch auf. Willst du mir jetzt auf </w:t>
      </w:r>
      <w:r w:rsidR="00F2771E">
        <w:t>I</w:t>
      </w:r>
      <w:r w:rsidRPr="001456CA">
        <w:t>nsta ein Coaching andrehen oder was!?</w:t>
      </w:r>
    </w:p>
    <w:p w14:paraId="05374AA4" w14:textId="77777777" w:rsidR="001456CA" w:rsidRDefault="001456CA" w:rsidP="001456CA"/>
    <w:p w14:paraId="64D02014" w14:textId="7AFA087B" w:rsidR="001456CA" w:rsidRPr="001456CA" w:rsidRDefault="001456CA" w:rsidP="001456CA">
      <w:r w:rsidRPr="00321F6B">
        <w:rPr>
          <w:rStyle w:val="ekvkursiv"/>
        </w:rPr>
        <w:t>Jan:</w:t>
      </w:r>
      <w:r w:rsidRPr="001456CA">
        <w:t xml:space="preserve"> </w:t>
      </w:r>
      <w:r w:rsidR="00087377">
        <w:t xml:space="preserve">Ja, ja </w:t>
      </w:r>
      <w:proofErr w:type="spellStart"/>
      <w:r w:rsidR="00087377">
        <w:t>ja</w:t>
      </w:r>
      <w:proofErr w:type="spellEnd"/>
      <w:r w:rsidR="00087377">
        <w:t>, o</w:t>
      </w:r>
      <w:r w:rsidRPr="001456CA">
        <w:t>k</w:t>
      </w:r>
      <w:r w:rsidR="00F2771E">
        <w:t>ay, e</w:t>
      </w:r>
      <w:r w:rsidRPr="001456CA">
        <w:t xml:space="preserve">in Tipp. Der funktioniert … </w:t>
      </w:r>
      <w:r w:rsidR="00F2771E">
        <w:t>v</w:t>
      </w:r>
      <w:r w:rsidRPr="001456CA">
        <w:t xml:space="preserve">ielleicht … </w:t>
      </w:r>
      <w:proofErr w:type="gramStart"/>
      <w:r w:rsidRPr="001456CA">
        <w:t>Lohnt</w:t>
      </w:r>
      <w:proofErr w:type="gramEnd"/>
      <w:r w:rsidRPr="001456CA">
        <w:t xml:space="preserve"> sich auf jeden Fall</w:t>
      </w:r>
      <w:r w:rsidR="00F2771E">
        <w:t>,</w:t>
      </w:r>
      <w:r w:rsidRPr="001456CA">
        <w:t xml:space="preserve"> mal auszuprobieren. </w:t>
      </w:r>
    </w:p>
    <w:p w14:paraId="1DA80CDC" w14:textId="77777777" w:rsidR="001456CA" w:rsidRDefault="001456CA" w:rsidP="001456CA"/>
    <w:p w14:paraId="1F6B7B48" w14:textId="35371832" w:rsidR="001456CA" w:rsidRPr="001456CA" w:rsidRDefault="001456CA" w:rsidP="001456CA">
      <w:r w:rsidRPr="00321F6B">
        <w:rPr>
          <w:rStyle w:val="ekvkursiv"/>
        </w:rPr>
        <w:t>Nora:</w:t>
      </w:r>
      <w:r w:rsidRPr="001456CA">
        <w:t xml:space="preserve"> Das klingt doch </w:t>
      </w:r>
      <w:proofErr w:type="gramStart"/>
      <w:r w:rsidRPr="001456CA">
        <w:t>cool</w:t>
      </w:r>
      <w:proofErr w:type="gramEnd"/>
      <w:r w:rsidRPr="001456CA">
        <w:t>, lass mal hören.</w:t>
      </w:r>
    </w:p>
    <w:p w14:paraId="10CB7B41" w14:textId="77777777" w:rsidR="001456CA" w:rsidRDefault="001456CA" w:rsidP="001456CA"/>
    <w:p w14:paraId="79652EBA" w14:textId="53020D77" w:rsidR="001456CA" w:rsidRPr="001456CA" w:rsidRDefault="001456CA" w:rsidP="001456CA">
      <w:r w:rsidRPr="00321F6B">
        <w:rPr>
          <w:rStyle w:val="ekvkursiv"/>
        </w:rPr>
        <w:t>Jan:</w:t>
      </w:r>
      <w:r w:rsidRPr="001456CA">
        <w:t xml:space="preserve"> Kommt aber von einem Influencer.</w:t>
      </w:r>
    </w:p>
    <w:p w14:paraId="77367103" w14:textId="77777777" w:rsidR="001456CA" w:rsidRDefault="001456CA" w:rsidP="001456CA"/>
    <w:p w14:paraId="39BE90E7" w14:textId="69442B1A" w:rsidR="001456CA" w:rsidRPr="001456CA" w:rsidRDefault="001456CA" w:rsidP="001456CA">
      <w:r w:rsidRPr="00321F6B">
        <w:rPr>
          <w:rStyle w:val="ekvkursiv"/>
        </w:rPr>
        <w:t>Nora:</w:t>
      </w:r>
      <w:r w:rsidRPr="001456CA">
        <w:t xml:space="preserve"> Oh </w:t>
      </w:r>
      <w:proofErr w:type="spellStart"/>
      <w:r w:rsidRPr="001456CA">
        <w:t>no</w:t>
      </w:r>
      <w:proofErr w:type="spellEnd"/>
      <w:r w:rsidRPr="001456CA">
        <w:t>.</w:t>
      </w:r>
    </w:p>
    <w:p w14:paraId="095AE1DC" w14:textId="77777777" w:rsidR="001456CA" w:rsidRDefault="001456CA" w:rsidP="001456CA"/>
    <w:p w14:paraId="7DEA302E" w14:textId="73AD255E" w:rsidR="001456CA" w:rsidRPr="001456CA" w:rsidRDefault="001456CA" w:rsidP="001456CA">
      <w:r w:rsidRPr="00321F6B">
        <w:rPr>
          <w:rStyle w:val="ekvkursiv"/>
        </w:rPr>
        <w:t>Jan:</w:t>
      </w:r>
      <w:r w:rsidRPr="001456CA">
        <w:t xml:space="preserve"> Hör doch mal zu: Der Italiener Angelo Roncalli hat Tagebuch geführt. Nicht weiter </w:t>
      </w:r>
      <w:r w:rsidR="00F2771E" w:rsidRPr="001456CA">
        <w:t>aufregend</w:t>
      </w:r>
      <w:r w:rsidRPr="001456CA">
        <w:t xml:space="preserve">. Das machen viele Menschen. Aber bestimmte Tagebucheinträge von ihm wurden weltbekannt, weil Roncalli Priester war und 1958 überraschend zum Papst gewählt wurde. Und seine Tagebucheinträge, besonders die </w:t>
      </w:r>
      <w:r w:rsidR="00F2771E">
        <w:t>„Z</w:t>
      </w:r>
      <w:r w:rsidRPr="001456CA">
        <w:t>ehn Gebote der Gelassenheit</w:t>
      </w:r>
      <w:r w:rsidR="00F2771E">
        <w:t>“,</w:t>
      </w:r>
      <w:r w:rsidRPr="001456CA">
        <w:t xml:space="preserve"> sind bis heute aktuell. Weil sie sich wunderbar als Alltagsbegleiter ei</w:t>
      </w:r>
      <w:r w:rsidR="00F2771E">
        <w:t>g</w:t>
      </w:r>
      <w:r w:rsidRPr="001456CA">
        <w:t>nen.</w:t>
      </w:r>
    </w:p>
    <w:p w14:paraId="125BD96B" w14:textId="77777777" w:rsidR="001456CA" w:rsidRDefault="001456CA" w:rsidP="001456CA"/>
    <w:p w14:paraId="1C474F12" w14:textId="7E976DCA" w:rsidR="001456CA" w:rsidRPr="001456CA" w:rsidRDefault="001456CA" w:rsidP="001456CA">
      <w:r w:rsidRPr="00321F6B">
        <w:rPr>
          <w:rStyle w:val="ekvkursiv"/>
        </w:rPr>
        <w:t>Nora:</w:t>
      </w:r>
      <w:r w:rsidRPr="001456CA">
        <w:t xml:space="preserve"> Wie denn? Gebote klingen nicht so stylish!</w:t>
      </w:r>
    </w:p>
    <w:p w14:paraId="5A4043EE" w14:textId="77777777" w:rsidR="001456CA" w:rsidRDefault="001456CA" w:rsidP="001456CA"/>
    <w:p w14:paraId="76B130D7" w14:textId="04D3A954" w:rsidR="001456CA" w:rsidRPr="001456CA" w:rsidRDefault="001456CA" w:rsidP="001456CA">
      <w:r w:rsidRPr="00321F6B">
        <w:rPr>
          <w:rStyle w:val="ekvkursiv"/>
        </w:rPr>
        <w:t>Jan:</w:t>
      </w:r>
      <w:r w:rsidRPr="001456CA">
        <w:t xml:space="preserve"> Ja, die sind vorbelastet. Klingt so nach Zwang. Roncalli hat </w:t>
      </w:r>
      <w:proofErr w:type="gramStart"/>
      <w:r w:rsidRPr="001456CA">
        <w:t>ja die</w:t>
      </w:r>
      <w:proofErr w:type="gramEnd"/>
      <w:r w:rsidRPr="001456CA">
        <w:t xml:space="preserve"> </w:t>
      </w:r>
      <w:r w:rsidR="00F2771E">
        <w:t>„</w:t>
      </w:r>
      <w:r w:rsidRPr="001456CA">
        <w:t>Zehn Gebote der Gelassenheit</w:t>
      </w:r>
      <w:r w:rsidR="00F2771E">
        <w:t>“</w:t>
      </w:r>
      <w:r w:rsidRPr="001456CA">
        <w:t xml:space="preserve"> verfasst, um zu verändern. Also, sich selbst in erster Linie. </w:t>
      </w:r>
      <w:r w:rsidR="00087377">
        <w:t>Und d</w:t>
      </w:r>
      <w:r w:rsidRPr="001456CA">
        <w:t>as war ja gar nicht für die Öffentlichkeit bestimmt</w:t>
      </w:r>
      <w:r w:rsidR="00087377">
        <w:t>: s</w:t>
      </w:r>
      <w:r w:rsidR="00F2771E">
        <w:t>ich m</w:t>
      </w:r>
      <w:r w:rsidRPr="001456CA">
        <w:t>it kleinen Schritten</w:t>
      </w:r>
      <w:r w:rsidR="00F2771E">
        <w:t xml:space="preserve"> zu ändern</w:t>
      </w:r>
      <w:r w:rsidR="00087377">
        <w:t>.</w:t>
      </w:r>
      <w:r w:rsidRPr="001456CA">
        <w:t xml:space="preserve"> Und damit auch seine Umgebung.</w:t>
      </w:r>
    </w:p>
    <w:p w14:paraId="7EE1F51A" w14:textId="77777777" w:rsidR="001456CA" w:rsidRDefault="001456CA" w:rsidP="001456CA"/>
    <w:p w14:paraId="06AB9701" w14:textId="72BF38F3" w:rsidR="001456CA" w:rsidRPr="001456CA" w:rsidRDefault="001456CA" w:rsidP="001456CA">
      <w:r w:rsidRPr="00321F6B">
        <w:rPr>
          <w:rStyle w:val="ekvkursiv"/>
        </w:rPr>
        <w:t>Nora:</w:t>
      </w:r>
      <w:r w:rsidRPr="001456CA">
        <w:t xml:space="preserve"> </w:t>
      </w:r>
      <w:proofErr w:type="spellStart"/>
      <w:r w:rsidR="00087377">
        <w:t>Mhm</w:t>
      </w:r>
      <w:proofErr w:type="spellEnd"/>
      <w:r w:rsidR="00087377">
        <w:t xml:space="preserve">. </w:t>
      </w:r>
      <w:r w:rsidRPr="001456CA">
        <w:t xml:space="preserve">Großer Unterschied zu den ganzen Selbstoptimierungskonzepten auf </w:t>
      </w:r>
      <w:proofErr w:type="spellStart"/>
      <w:r w:rsidRPr="001456CA">
        <w:t>Social</w:t>
      </w:r>
      <w:proofErr w:type="spellEnd"/>
      <w:r w:rsidRPr="001456CA">
        <w:t xml:space="preserve"> Media.</w:t>
      </w:r>
    </w:p>
    <w:p w14:paraId="2BC86020" w14:textId="77777777" w:rsidR="001456CA" w:rsidRDefault="001456CA" w:rsidP="001456CA"/>
    <w:p w14:paraId="6A5FDAEB" w14:textId="5435DBA0" w:rsidR="001456CA" w:rsidRPr="001456CA" w:rsidRDefault="001456CA" w:rsidP="001456CA">
      <w:r w:rsidRPr="00321F6B">
        <w:rPr>
          <w:rStyle w:val="ekvkursiv"/>
        </w:rPr>
        <w:t>Jan:</w:t>
      </w:r>
      <w:r w:rsidRPr="001456CA">
        <w:t xml:space="preserve"> Yes</w:t>
      </w:r>
      <w:r w:rsidR="00F2771E">
        <w:t xml:space="preserve">. </w:t>
      </w:r>
      <w:r w:rsidR="00087377">
        <w:t>Und d</w:t>
      </w:r>
      <w:r w:rsidRPr="001456CA">
        <w:t xml:space="preserve">eshalb mag ich die </w:t>
      </w:r>
      <w:r w:rsidR="00F2771E">
        <w:t>„</w:t>
      </w:r>
      <w:r w:rsidRPr="001456CA">
        <w:t>Zehn Gebote der Gelassenheit</w:t>
      </w:r>
      <w:r w:rsidR="00F2771E">
        <w:t>“</w:t>
      </w:r>
      <w:r w:rsidRPr="001456CA">
        <w:t xml:space="preserve"> so gerne. Weil sie nicht mit </w:t>
      </w:r>
      <w:r w:rsidR="00087377">
        <w:t>„</w:t>
      </w:r>
      <w:r w:rsidRPr="001456CA">
        <w:t>Du musst</w:t>
      </w:r>
      <w:r w:rsidR="00087377">
        <w:t>“</w:t>
      </w:r>
      <w:r w:rsidRPr="001456CA">
        <w:t xml:space="preserve"> oder </w:t>
      </w:r>
      <w:r w:rsidR="00087377">
        <w:t>„</w:t>
      </w:r>
      <w:r w:rsidRPr="001456CA">
        <w:t>Du sollst</w:t>
      </w:r>
      <w:r w:rsidR="00087377">
        <w:t>“</w:t>
      </w:r>
      <w:r w:rsidRPr="001456CA">
        <w:t xml:space="preserve"> beginnen, sondern mit einem aufmunternden </w:t>
      </w:r>
      <w:r w:rsidR="00087377">
        <w:t>„</w:t>
      </w:r>
      <w:r w:rsidRPr="001456CA">
        <w:t>Nur für heute</w:t>
      </w:r>
      <w:r w:rsidR="00087377">
        <w:t>“</w:t>
      </w:r>
      <w:r w:rsidRPr="001456CA">
        <w:t>. Zum Beispiel das erste Gebot der Gelassenheit:</w:t>
      </w:r>
      <w:r w:rsidR="00087377">
        <w:t xml:space="preserve"> </w:t>
      </w:r>
      <w:r w:rsidRPr="00087377">
        <w:t>„Nur für heute werde ich mich bemühen, einfach den Tag zu erleben, ohne das Problem meines Lebens auf einmal lösen zu wollen.“</w:t>
      </w:r>
      <w:r w:rsidRPr="001456CA">
        <w:t xml:space="preserve"> </w:t>
      </w:r>
    </w:p>
    <w:p w14:paraId="7D222472" w14:textId="77777777" w:rsidR="001456CA" w:rsidRDefault="001456CA" w:rsidP="001456CA"/>
    <w:p w14:paraId="7A5E61C7" w14:textId="411C7E32" w:rsidR="001456CA" w:rsidRPr="001456CA" w:rsidRDefault="001456CA" w:rsidP="001456CA">
      <w:r w:rsidRPr="00321F6B">
        <w:rPr>
          <w:rStyle w:val="ekvkursiv"/>
        </w:rPr>
        <w:t>Nora:</w:t>
      </w:r>
      <w:r w:rsidRPr="001456CA">
        <w:t xml:space="preserve"> Krass. Muss ich erstmal wirken lassen.</w:t>
      </w:r>
    </w:p>
    <w:p w14:paraId="392B6B42" w14:textId="77777777" w:rsidR="001456CA" w:rsidRDefault="001456CA" w:rsidP="001456CA"/>
    <w:p w14:paraId="11DA0B87" w14:textId="2C1EA35E" w:rsidR="001456CA" w:rsidRPr="001456CA" w:rsidRDefault="001456CA" w:rsidP="001456CA">
      <w:r w:rsidRPr="00321F6B">
        <w:rPr>
          <w:rStyle w:val="ekvkursiv"/>
        </w:rPr>
        <w:t>Jan:</w:t>
      </w:r>
      <w:r w:rsidRPr="001456CA">
        <w:t xml:space="preserve"> Mach ma</w:t>
      </w:r>
      <w:r w:rsidR="00087377">
        <w:t>l</w:t>
      </w:r>
      <w:r w:rsidRPr="001456CA">
        <w:t xml:space="preserve">. Übrigens beginnt jedes seiner Gelassenheitsgebote mit einem </w:t>
      </w:r>
      <w:r w:rsidR="00087377">
        <w:t>„</w:t>
      </w:r>
      <w:r w:rsidRPr="001456CA">
        <w:t>Nur für heute</w:t>
      </w:r>
      <w:r w:rsidR="00087377">
        <w:t>“</w:t>
      </w:r>
      <w:r w:rsidRPr="001456CA">
        <w:t xml:space="preserve">. Das entlastet. </w:t>
      </w:r>
    </w:p>
    <w:p w14:paraId="15E98E40" w14:textId="77777777" w:rsidR="001456CA" w:rsidRDefault="001456CA" w:rsidP="001456CA"/>
    <w:p w14:paraId="70A3A369" w14:textId="31AE35F0" w:rsidR="001456CA" w:rsidRPr="001456CA" w:rsidRDefault="001456CA" w:rsidP="001456CA">
      <w:r w:rsidRPr="00321F6B">
        <w:rPr>
          <w:rStyle w:val="ekvkursiv"/>
        </w:rPr>
        <w:t>Nora:</w:t>
      </w:r>
      <w:r w:rsidRPr="001456CA">
        <w:t xml:space="preserve"> </w:t>
      </w:r>
      <w:proofErr w:type="spellStart"/>
      <w:r w:rsidR="00F2771E">
        <w:t>Hmh</w:t>
      </w:r>
      <w:proofErr w:type="spellEnd"/>
      <w:r w:rsidR="00F2771E">
        <w:t xml:space="preserve">. </w:t>
      </w:r>
      <w:r w:rsidRPr="001456CA">
        <w:t>Und ist trotzdem ein Anspruch</w:t>
      </w:r>
      <w:r w:rsidR="00321F6B">
        <w:t>, ne?</w:t>
      </w:r>
      <w:r w:rsidRPr="001456CA">
        <w:t xml:space="preserve"> Weil das </w:t>
      </w:r>
      <w:proofErr w:type="gramStart"/>
      <w:r w:rsidRPr="001456CA">
        <w:t>ja auf</w:t>
      </w:r>
      <w:proofErr w:type="gramEnd"/>
      <w:r w:rsidRPr="001456CA">
        <w:t xml:space="preserve"> Knopfdruck gar nicht funktioniert.</w:t>
      </w:r>
    </w:p>
    <w:p w14:paraId="580653A0" w14:textId="77777777" w:rsidR="001456CA" w:rsidRDefault="001456CA" w:rsidP="001456CA"/>
    <w:p w14:paraId="50C0D59A" w14:textId="63E3B1C8" w:rsidR="001456CA" w:rsidRPr="001456CA" w:rsidRDefault="001456CA" w:rsidP="001456CA">
      <w:r w:rsidRPr="00321F6B">
        <w:rPr>
          <w:rStyle w:val="ekvkursiv"/>
        </w:rPr>
        <w:t>Jan:</w:t>
      </w:r>
      <w:r w:rsidRPr="001456CA">
        <w:t xml:space="preserve"> Muss ja auch nicht. Wenn es heute nicht funktioniert</w:t>
      </w:r>
      <w:r w:rsidR="00087377">
        <w:t>, d</w:t>
      </w:r>
      <w:r w:rsidRPr="001456CA">
        <w:t xml:space="preserve">ann vielleicht morgen. Ich </w:t>
      </w:r>
      <w:proofErr w:type="spellStart"/>
      <w:r w:rsidRPr="001456CA">
        <w:t>probier</w:t>
      </w:r>
      <w:proofErr w:type="spellEnd"/>
      <w:r w:rsidR="00087377">
        <w:t>‘</w:t>
      </w:r>
      <w:r w:rsidRPr="001456CA">
        <w:t xml:space="preserve"> </w:t>
      </w:r>
      <w:proofErr w:type="gramStart"/>
      <w:r w:rsidRPr="001456CA">
        <w:t>das</w:t>
      </w:r>
      <w:proofErr w:type="gramEnd"/>
      <w:r w:rsidRPr="001456CA">
        <w:t xml:space="preserve"> schon eine </w:t>
      </w:r>
      <w:r w:rsidR="00087377">
        <w:t>Z</w:t>
      </w:r>
      <w:r w:rsidR="00087377" w:rsidRPr="001456CA">
        <w:t>eitlang</w:t>
      </w:r>
      <w:r w:rsidRPr="001456CA">
        <w:t xml:space="preserve">. Und bin öfter mal gescheitert. Aber: Mir hat es geholfen, spontan </w:t>
      </w:r>
      <w:r w:rsidR="00F2771E">
        <w:t>et</w:t>
      </w:r>
      <w:r w:rsidRPr="001456CA">
        <w:t>was Schönes in meine</w:t>
      </w:r>
      <w:r w:rsidR="00321F6B">
        <w:t>n</w:t>
      </w:r>
      <w:r w:rsidRPr="001456CA">
        <w:t xml:space="preserve"> Tagesablauf einzuplanen. Und dann hat sich der Knoten im Bauch, der mich ständig an die ungelösten Zukunftsprobleme erinnert, tatsächlich etwas gelockert. Das waren selten die besten Tage meines Lebens. Aber es hat etwas gebracht. Auf jeden Fall.</w:t>
      </w:r>
    </w:p>
    <w:p w14:paraId="265EADAB" w14:textId="77777777" w:rsidR="001456CA" w:rsidRDefault="001456CA" w:rsidP="001456CA"/>
    <w:p w14:paraId="301F8508" w14:textId="2BF83E90" w:rsidR="001456CA" w:rsidRPr="001456CA" w:rsidRDefault="001456CA" w:rsidP="001456CA">
      <w:r w:rsidRPr="00321F6B">
        <w:rPr>
          <w:rStyle w:val="ekvkursiv"/>
        </w:rPr>
        <w:t>Nora:</w:t>
      </w:r>
      <w:r w:rsidRPr="001456CA">
        <w:t xml:space="preserve"> </w:t>
      </w:r>
      <w:proofErr w:type="spellStart"/>
      <w:r w:rsidR="00F2771E">
        <w:t>Hmh</w:t>
      </w:r>
      <w:proofErr w:type="spellEnd"/>
      <w:r w:rsidR="00F2771E">
        <w:t xml:space="preserve">. </w:t>
      </w:r>
      <w:r w:rsidR="00321F6B">
        <w:t>Ja, i</w:t>
      </w:r>
      <w:r w:rsidRPr="001456CA">
        <w:t>ch probier</w:t>
      </w:r>
      <w:r w:rsidR="00087377">
        <w:t>‘</w:t>
      </w:r>
      <w:r w:rsidRPr="001456CA">
        <w:t>s. Und ihr da draußen vielleicht auch.</w:t>
      </w:r>
    </w:p>
    <w:p w14:paraId="44F472C6" w14:textId="77777777" w:rsidR="001456CA" w:rsidRDefault="001456CA" w:rsidP="001456CA"/>
    <w:p w14:paraId="443F57C0" w14:textId="1939440D" w:rsidR="001456CA" w:rsidRPr="001456CA" w:rsidRDefault="001456CA" w:rsidP="001456CA">
      <w:r w:rsidRPr="00321F6B">
        <w:rPr>
          <w:rStyle w:val="ekvkursiv"/>
        </w:rPr>
        <w:t>Jan:</w:t>
      </w:r>
      <w:r w:rsidRPr="001456CA">
        <w:t xml:space="preserve"> Nora?</w:t>
      </w:r>
    </w:p>
    <w:p w14:paraId="758BB20D" w14:textId="77777777" w:rsidR="001456CA" w:rsidRDefault="001456CA" w:rsidP="001456CA"/>
    <w:p w14:paraId="4D164467" w14:textId="70E3FDC7" w:rsidR="001456CA" w:rsidRPr="001456CA" w:rsidRDefault="001456CA" w:rsidP="001456CA">
      <w:r w:rsidRPr="00321F6B">
        <w:rPr>
          <w:rStyle w:val="ekvkursiv"/>
        </w:rPr>
        <w:t>Nora:</w:t>
      </w:r>
      <w:r w:rsidRPr="001456CA">
        <w:t xml:space="preserve"> Ja?</w:t>
      </w:r>
    </w:p>
    <w:p w14:paraId="6213484F" w14:textId="77777777" w:rsidR="001456CA" w:rsidRDefault="001456CA" w:rsidP="001456CA"/>
    <w:p w14:paraId="6A4B1395" w14:textId="6E6494F0" w:rsidR="001456CA" w:rsidRPr="001456CA" w:rsidRDefault="001456CA" w:rsidP="001456CA">
      <w:r w:rsidRPr="00321F6B">
        <w:rPr>
          <w:rStyle w:val="ekvkursiv"/>
        </w:rPr>
        <w:t>Jan:</w:t>
      </w:r>
      <w:r w:rsidRPr="001456CA">
        <w:t xml:space="preserve"> Willst du mir nicht doch verraten, was du heute noch Schönes planst</w:t>
      </w:r>
      <w:r w:rsidR="00087377">
        <w:t>?</w:t>
      </w:r>
    </w:p>
    <w:p w14:paraId="15A133FC" w14:textId="77777777" w:rsidR="001456CA" w:rsidRDefault="001456CA" w:rsidP="001456CA"/>
    <w:p w14:paraId="5D3B381C" w14:textId="18C9ED4C" w:rsidR="001456CA" w:rsidRPr="001456CA" w:rsidRDefault="001456CA" w:rsidP="001456CA">
      <w:r w:rsidRPr="00321F6B">
        <w:rPr>
          <w:rStyle w:val="ekvkursiv"/>
        </w:rPr>
        <w:t>Nora:</w:t>
      </w:r>
      <w:r w:rsidRPr="001456CA">
        <w:t xml:space="preserve"> Vergiss es.</w:t>
      </w:r>
    </w:p>
    <w:p w14:paraId="069B0E77" w14:textId="77777777" w:rsidR="001456CA" w:rsidRDefault="001456CA" w:rsidP="001456CA"/>
    <w:p w14:paraId="43E4631D" w14:textId="6BDC4733" w:rsidR="001456CA" w:rsidRPr="001456CA" w:rsidRDefault="001456CA" w:rsidP="001456CA">
      <w:r w:rsidRPr="00321F6B">
        <w:rPr>
          <w:rStyle w:val="ekvkursiv"/>
        </w:rPr>
        <w:t>Jan:</w:t>
      </w:r>
      <w:r w:rsidRPr="001456CA">
        <w:t xml:space="preserve"> </w:t>
      </w:r>
      <w:r w:rsidR="00321F6B">
        <w:t>Na</w:t>
      </w:r>
      <w:r w:rsidRPr="001456CA">
        <w:t>, einen Versuch war es noch wert</w:t>
      </w:r>
      <w:r w:rsidR="00087377">
        <w:t>.</w:t>
      </w:r>
      <w:r w:rsidRPr="001456CA">
        <w:t xml:space="preserve"> Bis zum nächsten Mal!</w:t>
      </w:r>
    </w:p>
    <w:p w14:paraId="19B129D9" w14:textId="77777777" w:rsidR="001456CA" w:rsidRDefault="001456CA" w:rsidP="001456CA"/>
    <w:p w14:paraId="04A5DEC5" w14:textId="4C2D39FE" w:rsidR="001456CA" w:rsidRDefault="001456CA" w:rsidP="001456CA">
      <w:r w:rsidRPr="00321F6B">
        <w:rPr>
          <w:rStyle w:val="ekvkursiv"/>
        </w:rPr>
        <w:lastRenderedPageBreak/>
        <w:t>Nora:</w:t>
      </w:r>
      <w:r w:rsidRPr="001456CA">
        <w:t xml:space="preserve"> Ciao!</w:t>
      </w:r>
    </w:p>
    <w:p w14:paraId="7E16991D" w14:textId="43FCF78E" w:rsidR="00F2771E" w:rsidRDefault="00F2771E" w:rsidP="001456CA"/>
    <w:p w14:paraId="5AB1CC8A" w14:textId="4622FBBD" w:rsidR="00F2771E" w:rsidRPr="001456CA" w:rsidRDefault="00F2771E" w:rsidP="001456CA">
      <w:r w:rsidRPr="00321F6B">
        <w:rPr>
          <w:rStyle w:val="ekvkursiv"/>
        </w:rPr>
        <w:t>Jan:</w:t>
      </w:r>
      <w:r>
        <w:t xml:space="preserve"> Ciao.</w:t>
      </w:r>
    </w:p>
    <w:sectPr w:rsidR="00F2771E" w:rsidRPr="001456CA"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72B8" w14:textId="77777777" w:rsidR="001456CA" w:rsidRDefault="001456CA" w:rsidP="003C599D">
      <w:pPr>
        <w:spacing w:line="240" w:lineRule="auto"/>
      </w:pPr>
      <w:r>
        <w:separator/>
      </w:r>
    </w:p>
  </w:endnote>
  <w:endnote w:type="continuationSeparator" w:id="0">
    <w:p w14:paraId="2D3F65E3" w14:textId="77777777" w:rsidR="001456CA" w:rsidRDefault="001456C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6307CF4" w14:textId="77777777" w:rsidTr="00503EE6">
      <w:trPr>
        <w:trHeight w:hRule="exact" w:val="680"/>
      </w:trPr>
      <w:tc>
        <w:tcPr>
          <w:tcW w:w="864" w:type="dxa"/>
          <w:noWrap/>
        </w:tcPr>
        <w:p w14:paraId="4C8C6617" w14:textId="77777777" w:rsidR="002659C5" w:rsidRPr="00913892" w:rsidRDefault="002659C5" w:rsidP="005E4C30">
          <w:pPr>
            <w:pStyle w:val="ekvpaginabild"/>
            <w:jc w:val="both"/>
          </w:pPr>
          <w:r w:rsidRPr="00913892">
            <w:rPr>
              <w:noProof/>
              <w:lang w:eastAsia="de-DE"/>
            </w:rPr>
            <w:drawing>
              <wp:inline distT="0" distB="0" distL="0" distR="0" wp14:anchorId="03F40C6E" wp14:editId="448D8CDC">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13554CD" w14:textId="1969A6FB" w:rsidR="002659C5" w:rsidRPr="00913892" w:rsidRDefault="002659C5" w:rsidP="00503EE6">
          <w:pPr>
            <w:pStyle w:val="ekvpagina"/>
          </w:pPr>
          <w:r w:rsidRPr="00913892">
            <w:t xml:space="preserve">© Ernst Klett Verlag GmbH, </w:t>
          </w:r>
          <w:r w:rsidR="00CF40E8">
            <w:t>Stuttgart 20</w:t>
          </w:r>
          <w:r w:rsidR="00321F6B">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6030B26" w14:textId="0BB93064" w:rsidR="000E200F" w:rsidRDefault="000E200F" w:rsidP="000E200F">
          <w:pPr>
            <w:pStyle w:val="ekvquelle"/>
          </w:pPr>
          <w:r w:rsidRPr="000E200F">
            <w:rPr>
              <w:rStyle w:val="ekvquellefett"/>
            </w:rPr>
            <w:t>A</w:t>
          </w:r>
          <w:r w:rsidR="00087377">
            <w:rPr>
              <w:rStyle w:val="ekvquellefett"/>
            </w:rPr>
            <w:t>utor</w:t>
          </w:r>
          <w:r w:rsidRPr="000E200F">
            <w:rPr>
              <w:rStyle w:val="ekvquellefett"/>
            </w:rPr>
            <w:t>:</w:t>
          </w:r>
          <w:r>
            <w:t xml:space="preserve"> </w:t>
          </w:r>
          <w:r w:rsidR="00087377">
            <w:t xml:space="preserve">Jan </w:t>
          </w:r>
          <w:proofErr w:type="spellStart"/>
          <w:r w:rsidR="00087377">
            <w:t>Primke</w:t>
          </w:r>
          <w:proofErr w:type="spellEnd"/>
        </w:p>
        <w:p w14:paraId="2DCF8001" w14:textId="7BABC1DE" w:rsidR="002659C5" w:rsidRPr="00913892" w:rsidRDefault="000E200F" w:rsidP="000E200F">
          <w:pPr>
            <w:pStyle w:val="ekvquelle"/>
          </w:pPr>
          <w:r w:rsidRPr="000E200F">
            <w:rPr>
              <w:rStyle w:val="ekvquellefett"/>
            </w:rPr>
            <w:t>Text:</w:t>
          </w:r>
          <w:r>
            <w:t xml:space="preserve"> </w:t>
          </w:r>
          <w:r w:rsidR="00087377" w:rsidRPr="00087377">
            <w:t>Johannes XXIII.: Für das Glück geschaffen. Die zehn Regeln der Gelassenheit. Benno Leipzig 2006</w:t>
          </w:r>
        </w:p>
      </w:tc>
      <w:tc>
        <w:tcPr>
          <w:tcW w:w="813" w:type="dxa"/>
        </w:tcPr>
        <w:p w14:paraId="0C6E7FFB" w14:textId="77777777" w:rsidR="002659C5" w:rsidRPr="00913892" w:rsidRDefault="002659C5" w:rsidP="00913892">
          <w:pPr>
            <w:pStyle w:val="ekvpagina"/>
          </w:pPr>
        </w:p>
      </w:tc>
    </w:tr>
  </w:tbl>
  <w:p w14:paraId="0D365C09"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2D852" w14:textId="77777777" w:rsidR="001456CA" w:rsidRDefault="001456CA" w:rsidP="003C599D">
      <w:pPr>
        <w:spacing w:line="240" w:lineRule="auto"/>
      </w:pPr>
      <w:r>
        <w:separator/>
      </w:r>
    </w:p>
  </w:footnote>
  <w:footnote w:type="continuationSeparator" w:id="0">
    <w:p w14:paraId="0410D23C" w14:textId="77777777" w:rsidR="001456CA" w:rsidRDefault="001456C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5447D1B" w14:textId="77777777" w:rsidTr="00431E62">
      <w:trPr>
        <w:trHeight w:hRule="exact" w:val="510"/>
      </w:trPr>
      <w:tc>
        <w:tcPr>
          <w:tcW w:w="818" w:type="dxa"/>
          <w:tcBorders>
            <w:top w:val="nil"/>
            <w:bottom w:val="nil"/>
            <w:right w:val="nil"/>
          </w:tcBorders>
          <w:noWrap/>
          <w:vAlign w:val="bottom"/>
        </w:tcPr>
        <w:p w14:paraId="1DE94657" w14:textId="77777777" w:rsidR="00901B13" w:rsidRPr="00AE65F6" w:rsidRDefault="00901B13" w:rsidP="00901B13"/>
      </w:tc>
      <w:tc>
        <w:tcPr>
          <w:tcW w:w="3856" w:type="dxa"/>
          <w:tcBorders>
            <w:top w:val="nil"/>
            <w:left w:val="nil"/>
            <w:bottom w:val="nil"/>
            <w:right w:val="nil"/>
          </w:tcBorders>
          <w:noWrap/>
          <w:vAlign w:val="bottom"/>
        </w:tcPr>
        <w:p w14:paraId="193C39C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680FCF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D74F3E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ABEE2C0" w14:textId="77777777" w:rsidR="00901B13" w:rsidRPr="007C1230" w:rsidRDefault="00901B13" w:rsidP="00901B13">
          <w:pPr>
            <w:pStyle w:val="ekvkvnummer"/>
          </w:pPr>
        </w:p>
      </w:tc>
      <w:tc>
        <w:tcPr>
          <w:tcW w:w="883" w:type="dxa"/>
          <w:tcBorders>
            <w:top w:val="nil"/>
            <w:left w:val="nil"/>
            <w:bottom w:val="nil"/>
          </w:tcBorders>
          <w:noWrap/>
          <w:vAlign w:val="bottom"/>
        </w:tcPr>
        <w:p w14:paraId="680DD22A" w14:textId="77777777" w:rsidR="00901B13" w:rsidRPr="007636A0" w:rsidRDefault="00901B13" w:rsidP="00901B13">
          <w:pPr>
            <w:pStyle w:val="ekvkapitel"/>
            <w:rPr>
              <w:color w:val="FFFFFF" w:themeColor="background1"/>
            </w:rPr>
          </w:pPr>
        </w:p>
      </w:tc>
    </w:tr>
    <w:tr w:rsidR="00901B13" w:rsidRPr="00BF17F2" w14:paraId="3DAB64E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F806B9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CAB9621" w14:textId="77777777" w:rsidR="00901B13" w:rsidRPr="00BF17F2" w:rsidRDefault="00901B13" w:rsidP="00901B13">
          <w:pPr>
            <w:rPr>
              <w:color w:val="FFFFFF" w:themeColor="background1"/>
            </w:rPr>
          </w:pPr>
        </w:p>
      </w:tc>
    </w:tr>
  </w:tbl>
  <w:p w14:paraId="7349CCF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B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87377"/>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456CA"/>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1F6B"/>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ABF"/>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0C7B"/>
    <w:rsid w:val="00B2194E"/>
    <w:rsid w:val="00B25BE9"/>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2771E"/>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293BD"/>
  <w15:chartTrackingRefBased/>
  <w15:docId w15:val="{FFF4FE44-9535-4209-8466-A7288EA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customStyle="1" w:styleId="cf01">
    <w:name w:val="cf01"/>
    <w:basedOn w:val="Absatz-Standardschriftart"/>
    <w:rsid w:val="0008737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3619</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2022-12-20T08:51:00Z</dcterms:created>
  <dcterms:modified xsi:type="dcterms:W3CDTF">2022-12-20T08:51:00Z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