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71472" w14:textId="15944402" w:rsidR="003356C3" w:rsidRDefault="007618BD" w:rsidP="00C83ED9">
      <w:pPr>
        <w:pStyle w:val="ekvue1arial"/>
      </w:pPr>
      <w:r>
        <w:t>Tag der Deutschen Einheit</w:t>
      </w:r>
    </w:p>
    <w:p w14:paraId="6F884815" w14:textId="77777777" w:rsidR="003356C3" w:rsidRDefault="003356C3" w:rsidP="003356C3"/>
    <w:p w14:paraId="5A423255" w14:textId="303D1BC6" w:rsidR="003356C3" w:rsidRDefault="003356C3" w:rsidP="003356C3">
      <w:r>
        <w:t xml:space="preserve">1. </w:t>
      </w:r>
      <w:r w:rsidR="007618BD">
        <w:t>An welchem Tag wird der Tag der Deutschen Einheit gefeiert</w:t>
      </w:r>
      <w:r w:rsidR="008E1AB5">
        <w:t>?</w:t>
      </w:r>
    </w:p>
    <w:p w14:paraId="7FA36BCD" w14:textId="77777777" w:rsidR="008E1AB5" w:rsidRPr="007272BC" w:rsidRDefault="008E1AB5" w:rsidP="003356C3">
      <w:pPr>
        <w:rPr>
          <w:rStyle w:val="ekvlsungunterstrichen"/>
        </w:rPr>
      </w:pPr>
    </w:p>
    <w:p w14:paraId="2D9C555C" w14:textId="6C671A73" w:rsidR="003356C3" w:rsidRPr="007272BC" w:rsidRDefault="000927F2" w:rsidP="003356C3">
      <w:pPr>
        <w:rPr>
          <w:rStyle w:val="ekvlsungunterstrichen"/>
        </w:rPr>
      </w:pPr>
      <w:r w:rsidRPr="007272BC">
        <w:rPr>
          <w:rStyle w:val="ekvlsungunterstrichen"/>
        </w:rPr>
        <w:t>3. Oktober</w:t>
      </w:r>
      <w:r w:rsidRPr="007272BC">
        <w:rPr>
          <w:rStyle w:val="ekvlsungunterstrichen"/>
        </w:rPr>
        <w:tab/>
      </w:r>
      <w:r w:rsidRPr="007272BC">
        <w:rPr>
          <w:rStyle w:val="ekvlsungunterstrichen"/>
        </w:rPr>
        <w:tab/>
      </w:r>
      <w:r w:rsidRPr="007272BC">
        <w:rPr>
          <w:rStyle w:val="ekvlsungunterstrichen"/>
        </w:rPr>
        <w:tab/>
      </w:r>
      <w:r w:rsidRPr="007272BC">
        <w:rPr>
          <w:rStyle w:val="ekvlsungunterstrichen"/>
        </w:rPr>
        <w:tab/>
      </w:r>
      <w:r w:rsidRPr="007272BC">
        <w:rPr>
          <w:rStyle w:val="ekvlsungunterstrichen"/>
        </w:rPr>
        <w:tab/>
      </w:r>
      <w:r w:rsidRPr="007272BC">
        <w:rPr>
          <w:rStyle w:val="ekvlsungunterstrichen"/>
        </w:rPr>
        <w:tab/>
      </w:r>
      <w:r w:rsidRPr="007272BC">
        <w:rPr>
          <w:rStyle w:val="ekvlsungunterstrichen"/>
        </w:rPr>
        <w:tab/>
      </w:r>
      <w:r w:rsidRPr="007272BC">
        <w:rPr>
          <w:rStyle w:val="ekvlsungunterstrichen"/>
        </w:rPr>
        <w:tab/>
      </w:r>
      <w:r w:rsidRPr="007272BC">
        <w:rPr>
          <w:rStyle w:val="ekvlsungunterstrichen"/>
        </w:rPr>
        <w:tab/>
      </w:r>
      <w:r w:rsidRPr="007272BC">
        <w:rPr>
          <w:rStyle w:val="ekvlsungunterstrichen"/>
        </w:rPr>
        <w:tab/>
      </w:r>
      <w:r w:rsidRPr="007272BC">
        <w:rPr>
          <w:rStyle w:val="ekvlsungunterstrichen"/>
        </w:rPr>
        <w:tab/>
      </w:r>
      <w:r w:rsidR="00C83ED9" w:rsidRPr="007272BC">
        <w:rPr>
          <w:rStyle w:val="ekvlsungunterstrichen"/>
        </w:rPr>
        <w:tab/>
      </w:r>
    </w:p>
    <w:p w14:paraId="5493A019" w14:textId="77777777" w:rsidR="008E1AB5" w:rsidRDefault="008E1AB5" w:rsidP="003356C3"/>
    <w:p w14:paraId="3891C584" w14:textId="0B6C4B5B" w:rsidR="003356C3" w:rsidRDefault="003356C3" w:rsidP="003356C3">
      <w:r>
        <w:t xml:space="preserve">2. </w:t>
      </w:r>
      <w:r w:rsidR="007618BD">
        <w:t xml:space="preserve">Die Wiedervereinigung welcher </w:t>
      </w:r>
      <w:proofErr w:type="gramStart"/>
      <w:r w:rsidR="007618BD">
        <w:t>beiden Länder</w:t>
      </w:r>
      <w:proofErr w:type="gramEnd"/>
      <w:r w:rsidR="007618BD">
        <w:t xml:space="preserve"> wird am Tag der Deutschen Einheit gefeiert?</w:t>
      </w:r>
    </w:p>
    <w:p w14:paraId="2E1A6D06" w14:textId="77777777" w:rsidR="008E1AB5" w:rsidRDefault="008E1AB5" w:rsidP="003356C3"/>
    <w:p w14:paraId="3DE9548E" w14:textId="631AAACA" w:rsidR="000927F2" w:rsidRPr="007272BC" w:rsidRDefault="000927F2" w:rsidP="000927F2">
      <w:pPr>
        <w:rPr>
          <w:rStyle w:val="ekvlsungunterstrichen"/>
        </w:rPr>
      </w:pPr>
      <w:r w:rsidRPr="007272BC">
        <w:rPr>
          <w:rStyle w:val="ekvlsungunterstrichen"/>
        </w:rPr>
        <w:t>Deutsche Demokratische Republik und Bundesrepublik Deutschland</w:t>
      </w:r>
      <w:r w:rsidRPr="007272BC">
        <w:rPr>
          <w:rStyle w:val="ekvlsungunterstrichen"/>
        </w:rPr>
        <w:tab/>
      </w:r>
      <w:r w:rsidRPr="007272BC">
        <w:rPr>
          <w:rStyle w:val="ekvlsungunterstrichen"/>
        </w:rPr>
        <w:tab/>
      </w:r>
      <w:r w:rsidRPr="007272BC">
        <w:rPr>
          <w:rStyle w:val="ekvlsungunterstrichen"/>
        </w:rPr>
        <w:tab/>
      </w:r>
      <w:r w:rsidRPr="007272BC">
        <w:rPr>
          <w:rStyle w:val="ekvlsungunterstrichen"/>
        </w:rPr>
        <w:tab/>
      </w:r>
    </w:p>
    <w:p w14:paraId="1366C98B" w14:textId="77777777" w:rsidR="008E1AB5" w:rsidRDefault="008E1AB5" w:rsidP="007618BD"/>
    <w:p w14:paraId="5AD5D504" w14:textId="0867DBC5" w:rsidR="007618BD" w:rsidRDefault="007618BD" w:rsidP="007618BD">
      <w:r>
        <w:t>3. In welchem Jahr fand die Wiedervereinigung statt?</w:t>
      </w:r>
    </w:p>
    <w:p w14:paraId="07ED0254" w14:textId="77777777" w:rsidR="008E1AB5" w:rsidRPr="007272BC" w:rsidRDefault="008E1AB5" w:rsidP="007618BD">
      <w:pPr>
        <w:rPr>
          <w:rStyle w:val="ekvlsungunterstrichen"/>
        </w:rPr>
      </w:pPr>
    </w:p>
    <w:p w14:paraId="065C3D81" w14:textId="3A8F020D" w:rsidR="000927F2" w:rsidRPr="007272BC" w:rsidRDefault="000927F2" w:rsidP="000927F2">
      <w:pPr>
        <w:rPr>
          <w:rStyle w:val="ekvlsungunterstrichen"/>
        </w:rPr>
      </w:pPr>
      <w:r w:rsidRPr="007272BC">
        <w:rPr>
          <w:rStyle w:val="ekvlsungunterstrichen"/>
        </w:rPr>
        <w:t>1990</w:t>
      </w:r>
      <w:r w:rsidRPr="007272BC">
        <w:rPr>
          <w:rStyle w:val="ekvlsungunterstrichen"/>
        </w:rPr>
        <w:tab/>
      </w:r>
      <w:r w:rsidRPr="007272BC">
        <w:rPr>
          <w:rStyle w:val="ekvlsungunterstrichen"/>
        </w:rPr>
        <w:tab/>
      </w:r>
      <w:r w:rsidRPr="007272BC">
        <w:rPr>
          <w:rStyle w:val="ekvlsungunterstrichen"/>
        </w:rPr>
        <w:tab/>
      </w:r>
      <w:r w:rsidRPr="007272BC">
        <w:rPr>
          <w:rStyle w:val="ekvlsungunterstrichen"/>
        </w:rPr>
        <w:tab/>
      </w:r>
      <w:r w:rsidRPr="007272BC">
        <w:rPr>
          <w:rStyle w:val="ekvlsungunterstrichen"/>
        </w:rPr>
        <w:tab/>
      </w:r>
      <w:r w:rsidRPr="007272BC">
        <w:rPr>
          <w:rStyle w:val="ekvlsungunterstrichen"/>
        </w:rPr>
        <w:tab/>
      </w:r>
      <w:r w:rsidRPr="007272BC">
        <w:rPr>
          <w:rStyle w:val="ekvlsungunterstrichen"/>
        </w:rPr>
        <w:tab/>
      </w:r>
      <w:r w:rsidRPr="007272BC">
        <w:rPr>
          <w:rStyle w:val="ekvlsungunterstrichen"/>
        </w:rPr>
        <w:tab/>
      </w:r>
      <w:r w:rsidRPr="007272BC">
        <w:rPr>
          <w:rStyle w:val="ekvlsungunterstrichen"/>
        </w:rPr>
        <w:tab/>
      </w:r>
      <w:r w:rsidRPr="007272BC">
        <w:rPr>
          <w:rStyle w:val="ekvlsungunterstrichen"/>
        </w:rPr>
        <w:tab/>
      </w:r>
      <w:r w:rsidRPr="007272BC">
        <w:rPr>
          <w:rStyle w:val="ekvlsungunterstrichen"/>
        </w:rPr>
        <w:tab/>
      </w:r>
      <w:r w:rsidRPr="007272BC">
        <w:rPr>
          <w:rStyle w:val="ekvlsungunterstrichen"/>
        </w:rPr>
        <w:tab/>
      </w:r>
      <w:r w:rsidRPr="007272BC">
        <w:rPr>
          <w:rStyle w:val="ekvlsungunterstrichen"/>
        </w:rPr>
        <w:tab/>
      </w:r>
      <w:r w:rsidRPr="007272BC">
        <w:rPr>
          <w:rStyle w:val="ekvlsungunterstrichen"/>
        </w:rPr>
        <w:tab/>
      </w:r>
    </w:p>
    <w:p w14:paraId="18A23170" w14:textId="77777777" w:rsidR="008E1AB5" w:rsidRDefault="008E1AB5" w:rsidP="007618BD"/>
    <w:p w14:paraId="125A7126" w14:textId="2256A0C3" w:rsidR="007618BD" w:rsidRDefault="002C4A0C" w:rsidP="007618BD">
      <w:r>
        <w:t>4</w:t>
      </w:r>
      <w:r w:rsidR="007618BD">
        <w:t xml:space="preserve">. </w:t>
      </w:r>
      <w:r w:rsidR="00951B15">
        <w:t>In welchem Zeitraum</w:t>
      </w:r>
      <w:r w:rsidR="007618BD">
        <w:t xml:space="preserve"> war Deutschland in zwei Staaten getrennt?</w:t>
      </w:r>
    </w:p>
    <w:p w14:paraId="7D291A39" w14:textId="77777777" w:rsidR="008E1AB5" w:rsidRPr="007272BC" w:rsidRDefault="008E1AB5" w:rsidP="007618BD">
      <w:pPr>
        <w:rPr>
          <w:rStyle w:val="ekvlsungunterstrichen"/>
        </w:rPr>
      </w:pPr>
    </w:p>
    <w:p w14:paraId="02726F00" w14:textId="112A7481" w:rsidR="000927F2" w:rsidRPr="007272BC" w:rsidRDefault="0004277E" w:rsidP="000927F2">
      <w:pPr>
        <w:rPr>
          <w:rStyle w:val="ekvlsungunterstrichen"/>
        </w:rPr>
      </w:pPr>
      <w:r>
        <w:rPr>
          <w:rStyle w:val="ekvlsungunterstrichen"/>
        </w:rPr>
        <w:t>vom 07.10.1949 bis zum 03.10.1990</w:t>
      </w:r>
      <w:r w:rsidR="000927F2" w:rsidRPr="007272BC">
        <w:rPr>
          <w:rStyle w:val="ekvlsungunterstrichen"/>
        </w:rPr>
        <w:tab/>
      </w:r>
      <w:r w:rsidR="000927F2" w:rsidRPr="007272BC">
        <w:rPr>
          <w:rStyle w:val="ekvlsungunterstrichen"/>
        </w:rPr>
        <w:tab/>
      </w:r>
      <w:r w:rsidR="000927F2" w:rsidRPr="007272BC">
        <w:rPr>
          <w:rStyle w:val="ekvlsungunterstrichen"/>
        </w:rPr>
        <w:tab/>
      </w:r>
      <w:r w:rsidR="000927F2" w:rsidRPr="007272BC">
        <w:rPr>
          <w:rStyle w:val="ekvlsungunterstrichen"/>
        </w:rPr>
        <w:tab/>
      </w:r>
      <w:r w:rsidR="000927F2" w:rsidRPr="007272BC">
        <w:rPr>
          <w:rStyle w:val="ekvlsungunterstrichen"/>
        </w:rPr>
        <w:tab/>
      </w:r>
      <w:r w:rsidR="000927F2" w:rsidRPr="007272BC">
        <w:rPr>
          <w:rStyle w:val="ekvlsungunterstrichen"/>
        </w:rPr>
        <w:tab/>
      </w:r>
      <w:r w:rsidR="000927F2" w:rsidRPr="007272BC">
        <w:rPr>
          <w:rStyle w:val="ekvlsungunterstrichen"/>
        </w:rPr>
        <w:tab/>
      </w:r>
      <w:r w:rsidR="000927F2" w:rsidRPr="007272BC">
        <w:rPr>
          <w:rStyle w:val="ekvlsungunterstrichen"/>
        </w:rPr>
        <w:tab/>
      </w:r>
      <w:r w:rsidR="000927F2" w:rsidRPr="007272BC">
        <w:rPr>
          <w:rStyle w:val="ekvlsungunterstrichen"/>
        </w:rPr>
        <w:tab/>
      </w:r>
    </w:p>
    <w:p w14:paraId="02E92153" w14:textId="77777777" w:rsidR="008E1AB5" w:rsidRDefault="008E1AB5" w:rsidP="003356C3"/>
    <w:p w14:paraId="4B531C3D" w14:textId="54595A46" w:rsidR="003356C3" w:rsidRDefault="002C4A0C" w:rsidP="003356C3">
      <w:r>
        <w:t>5</w:t>
      </w:r>
      <w:r w:rsidR="003356C3">
        <w:t xml:space="preserve">. </w:t>
      </w:r>
      <w:r w:rsidR="007618BD">
        <w:t>Welche fünf neuen Bundesländer traten bei der Wiedervereinigung der Bundesrepublik Deutschland bei?</w:t>
      </w:r>
    </w:p>
    <w:p w14:paraId="346A8BF5" w14:textId="77777777" w:rsidR="008E1AB5" w:rsidRPr="007272BC" w:rsidRDefault="008E1AB5" w:rsidP="003356C3">
      <w:pPr>
        <w:rPr>
          <w:rStyle w:val="ekvlsungunterstrichen"/>
        </w:rPr>
      </w:pPr>
    </w:p>
    <w:p w14:paraId="6458522F" w14:textId="002323B4" w:rsidR="000927F2" w:rsidRPr="007272BC" w:rsidRDefault="00061DA7" w:rsidP="000927F2">
      <w:pPr>
        <w:rPr>
          <w:rStyle w:val="ekvlsungunterstrichen"/>
        </w:rPr>
      </w:pPr>
      <w:r w:rsidRPr="007272BC">
        <w:rPr>
          <w:rStyle w:val="ekvlsungunterstrichen"/>
        </w:rPr>
        <w:t>Brandenburg, Mecklenburg-Vorpommern, Sachsen, Sachsen-Anhalt, Thüringen</w:t>
      </w:r>
      <w:r w:rsidR="000927F2" w:rsidRPr="007272BC">
        <w:rPr>
          <w:rStyle w:val="ekvlsungunterstrichen"/>
        </w:rPr>
        <w:tab/>
      </w:r>
      <w:r w:rsidR="000927F2" w:rsidRPr="007272BC">
        <w:rPr>
          <w:rStyle w:val="ekvlsungunterstrichen"/>
        </w:rPr>
        <w:tab/>
      </w:r>
      <w:r w:rsidR="000927F2" w:rsidRPr="007272BC">
        <w:rPr>
          <w:rStyle w:val="ekvlsungunterstrichen"/>
        </w:rPr>
        <w:tab/>
      </w:r>
    </w:p>
    <w:p w14:paraId="06B804CF" w14:textId="77777777" w:rsidR="008E1AB5" w:rsidRDefault="008E1AB5" w:rsidP="003356C3"/>
    <w:p w14:paraId="4F128488" w14:textId="58A387EB" w:rsidR="003356C3" w:rsidRDefault="008E1AB5" w:rsidP="003356C3">
      <w:r>
        <w:t>6</w:t>
      </w:r>
      <w:r w:rsidR="003356C3">
        <w:t xml:space="preserve">. </w:t>
      </w:r>
      <w:r w:rsidR="007618BD">
        <w:t>Wie heißt der Vertrag, der die Auflösung der DDR und ihren Beitritt zur BRD regelt</w:t>
      </w:r>
      <w:r>
        <w:t>e</w:t>
      </w:r>
      <w:r w:rsidR="007618BD">
        <w:t>?</w:t>
      </w:r>
    </w:p>
    <w:p w14:paraId="26E109B3" w14:textId="77777777" w:rsidR="008E1AB5" w:rsidRPr="007272BC" w:rsidRDefault="008E1AB5" w:rsidP="003356C3">
      <w:pPr>
        <w:rPr>
          <w:rStyle w:val="ekvlsungunterstrichen"/>
        </w:rPr>
      </w:pPr>
    </w:p>
    <w:p w14:paraId="35C0523D" w14:textId="77777777" w:rsidR="00061DA7" w:rsidRPr="007272BC" w:rsidRDefault="00061DA7" w:rsidP="00061DA7">
      <w:pPr>
        <w:rPr>
          <w:rStyle w:val="ekvlsungunterstrichen"/>
        </w:rPr>
      </w:pPr>
      <w:r w:rsidRPr="007272BC">
        <w:rPr>
          <w:rStyle w:val="ekvlsungunterstrichen"/>
        </w:rPr>
        <w:t>Einigungsvertrag</w:t>
      </w:r>
      <w:r w:rsidRPr="007272BC">
        <w:rPr>
          <w:rStyle w:val="ekvlsungunterstrichen"/>
        </w:rPr>
        <w:tab/>
      </w:r>
      <w:r w:rsidRPr="007272BC">
        <w:rPr>
          <w:rStyle w:val="ekvlsungunterstrichen"/>
        </w:rPr>
        <w:tab/>
      </w:r>
      <w:r w:rsidRPr="007272BC">
        <w:rPr>
          <w:rStyle w:val="ekvlsungunterstrichen"/>
        </w:rPr>
        <w:tab/>
      </w:r>
      <w:r w:rsidRPr="007272BC">
        <w:rPr>
          <w:rStyle w:val="ekvlsungunterstrichen"/>
        </w:rPr>
        <w:tab/>
      </w:r>
      <w:r w:rsidRPr="007272BC">
        <w:rPr>
          <w:rStyle w:val="ekvlsungunterstrichen"/>
        </w:rPr>
        <w:tab/>
      </w:r>
      <w:r w:rsidRPr="007272BC">
        <w:rPr>
          <w:rStyle w:val="ekvlsungunterstrichen"/>
        </w:rPr>
        <w:tab/>
      </w:r>
      <w:r w:rsidRPr="007272BC">
        <w:rPr>
          <w:rStyle w:val="ekvlsungunterstrichen"/>
        </w:rPr>
        <w:tab/>
      </w:r>
      <w:r w:rsidRPr="007272BC">
        <w:rPr>
          <w:rStyle w:val="ekvlsungunterstrichen"/>
        </w:rPr>
        <w:tab/>
      </w:r>
      <w:r w:rsidRPr="007272BC">
        <w:rPr>
          <w:rStyle w:val="ekvlsungunterstrichen"/>
        </w:rPr>
        <w:tab/>
      </w:r>
      <w:r w:rsidRPr="007272BC">
        <w:rPr>
          <w:rStyle w:val="ekvlsungunterstrichen"/>
        </w:rPr>
        <w:tab/>
      </w:r>
      <w:r w:rsidRPr="007272BC">
        <w:rPr>
          <w:rStyle w:val="ekvlsungunterstrichen"/>
        </w:rPr>
        <w:tab/>
      </w:r>
    </w:p>
    <w:p w14:paraId="68AAFD88" w14:textId="77777777" w:rsidR="008E1AB5" w:rsidRDefault="008E1AB5" w:rsidP="007618BD"/>
    <w:p w14:paraId="0F6603DB" w14:textId="2E0C4828" w:rsidR="007618BD" w:rsidRDefault="008E1AB5" w:rsidP="007618BD">
      <w:r>
        <w:t>7</w:t>
      </w:r>
      <w:r w:rsidR="007618BD">
        <w:t xml:space="preserve">. Wie nannte man die friedlichen Demonstrationen für Freiheit, die in der DDR </w:t>
      </w:r>
      <w:r w:rsidR="00AD6051">
        <w:t>im Jahr 1989 stattfanden?</w:t>
      </w:r>
    </w:p>
    <w:p w14:paraId="4BFB76A6" w14:textId="77777777" w:rsidR="008E1AB5" w:rsidRPr="007272BC" w:rsidRDefault="008E1AB5" w:rsidP="007618BD">
      <w:pPr>
        <w:rPr>
          <w:rStyle w:val="ekvlsungunterstrichen"/>
        </w:rPr>
      </w:pPr>
    </w:p>
    <w:p w14:paraId="7B832FEB" w14:textId="77777777" w:rsidR="00061DA7" w:rsidRPr="007272BC" w:rsidRDefault="00061DA7" w:rsidP="00061DA7">
      <w:pPr>
        <w:rPr>
          <w:rStyle w:val="ekvlsungunterstrichen"/>
        </w:rPr>
      </w:pPr>
      <w:r w:rsidRPr="007272BC">
        <w:rPr>
          <w:rStyle w:val="ekvlsungunterstrichen"/>
        </w:rPr>
        <w:t>Montagsdemonstrationen</w:t>
      </w:r>
      <w:r w:rsidRPr="007272BC">
        <w:rPr>
          <w:rStyle w:val="ekvlsungunterstrichen"/>
        </w:rPr>
        <w:tab/>
      </w:r>
      <w:r w:rsidRPr="007272BC">
        <w:rPr>
          <w:rStyle w:val="ekvlsungunterstrichen"/>
        </w:rPr>
        <w:tab/>
      </w:r>
      <w:r w:rsidRPr="007272BC">
        <w:rPr>
          <w:rStyle w:val="ekvlsungunterstrichen"/>
        </w:rPr>
        <w:tab/>
      </w:r>
      <w:r w:rsidRPr="007272BC">
        <w:rPr>
          <w:rStyle w:val="ekvlsungunterstrichen"/>
        </w:rPr>
        <w:tab/>
      </w:r>
      <w:r w:rsidRPr="007272BC">
        <w:rPr>
          <w:rStyle w:val="ekvlsungunterstrichen"/>
        </w:rPr>
        <w:tab/>
      </w:r>
      <w:r w:rsidRPr="007272BC">
        <w:rPr>
          <w:rStyle w:val="ekvlsungunterstrichen"/>
        </w:rPr>
        <w:tab/>
      </w:r>
      <w:r w:rsidRPr="007272BC">
        <w:rPr>
          <w:rStyle w:val="ekvlsungunterstrichen"/>
        </w:rPr>
        <w:tab/>
      </w:r>
      <w:r w:rsidRPr="007272BC">
        <w:rPr>
          <w:rStyle w:val="ekvlsungunterstrichen"/>
        </w:rPr>
        <w:tab/>
      </w:r>
      <w:r w:rsidRPr="007272BC">
        <w:rPr>
          <w:rStyle w:val="ekvlsungunterstrichen"/>
        </w:rPr>
        <w:tab/>
      </w:r>
      <w:r w:rsidRPr="007272BC">
        <w:rPr>
          <w:rStyle w:val="ekvlsungunterstrichen"/>
        </w:rPr>
        <w:tab/>
      </w:r>
    </w:p>
    <w:p w14:paraId="6AD68AC4" w14:textId="77777777" w:rsidR="008E1AB5" w:rsidRDefault="008E1AB5" w:rsidP="003356C3"/>
    <w:p w14:paraId="1473395D" w14:textId="6D0CAC90" w:rsidR="003356C3" w:rsidRDefault="008E1AB5" w:rsidP="003356C3">
      <w:r>
        <w:t>8</w:t>
      </w:r>
      <w:r w:rsidR="003356C3">
        <w:t xml:space="preserve">. </w:t>
      </w:r>
      <w:r w:rsidR="007618BD">
        <w:t xml:space="preserve">An welchem Tag fiel die Mauer, die Ost- und Westdeutschland trennte? </w:t>
      </w:r>
    </w:p>
    <w:p w14:paraId="4F6AE11C" w14:textId="77777777" w:rsidR="008E1AB5" w:rsidRPr="007272BC" w:rsidRDefault="008E1AB5" w:rsidP="003356C3">
      <w:pPr>
        <w:rPr>
          <w:rStyle w:val="ekvlsungunterstrichen"/>
        </w:rPr>
      </w:pPr>
    </w:p>
    <w:p w14:paraId="18E79B5C" w14:textId="56BEBB32" w:rsidR="000927F2" w:rsidRPr="007272BC" w:rsidRDefault="00061DA7" w:rsidP="000927F2">
      <w:pPr>
        <w:rPr>
          <w:rStyle w:val="ekvlsungunterstrichen"/>
        </w:rPr>
      </w:pPr>
      <w:r w:rsidRPr="007272BC">
        <w:rPr>
          <w:rStyle w:val="ekvlsungunterstrichen"/>
        </w:rPr>
        <w:t>09.11.1989</w:t>
      </w:r>
      <w:r w:rsidR="000927F2" w:rsidRPr="007272BC">
        <w:rPr>
          <w:rStyle w:val="ekvlsungunterstrichen"/>
        </w:rPr>
        <w:tab/>
      </w:r>
      <w:r w:rsidR="000927F2" w:rsidRPr="007272BC">
        <w:rPr>
          <w:rStyle w:val="ekvlsungunterstrichen"/>
        </w:rPr>
        <w:tab/>
      </w:r>
      <w:r w:rsidR="000927F2" w:rsidRPr="007272BC">
        <w:rPr>
          <w:rStyle w:val="ekvlsungunterstrichen"/>
        </w:rPr>
        <w:tab/>
      </w:r>
      <w:r w:rsidR="000927F2" w:rsidRPr="007272BC">
        <w:rPr>
          <w:rStyle w:val="ekvlsungunterstrichen"/>
        </w:rPr>
        <w:tab/>
      </w:r>
      <w:r w:rsidR="000927F2" w:rsidRPr="007272BC">
        <w:rPr>
          <w:rStyle w:val="ekvlsungunterstrichen"/>
        </w:rPr>
        <w:tab/>
      </w:r>
      <w:r w:rsidR="000927F2" w:rsidRPr="007272BC">
        <w:rPr>
          <w:rStyle w:val="ekvlsungunterstrichen"/>
        </w:rPr>
        <w:tab/>
      </w:r>
      <w:r w:rsidR="000927F2" w:rsidRPr="007272BC">
        <w:rPr>
          <w:rStyle w:val="ekvlsungunterstrichen"/>
        </w:rPr>
        <w:tab/>
      </w:r>
      <w:r w:rsidR="000927F2" w:rsidRPr="007272BC">
        <w:rPr>
          <w:rStyle w:val="ekvlsungunterstrichen"/>
        </w:rPr>
        <w:tab/>
      </w:r>
      <w:r w:rsidR="000927F2" w:rsidRPr="007272BC">
        <w:rPr>
          <w:rStyle w:val="ekvlsungunterstrichen"/>
        </w:rPr>
        <w:tab/>
      </w:r>
      <w:r w:rsidR="000927F2" w:rsidRPr="007272BC">
        <w:rPr>
          <w:rStyle w:val="ekvlsungunterstrichen"/>
        </w:rPr>
        <w:tab/>
      </w:r>
      <w:r w:rsidR="000927F2" w:rsidRPr="007272BC">
        <w:rPr>
          <w:rStyle w:val="ekvlsungunterstrichen"/>
        </w:rPr>
        <w:tab/>
      </w:r>
      <w:r w:rsidR="000927F2" w:rsidRPr="007272BC">
        <w:rPr>
          <w:rStyle w:val="ekvlsungunterstrichen"/>
        </w:rPr>
        <w:tab/>
      </w:r>
    </w:p>
    <w:p w14:paraId="0FA05DE1" w14:textId="77777777" w:rsidR="008E1AB5" w:rsidRDefault="008E1AB5" w:rsidP="003356C3"/>
    <w:p w14:paraId="236C641A" w14:textId="2752C5DF" w:rsidR="003356C3" w:rsidRDefault="008E1AB5" w:rsidP="003356C3">
      <w:r>
        <w:t>9</w:t>
      </w:r>
      <w:r w:rsidR="003356C3">
        <w:t xml:space="preserve">. </w:t>
      </w:r>
      <w:r w:rsidR="007618BD">
        <w:t>Warum wurde der Tag des Mauerfalls nicht zum Nationalfeiertag erklärt?</w:t>
      </w:r>
    </w:p>
    <w:p w14:paraId="6C5488EA" w14:textId="77777777" w:rsidR="008E1AB5" w:rsidRPr="007272BC" w:rsidRDefault="008E1AB5" w:rsidP="003356C3">
      <w:pPr>
        <w:rPr>
          <w:rStyle w:val="ekvlsungunterstrichen"/>
        </w:rPr>
      </w:pPr>
    </w:p>
    <w:p w14:paraId="5CD464D4" w14:textId="77777777" w:rsidR="00061DA7" w:rsidRPr="007272BC" w:rsidRDefault="00061DA7" w:rsidP="00061DA7">
      <w:pPr>
        <w:rPr>
          <w:rStyle w:val="ekvlsungunterstrichen"/>
        </w:rPr>
      </w:pPr>
      <w:r w:rsidRPr="007272BC">
        <w:rPr>
          <w:rStyle w:val="ekvlsungunterstrichen"/>
        </w:rPr>
        <w:t>An diesem Tag fanden im Jahr 1938 die Novemberpogrome der Nationalsozialisten statt.</w:t>
      </w:r>
      <w:r w:rsidRPr="007272BC">
        <w:rPr>
          <w:rStyle w:val="ekvlsungunterstrichen"/>
        </w:rPr>
        <w:tab/>
      </w:r>
    </w:p>
    <w:p w14:paraId="20EE4747" w14:textId="77777777" w:rsidR="008E1AB5" w:rsidRDefault="008E1AB5" w:rsidP="007618BD"/>
    <w:p w14:paraId="606F8BC1" w14:textId="4CCA3D2A" w:rsidR="007618BD" w:rsidRDefault="002C4A0C" w:rsidP="007618BD">
      <w:r>
        <w:t>1</w:t>
      </w:r>
      <w:r w:rsidR="008E1AB5">
        <w:t>0</w:t>
      </w:r>
      <w:r w:rsidR="007618BD">
        <w:t>. Wann fand die erste Bundestagswahl im gesamtdeutschen Bundestag statt?</w:t>
      </w:r>
    </w:p>
    <w:p w14:paraId="5CF9CCEB" w14:textId="77777777" w:rsidR="008E1AB5" w:rsidRPr="007272BC" w:rsidRDefault="008E1AB5" w:rsidP="003356C3">
      <w:pPr>
        <w:rPr>
          <w:rStyle w:val="ekvlsungunterstrichen"/>
        </w:rPr>
      </w:pPr>
    </w:p>
    <w:p w14:paraId="6662B518" w14:textId="6DDEFC45" w:rsidR="000927F2" w:rsidRPr="007272BC" w:rsidRDefault="00061DA7" w:rsidP="000927F2">
      <w:pPr>
        <w:rPr>
          <w:rStyle w:val="ekvlsungunterstrichen"/>
        </w:rPr>
      </w:pPr>
      <w:r w:rsidRPr="007272BC">
        <w:rPr>
          <w:rStyle w:val="ekvlsungunterstrichen"/>
        </w:rPr>
        <w:t>02.12.1990</w:t>
      </w:r>
      <w:r w:rsidR="000927F2" w:rsidRPr="007272BC">
        <w:rPr>
          <w:rStyle w:val="ekvlsungunterstrichen"/>
        </w:rPr>
        <w:tab/>
      </w:r>
      <w:r w:rsidR="000927F2" w:rsidRPr="007272BC">
        <w:rPr>
          <w:rStyle w:val="ekvlsungunterstrichen"/>
        </w:rPr>
        <w:tab/>
      </w:r>
      <w:r w:rsidR="000927F2" w:rsidRPr="007272BC">
        <w:rPr>
          <w:rStyle w:val="ekvlsungunterstrichen"/>
        </w:rPr>
        <w:tab/>
      </w:r>
      <w:r w:rsidR="000927F2" w:rsidRPr="007272BC">
        <w:rPr>
          <w:rStyle w:val="ekvlsungunterstrichen"/>
        </w:rPr>
        <w:tab/>
      </w:r>
      <w:r w:rsidR="000927F2" w:rsidRPr="007272BC">
        <w:rPr>
          <w:rStyle w:val="ekvlsungunterstrichen"/>
        </w:rPr>
        <w:tab/>
      </w:r>
      <w:r w:rsidR="000927F2" w:rsidRPr="007272BC">
        <w:rPr>
          <w:rStyle w:val="ekvlsungunterstrichen"/>
        </w:rPr>
        <w:tab/>
      </w:r>
      <w:r w:rsidR="000927F2" w:rsidRPr="007272BC">
        <w:rPr>
          <w:rStyle w:val="ekvlsungunterstrichen"/>
        </w:rPr>
        <w:tab/>
      </w:r>
      <w:r w:rsidR="000927F2" w:rsidRPr="007272BC">
        <w:rPr>
          <w:rStyle w:val="ekvlsungunterstrichen"/>
        </w:rPr>
        <w:tab/>
      </w:r>
      <w:r w:rsidR="000927F2" w:rsidRPr="007272BC">
        <w:rPr>
          <w:rStyle w:val="ekvlsungunterstrichen"/>
        </w:rPr>
        <w:tab/>
      </w:r>
      <w:r w:rsidR="000927F2" w:rsidRPr="007272BC">
        <w:rPr>
          <w:rStyle w:val="ekvlsungunterstrichen"/>
        </w:rPr>
        <w:tab/>
      </w:r>
      <w:r w:rsidR="000927F2" w:rsidRPr="007272BC">
        <w:rPr>
          <w:rStyle w:val="ekvlsungunterstrichen"/>
        </w:rPr>
        <w:tab/>
      </w:r>
      <w:r w:rsidR="000927F2" w:rsidRPr="007272BC">
        <w:rPr>
          <w:rStyle w:val="ekvlsungunterstrichen"/>
        </w:rPr>
        <w:tab/>
      </w:r>
    </w:p>
    <w:p w14:paraId="62A62D78" w14:textId="77777777" w:rsidR="008E1AB5" w:rsidRDefault="008E1AB5" w:rsidP="002C4A0C"/>
    <w:p w14:paraId="4AEB1EF8" w14:textId="653EE7C9" w:rsidR="002C4A0C" w:rsidRDefault="002C4A0C" w:rsidP="002C4A0C">
      <w:r>
        <w:t>1</w:t>
      </w:r>
      <w:r w:rsidR="008E1AB5">
        <w:t>1</w:t>
      </w:r>
      <w:r>
        <w:t>. Mit welcher Abgabe sollte die Wiedervereinigung finanziert werden?</w:t>
      </w:r>
    </w:p>
    <w:p w14:paraId="425E8A71" w14:textId="77777777" w:rsidR="008E1AB5" w:rsidRPr="007272BC" w:rsidRDefault="008E1AB5" w:rsidP="002C4A0C">
      <w:pPr>
        <w:rPr>
          <w:rStyle w:val="ekvlsungunterstrichen"/>
        </w:rPr>
      </w:pPr>
    </w:p>
    <w:p w14:paraId="3C1D60D8" w14:textId="77777777" w:rsidR="00061DA7" w:rsidRPr="007272BC" w:rsidRDefault="00061DA7" w:rsidP="00061DA7">
      <w:pPr>
        <w:rPr>
          <w:rStyle w:val="ekvlsungunterstrichen"/>
        </w:rPr>
      </w:pPr>
      <w:r w:rsidRPr="007272BC">
        <w:rPr>
          <w:rStyle w:val="ekvlsungunterstrichen"/>
        </w:rPr>
        <w:t>Solidaritätszuschlag</w:t>
      </w:r>
      <w:r w:rsidRPr="007272BC">
        <w:rPr>
          <w:rStyle w:val="ekvlsungunterstrichen"/>
        </w:rPr>
        <w:tab/>
      </w:r>
      <w:r w:rsidRPr="007272BC">
        <w:rPr>
          <w:rStyle w:val="ekvlsungunterstrichen"/>
        </w:rPr>
        <w:tab/>
      </w:r>
      <w:r w:rsidRPr="007272BC">
        <w:rPr>
          <w:rStyle w:val="ekvlsungunterstrichen"/>
        </w:rPr>
        <w:tab/>
      </w:r>
      <w:r w:rsidRPr="007272BC">
        <w:rPr>
          <w:rStyle w:val="ekvlsungunterstrichen"/>
        </w:rPr>
        <w:tab/>
      </w:r>
      <w:r w:rsidRPr="007272BC">
        <w:rPr>
          <w:rStyle w:val="ekvlsungunterstrichen"/>
        </w:rPr>
        <w:tab/>
      </w:r>
      <w:r w:rsidRPr="007272BC">
        <w:rPr>
          <w:rStyle w:val="ekvlsungunterstrichen"/>
        </w:rPr>
        <w:tab/>
      </w:r>
      <w:r w:rsidRPr="007272BC">
        <w:rPr>
          <w:rStyle w:val="ekvlsungunterstrichen"/>
        </w:rPr>
        <w:tab/>
      </w:r>
      <w:r w:rsidRPr="007272BC">
        <w:rPr>
          <w:rStyle w:val="ekvlsungunterstrichen"/>
        </w:rPr>
        <w:tab/>
      </w:r>
      <w:r w:rsidRPr="007272BC">
        <w:rPr>
          <w:rStyle w:val="ekvlsungunterstrichen"/>
        </w:rPr>
        <w:tab/>
      </w:r>
      <w:r w:rsidRPr="007272BC">
        <w:rPr>
          <w:rStyle w:val="ekvlsungunterstrichen"/>
        </w:rPr>
        <w:tab/>
      </w:r>
      <w:r w:rsidRPr="007272BC">
        <w:rPr>
          <w:rStyle w:val="ekvlsungunterstrichen"/>
        </w:rPr>
        <w:tab/>
      </w:r>
    </w:p>
    <w:p w14:paraId="2C069659" w14:textId="77777777" w:rsidR="008E1AB5" w:rsidRDefault="008E1AB5" w:rsidP="002C4A0C"/>
    <w:p w14:paraId="44D5AADD" w14:textId="7A5764E7" w:rsidR="002C4A0C" w:rsidRDefault="002C4A0C" w:rsidP="002C4A0C">
      <w:r>
        <w:t>12. W</w:t>
      </w:r>
      <w:r w:rsidR="007027C0">
        <w:t>elches Gesetz ermöglichte die Wiedervereinigung</w:t>
      </w:r>
      <w:r>
        <w:t>?</w:t>
      </w:r>
    </w:p>
    <w:p w14:paraId="453A3C0A" w14:textId="77777777" w:rsidR="008E1AB5" w:rsidRPr="007272BC" w:rsidRDefault="008E1AB5" w:rsidP="002C4A0C">
      <w:pPr>
        <w:rPr>
          <w:rStyle w:val="ekvlsungunterstrichen"/>
        </w:rPr>
      </w:pPr>
    </w:p>
    <w:p w14:paraId="05DED317" w14:textId="4A8C3CA1" w:rsidR="001029E9" w:rsidRPr="007272BC" w:rsidRDefault="00061DA7" w:rsidP="002C4A0C">
      <w:pPr>
        <w:rPr>
          <w:rStyle w:val="ekvlsungunterstrichen"/>
        </w:rPr>
      </w:pPr>
      <w:r w:rsidRPr="007272BC">
        <w:rPr>
          <w:rStyle w:val="ekvlsungunterstrichen"/>
        </w:rPr>
        <w:t>Artikel 23 des Grundgesetzes</w:t>
      </w:r>
      <w:r w:rsidRPr="007272BC">
        <w:rPr>
          <w:rStyle w:val="ekvlsungunterstrichen"/>
        </w:rPr>
        <w:tab/>
      </w:r>
      <w:r w:rsidRPr="007272BC">
        <w:rPr>
          <w:rStyle w:val="ekvlsungunterstrichen"/>
        </w:rPr>
        <w:tab/>
      </w:r>
      <w:r w:rsidRPr="007272BC">
        <w:rPr>
          <w:rStyle w:val="ekvlsungunterstrichen"/>
        </w:rPr>
        <w:tab/>
      </w:r>
      <w:r w:rsidRPr="007272BC">
        <w:rPr>
          <w:rStyle w:val="ekvlsungunterstrichen"/>
        </w:rPr>
        <w:tab/>
      </w:r>
      <w:r w:rsidRPr="007272BC">
        <w:rPr>
          <w:rStyle w:val="ekvlsungunterstrichen"/>
        </w:rPr>
        <w:tab/>
      </w:r>
      <w:r w:rsidRPr="007272BC">
        <w:rPr>
          <w:rStyle w:val="ekvlsungunterstrichen"/>
        </w:rPr>
        <w:tab/>
      </w:r>
      <w:r w:rsidRPr="007272BC">
        <w:rPr>
          <w:rStyle w:val="ekvlsungunterstrichen"/>
        </w:rPr>
        <w:tab/>
      </w:r>
      <w:r w:rsidRPr="007272BC">
        <w:rPr>
          <w:rStyle w:val="ekvlsungunterstrichen"/>
        </w:rPr>
        <w:tab/>
      </w:r>
      <w:r w:rsidRPr="007272BC">
        <w:rPr>
          <w:rStyle w:val="ekvlsungunterstrichen"/>
        </w:rPr>
        <w:tab/>
      </w:r>
    </w:p>
    <w:sectPr w:rsidR="001029E9" w:rsidRPr="007272BC" w:rsidSect="00720DCE">
      <w:headerReference w:type="default" r:id="rId6"/>
      <w:footerReference w:type="default" r:id="rId7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FF02F" w14:textId="77777777" w:rsidR="002523B2" w:rsidRDefault="002523B2" w:rsidP="003C599D">
      <w:pPr>
        <w:spacing w:line="240" w:lineRule="auto"/>
      </w:pPr>
      <w:r>
        <w:separator/>
      </w:r>
    </w:p>
  </w:endnote>
  <w:endnote w:type="continuationSeparator" w:id="0">
    <w:p w14:paraId="11DDBBE4" w14:textId="77777777" w:rsidR="002523B2" w:rsidRDefault="002523B2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15A36A26" w14:textId="77777777" w:rsidTr="00503EE6">
      <w:trPr>
        <w:trHeight w:hRule="exact" w:val="680"/>
      </w:trPr>
      <w:tc>
        <w:tcPr>
          <w:tcW w:w="864" w:type="dxa"/>
          <w:noWrap/>
        </w:tcPr>
        <w:p w14:paraId="0B2B998C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445D5036" wp14:editId="4ADAEFD9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22AE588B" w14:textId="2767C878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8E1AB5">
            <w:t>3</w:t>
          </w:r>
          <w:r w:rsidRPr="00913892">
            <w:t xml:space="preserve"> | www.klett.de | </w:t>
          </w:r>
          <w:r w:rsidRPr="007B354F">
            <w:t>Alle</w:t>
          </w:r>
          <w:r w:rsidRPr="00913892">
            <w:t xml:space="preserve">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556E65A9" w14:textId="67D1A0B8" w:rsidR="002659C5" w:rsidRPr="00913892" w:rsidRDefault="008E1AB5" w:rsidP="00947DC8">
          <w:pPr>
            <w:pStyle w:val="ekvquelle"/>
          </w:pPr>
          <w:r>
            <w:t>Autor: Claudius Kretzer</w:t>
          </w:r>
        </w:p>
      </w:tc>
      <w:tc>
        <w:tcPr>
          <w:tcW w:w="813" w:type="dxa"/>
        </w:tcPr>
        <w:p w14:paraId="073EF757" w14:textId="77777777" w:rsidR="002659C5" w:rsidRPr="00913892" w:rsidRDefault="002659C5" w:rsidP="00913892">
          <w:pPr>
            <w:pStyle w:val="ekvpagina"/>
          </w:pPr>
        </w:p>
      </w:tc>
    </w:tr>
  </w:tbl>
  <w:p w14:paraId="392BE75B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FC440" w14:textId="77777777" w:rsidR="002523B2" w:rsidRDefault="002523B2" w:rsidP="003C599D">
      <w:pPr>
        <w:spacing w:line="240" w:lineRule="auto"/>
      </w:pPr>
      <w:r>
        <w:separator/>
      </w:r>
    </w:p>
  </w:footnote>
  <w:footnote w:type="continuationSeparator" w:id="0">
    <w:p w14:paraId="4A1DB042" w14:textId="77777777" w:rsidR="002523B2" w:rsidRDefault="002523B2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3CDE9902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2C75D5C1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F962A1A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ED9EAE1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914A5DD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82BC6F4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427C7D45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0167BAB4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42A0AC81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2906B558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037234AE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6C3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277E"/>
    <w:rsid w:val="00043523"/>
    <w:rsid w:val="000520A2"/>
    <w:rsid w:val="000523D4"/>
    <w:rsid w:val="00053B2F"/>
    <w:rsid w:val="00054678"/>
    <w:rsid w:val="00054A93"/>
    <w:rsid w:val="00061DA7"/>
    <w:rsid w:val="0006258C"/>
    <w:rsid w:val="00062D31"/>
    <w:rsid w:val="000756D0"/>
    <w:rsid w:val="000779C3"/>
    <w:rsid w:val="000812E6"/>
    <w:rsid w:val="00090AB2"/>
    <w:rsid w:val="000927F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29E9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3AA1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3B2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793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4A0C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56C3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12E6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1BF0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1A1F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2815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27C0"/>
    <w:rsid w:val="00704625"/>
    <w:rsid w:val="00705183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272B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8BD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B354F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1AB5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1B15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A64A3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D6051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3ED9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6BE5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C2A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2618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A71AD"/>
    <w:rsid w:val="00FB0917"/>
    <w:rsid w:val="00FB0F16"/>
    <w:rsid w:val="00FB123D"/>
    <w:rsid w:val="00FB1D7F"/>
    <w:rsid w:val="00FB3E68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83DE6E"/>
  <w15:chartTrackingRefBased/>
  <w15:docId w15:val="{9722318B-579D-425B-99F2-5C19C9793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0927F2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2023-09-22T07:51:00Z</dcterms:created>
  <dcterms:modified xsi:type="dcterms:W3CDTF">2023-09-22T07:51:00Z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