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3C1A9A90" w14:textId="2875DA81" w:rsidR="002860E2" w:rsidRDefault="002860E2" w:rsidP="002860E2">
      <w:pPr>
        <w:pStyle w:val="ekvue2arial"/>
      </w:pPr>
      <w:r>
        <w:t xml:space="preserve">Der barmherzige Samariter </w:t>
      </w:r>
      <w:r w:rsidR="00DC0D6A">
        <w:t>–</w:t>
      </w:r>
      <w:r>
        <w:t xml:space="preserve"> </w:t>
      </w:r>
      <w:r w:rsidR="00436C79">
        <w:t>e</w:t>
      </w:r>
      <w:r>
        <w:t xml:space="preserve">ine Nacherzählung schreiben </w:t>
      </w:r>
    </w:p>
    <w:p w14:paraId="63A86013" w14:textId="77777777" w:rsidR="002860E2" w:rsidRDefault="002860E2" w:rsidP="002860E2"/>
    <w:p w14:paraId="4D7AA9F8" w14:textId="77777777" w:rsidR="002860E2" w:rsidRPr="005A370A" w:rsidRDefault="002860E2" w:rsidP="002860E2">
      <w:pPr>
        <w:rPr>
          <w:rStyle w:val="ekvarbeitsanweisungdeutsch"/>
        </w:rPr>
      </w:pPr>
      <w:r w:rsidRPr="005A370A">
        <w:rPr>
          <w:rStyle w:val="ekvarbeitsanweisungdeutsch"/>
        </w:rPr>
        <w:t>Jesus erzählt dem Schriftgelehrten eine Geschichte. Erzähle die Geschichte in deinen eigenen Worten nach.</w:t>
      </w:r>
    </w:p>
    <w:p w14:paraId="24DA3EF8" w14:textId="77777777" w:rsidR="009436C7" w:rsidRDefault="009436C7" w:rsidP="009436C7">
      <w:pPr>
        <w:pStyle w:val="ekvue3arial"/>
        <w:rPr>
          <w:rStyle w:val="ekvarbeitsanweisungdeutsch"/>
        </w:rPr>
      </w:pPr>
    </w:p>
    <w:p w14:paraId="7E24BE60" w14:textId="77777777" w:rsidR="009436C7" w:rsidRPr="00716152" w:rsidRDefault="009436C7" w:rsidP="009436C7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62A851EC" wp14:editId="6E5BBE0C">
            <wp:extent cx="215900" cy="215900"/>
            <wp:effectExtent l="0" t="0" r="0" b="0"/>
            <wp:docPr id="72" name="Grafi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tipp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3F5063" w:rsidRPr="003F5063" w14:paraId="071FC4DD" w14:textId="77777777" w:rsidTr="003F5063">
        <w:trPr>
          <w:trHeight w:val="774"/>
        </w:trPr>
        <w:tc>
          <w:tcPr>
            <w:tcW w:w="9344" w:type="dxa"/>
          </w:tcPr>
          <w:p w14:paraId="0B9AF008" w14:textId="77777777" w:rsidR="003F5063" w:rsidRPr="003F5063" w:rsidRDefault="003F5063" w:rsidP="003F5063">
            <w:pPr>
              <w:pStyle w:val="ekvtabellelinks"/>
              <w:rPr>
                <w:rStyle w:val="ekvfett"/>
              </w:rPr>
            </w:pPr>
            <w:r w:rsidRPr="003F5063">
              <w:rPr>
                <w:rStyle w:val="ekvfett"/>
              </w:rPr>
              <w:t>Die Nacherzählung</w:t>
            </w:r>
          </w:p>
          <w:p w14:paraId="75743B9C" w14:textId="51F71AF4" w:rsidR="003F5063" w:rsidRPr="003F5063" w:rsidRDefault="003F5063" w:rsidP="003F5063">
            <w:pPr>
              <w:pStyle w:val="ekvtabellelinks"/>
              <w:rPr>
                <w:rStyle w:val="ekvfett"/>
              </w:rPr>
            </w:pPr>
            <w:r w:rsidRPr="003F5063">
              <w:rPr>
                <w:rStyle w:val="ekvarbeitsanweisungdeutsch"/>
              </w:rPr>
              <w:t>Eine Nacherzählung ist eine kürzere Version einer Geschichte. Dazu erzählst du die Geschichte in deinen eigenen Worten. Achte dabei darauf, dass du nichts veränderst oder dazuerfindest.</w:t>
            </w:r>
          </w:p>
        </w:tc>
      </w:tr>
    </w:tbl>
    <w:p w14:paraId="15B2B1C0" w14:textId="2D24BD05" w:rsidR="009436C7" w:rsidRPr="006F68B3" w:rsidRDefault="009436C7" w:rsidP="003F5063">
      <w:pPr>
        <w:rPr>
          <w:rStyle w:val="ekvarbeitsanweisungdeutsch"/>
        </w:rPr>
      </w:pPr>
    </w:p>
    <w:p w14:paraId="072E7CA1" w14:textId="77777777" w:rsidR="002860E2" w:rsidRDefault="002860E2" w:rsidP="002860E2"/>
    <w:p w14:paraId="697C868E" w14:textId="64A07591" w:rsidR="002860E2" w:rsidRDefault="002860E2" w:rsidP="002860E2">
      <w:r>
        <w:t xml:space="preserve">Folgende Schritte </w:t>
      </w:r>
      <w:r w:rsidR="009436C7">
        <w:t>helfen</w:t>
      </w:r>
      <w:r>
        <w:t xml:space="preserve"> dir </w:t>
      </w:r>
      <w:r w:rsidR="003313BA">
        <w:t>dabei</w:t>
      </w:r>
      <w:r>
        <w:t xml:space="preserve">: </w:t>
      </w:r>
    </w:p>
    <w:p w14:paraId="6942D5B7" w14:textId="1499C75D" w:rsidR="002860E2" w:rsidRDefault="003F5063" w:rsidP="002860E2"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7B3E3FD9" wp14:editId="19082AB3">
            <wp:simplePos x="0" y="0"/>
            <wp:positionH relativeFrom="column">
              <wp:posOffset>-452755</wp:posOffset>
            </wp:positionH>
            <wp:positionV relativeFrom="paragraph">
              <wp:posOffset>164177</wp:posOffset>
            </wp:positionV>
            <wp:extent cx="215900" cy="215900"/>
            <wp:effectExtent l="0" t="0" r="0" b="0"/>
            <wp:wrapNone/>
            <wp:docPr id="92" name="Grafi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c_le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2EF3D22F" wp14:editId="681D307E">
            <wp:simplePos x="0" y="0"/>
            <wp:positionH relativeFrom="column">
              <wp:posOffset>-236987</wp:posOffset>
            </wp:positionH>
            <wp:positionV relativeFrom="paragraph">
              <wp:posOffset>134021</wp:posOffset>
            </wp:positionV>
            <wp:extent cx="213360" cy="2159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AA145" w14:textId="6BB3B096" w:rsidR="002860E2" w:rsidRDefault="002860E2" w:rsidP="002860E2">
      <w:r w:rsidRPr="00DF3AA8">
        <w:rPr>
          <w:rStyle w:val="ekvnummerierung"/>
        </w:rPr>
        <w:t>1</w:t>
      </w:r>
      <w:r>
        <w:t xml:space="preserve"> </w:t>
      </w:r>
      <w:proofErr w:type="spellStart"/>
      <w:r>
        <w:t>Lies</w:t>
      </w:r>
      <w:proofErr w:type="spellEnd"/>
      <w:r>
        <w:t xml:space="preserve"> den Text in deinem eigenen Tempo. </w:t>
      </w:r>
      <w:r w:rsidR="003313BA">
        <w:t>D</w:t>
      </w:r>
      <w:r>
        <w:t xml:space="preserve">rehe </w:t>
      </w:r>
      <w:r w:rsidR="003313BA">
        <w:t xml:space="preserve">danach </w:t>
      </w:r>
      <w:r>
        <w:t>das Blatt um. Schreibe die Begriffe auf, die du behalten hast.</w:t>
      </w:r>
    </w:p>
    <w:p w14:paraId="3E69C1C3" w14:textId="6743E312" w:rsidR="002860E2" w:rsidRPr="00D23355" w:rsidRDefault="002860E2" w:rsidP="002860E2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90A63D3" w14:textId="533DC83C" w:rsidR="002B2B72" w:rsidRPr="00716152" w:rsidRDefault="002B2B72" w:rsidP="002B2B72">
      <w:pPr>
        <w:pStyle w:val="ekvpicto"/>
        <w:framePr w:wrap="around"/>
      </w:pPr>
    </w:p>
    <w:p w14:paraId="7A3B2CAE" w14:textId="4468CB62" w:rsidR="002860E2" w:rsidRDefault="002B2B72" w:rsidP="002860E2">
      <w:r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589D1896" wp14:editId="434DCCD4">
            <wp:simplePos x="0" y="0"/>
            <wp:positionH relativeFrom="column">
              <wp:posOffset>-237904</wp:posOffset>
            </wp:positionH>
            <wp:positionV relativeFrom="paragraph">
              <wp:posOffset>135255</wp:posOffset>
            </wp:positionV>
            <wp:extent cx="215900" cy="213360"/>
            <wp:effectExtent l="0" t="0" r="0" b="0"/>
            <wp:wrapNone/>
            <wp:docPr id="61" name="Grafi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c_nachspur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31612EDE" wp14:editId="4C8BD0FB">
            <wp:simplePos x="0" y="0"/>
            <wp:positionH relativeFrom="column">
              <wp:posOffset>-451167</wp:posOffset>
            </wp:positionH>
            <wp:positionV relativeFrom="paragraph">
              <wp:posOffset>153670</wp:posOffset>
            </wp:positionV>
            <wp:extent cx="215265" cy="215265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c_le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DFD0E" w14:textId="1E963D9F" w:rsidR="002860E2" w:rsidRPr="00716152" w:rsidRDefault="002860E2" w:rsidP="002860E2">
      <w:pPr>
        <w:pStyle w:val="ekvpicto"/>
        <w:framePr w:wrap="around"/>
      </w:pPr>
    </w:p>
    <w:p w14:paraId="3572978A" w14:textId="6E64D612" w:rsidR="002B2B72" w:rsidRPr="00716152" w:rsidRDefault="002B2B72" w:rsidP="002B2B72">
      <w:pPr>
        <w:pStyle w:val="ekvpicto"/>
        <w:framePr w:wrap="around" w:y="1441"/>
      </w:pPr>
    </w:p>
    <w:p w14:paraId="417B3E48" w14:textId="64E957A3" w:rsidR="002B2B72" w:rsidRPr="00716152" w:rsidRDefault="002B2B72" w:rsidP="002B2B72">
      <w:pPr>
        <w:pStyle w:val="ekvpicto"/>
        <w:framePr w:wrap="around"/>
      </w:pPr>
    </w:p>
    <w:p w14:paraId="3E51E704" w14:textId="57425432" w:rsidR="002860E2" w:rsidRDefault="002860E2" w:rsidP="002860E2">
      <w:r w:rsidRPr="00DF3AA8">
        <w:rPr>
          <w:rStyle w:val="ekvnummerierung"/>
        </w:rPr>
        <w:t>2</w:t>
      </w:r>
      <w:r w:rsidR="002B2B72">
        <w:rPr>
          <w:rStyle w:val="ekvnummerierung"/>
        </w:rPr>
        <w:t xml:space="preserve"> </w:t>
      </w:r>
      <w:proofErr w:type="spellStart"/>
      <w:r>
        <w:t>Lies</w:t>
      </w:r>
      <w:proofErr w:type="spellEnd"/>
      <w:r>
        <w:t xml:space="preserve"> den Text noch einmal genau.</w:t>
      </w:r>
    </w:p>
    <w:p w14:paraId="671851A1" w14:textId="1F24088D" w:rsidR="002860E2" w:rsidRDefault="002860E2" w:rsidP="002860E2"/>
    <w:p w14:paraId="2B006AC7" w14:textId="4ACCD802" w:rsidR="002860E2" w:rsidRPr="00550932" w:rsidRDefault="002860E2" w:rsidP="002860E2">
      <w:pPr>
        <w:rPr>
          <w:bCs/>
        </w:rPr>
      </w:pPr>
      <w:r>
        <w:t>Unterstreiche alle Persone</w:t>
      </w:r>
      <w:r w:rsidR="009436C7">
        <w:t xml:space="preserve">n </w:t>
      </w:r>
      <w:r w:rsidRPr="00113F2A">
        <w:rPr>
          <w:rStyle w:val="ekvfett"/>
          <w:b w:val="0"/>
          <w:bCs/>
          <w:color w:val="FF0000"/>
          <w:u w:val="single"/>
        </w:rPr>
        <w:t>rot</w:t>
      </w:r>
      <w:r w:rsidRPr="00550932">
        <w:rPr>
          <w:rStyle w:val="ekvfett"/>
          <w:b w:val="0"/>
          <w:bCs/>
        </w:rPr>
        <w:t>.</w:t>
      </w:r>
      <w:r w:rsidRPr="00550932">
        <w:rPr>
          <w:bCs/>
        </w:rPr>
        <w:t xml:space="preserve"> </w:t>
      </w:r>
    </w:p>
    <w:p w14:paraId="4A0D0D3D" w14:textId="3727EB7E" w:rsidR="002860E2" w:rsidRPr="00550932" w:rsidRDefault="002860E2" w:rsidP="002860E2">
      <w:pPr>
        <w:rPr>
          <w:bCs/>
        </w:rPr>
      </w:pPr>
      <w:r w:rsidRPr="00550932">
        <w:rPr>
          <w:bCs/>
        </w:rPr>
        <w:t xml:space="preserve">Unterstreiche alle Orte </w:t>
      </w:r>
      <w:r w:rsidR="00113F2A" w:rsidRPr="00113F2A">
        <w:rPr>
          <w:rStyle w:val="ekvfett"/>
          <w:b w:val="0"/>
          <w:bCs/>
          <w:color w:val="FFC000"/>
          <w:u w:val="single"/>
        </w:rPr>
        <w:t>orange</w:t>
      </w:r>
      <w:r w:rsidRPr="00550932">
        <w:rPr>
          <w:rStyle w:val="ekvfett"/>
          <w:b w:val="0"/>
          <w:bCs/>
        </w:rPr>
        <w:t>.</w:t>
      </w:r>
      <w:r w:rsidRPr="00550932">
        <w:rPr>
          <w:bCs/>
        </w:rPr>
        <w:t xml:space="preserve"> </w:t>
      </w:r>
    </w:p>
    <w:p w14:paraId="71C1B8CB" w14:textId="65CE40A4" w:rsidR="002860E2" w:rsidRPr="00550932" w:rsidRDefault="002860E2" w:rsidP="002860E2">
      <w:pPr>
        <w:rPr>
          <w:bCs/>
        </w:rPr>
      </w:pPr>
      <w:r w:rsidRPr="00550932">
        <w:rPr>
          <w:bCs/>
        </w:rPr>
        <w:t xml:space="preserve">Unterstreiche alle Verben </w:t>
      </w:r>
      <w:r w:rsidRPr="00113F2A">
        <w:rPr>
          <w:rStyle w:val="ekvfett"/>
          <w:b w:val="0"/>
          <w:bCs/>
          <w:color w:val="0070C0"/>
          <w:u w:val="single"/>
        </w:rPr>
        <w:t>blau</w:t>
      </w:r>
      <w:r w:rsidRPr="00550932">
        <w:rPr>
          <w:rStyle w:val="ekvfett"/>
          <w:b w:val="0"/>
          <w:bCs/>
        </w:rPr>
        <w:t>.</w:t>
      </w:r>
      <w:r w:rsidRPr="00550932">
        <w:rPr>
          <w:bCs/>
        </w:rPr>
        <w:t xml:space="preserve"> </w:t>
      </w:r>
    </w:p>
    <w:p w14:paraId="2FDB4992" w14:textId="652B321E" w:rsidR="002860E2" w:rsidRPr="00550932" w:rsidRDefault="002860E2" w:rsidP="002860E2">
      <w:pPr>
        <w:rPr>
          <w:bCs/>
        </w:rPr>
      </w:pPr>
      <w:r w:rsidRPr="00550932">
        <w:rPr>
          <w:bCs/>
        </w:rPr>
        <w:t xml:space="preserve">Unterstreiche die wörtliche Rede </w:t>
      </w:r>
      <w:r w:rsidRPr="00113F2A">
        <w:rPr>
          <w:rStyle w:val="ekvfett"/>
          <w:b w:val="0"/>
          <w:bCs/>
          <w:color w:val="00B050"/>
          <w:u w:val="single"/>
        </w:rPr>
        <w:t>grün</w:t>
      </w:r>
      <w:r w:rsidRPr="00550932">
        <w:rPr>
          <w:rStyle w:val="ekvfett"/>
          <w:b w:val="0"/>
          <w:bCs/>
        </w:rPr>
        <w:t>.</w:t>
      </w:r>
    </w:p>
    <w:p w14:paraId="0A1B1336" w14:textId="76D3BB81" w:rsidR="002860E2" w:rsidRDefault="003F5063" w:rsidP="002860E2"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4C99F028" wp14:editId="26CADF16">
            <wp:simplePos x="0" y="0"/>
            <wp:positionH relativeFrom="column">
              <wp:posOffset>-268766</wp:posOffset>
            </wp:positionH>
            <wp:positionV relativeFrom="paragraph">
              <wp:posOffset>150495</wp:posOffset>
            </wp:positionV>
            <wp:extent cx="213360" cy="2159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5462B" w14:textId="4245C873" w:rsidR="002860E2" w:rsidRDefault="002860E2" w:rsidP="002860E2">
      <w:pPr>
        <w:rPr>
          <w:rStyle w:val="ekvarbeitsanweisungdeutsch"/>
        </w:rPr>
      </w:pPr>
      <w:r>
        <w:rPr>
          <w:rStyle w:val="ekvnummerierung"/>
        </w:rPr>
        <w:t xml:space="preserve">3 </w:t>
      </w:r>
      <w:r w:rsidRPr="005A370A">
        <w:rPr>
          <w:rStyle w:val="ekvarbeitsanweisungdeutsch"/>
        </w:rPr>
        <w:t xml:space="preserve">Schreibe deine Nacherzählung in drei Teilen. Die </w:t>
      </w:r>
      <w:r w:rsidR="009436C7">
        <w:rPr>
          <w:rStyle w:val="ekvarbeitsanweisungdeutsch"/>
        </w:rPr>
        <w:t>im</w:t>
      </w:r>
      <w:r w:rsidR="00550C40">
        <w:rPr>
          <w:rStyle w:val="ekvarbeitsanweisungdeutsch"/>
        </w:rPr>
        <w:t xml:space="preserve"> </w:t>
      </w:r>
      <w:r w:rsidR="009436C7">
        <w:rPr>
          <w:rStyle w:val="ekvarbeitsanweisungdeutsch"/>
        </w:rPr>
        <w:t xml:space="preserve">Text </w:t>
      </w:r>
      <w:r w:rsidRPr="005A370A">
        <w:rPr>
          <w:rStyle w:val="ekvarbeitsanweisungdeutsch"/>
        </w:rPr>
        <w:t>unterstrichenen W</w:t>
      </w:r>
      <w:r w:rsidR="003313BA">
        <w:rPr>
          <w:rStyle w:val="ekvarbeitsanweisungdeutsch"/>
        </w:rPr>
        <w:t>örter</w:t>
      </w:r>
      <w:r w:rsidRPr="005A370A">
        <w:rPr>
          <w:rStyle w:val="ekvarbeitsanweisungdeutsch"/>
        </w:rPr>
        <w:t xml:space="preserve"> aus Aufgabe 2 </w:t>
      </w:r>
      <w:r>
        <w:rPr>
          <w:rStyle w:val="ekvarbeitsanweisungdeutsch"/>
        </w:rPr>
        <w:t>helfen dir.</w:t>
      </w:r>
    </w:p>
    <w:p w14:paraId="6D3ED101" w14:textId="2E1E1EFF" w:rsidR="003313BA" w:rsidRDefault="003313BA" w:rsidP="003F5063">
      <w:pPr>
        <w:pStyle w:val="ekvgrundtexthalbe"/>
      </w:pPr>
    </w:p>
    <w:tbl>
      <w:tblPr>
        <w:tblStyle w:val="Tabellenraster"/>
        <w:tblW w:w="0" w:type="auto"/>
        <w:tblInd w:w="1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4536"/>
      </w:tblGrid>
      <w:tr w:rsidR="009436C7" w14:paraId="3EA71034" w14:textId="77777777" w:rsidTr="003F5063">
        <w:trPr>
          <w:trHeight w:val="508"/>
        </w:trPr>
        <w:tc>
          <w:tcPr>
            <w:tcW w:w="1555" w:type="dxa"/>
          </w:tcPr>
          <w:p w14:paraId="33D20ED1" w14:textId="2B89BF66" w:rsidR="009436C7" w:rsidRPr="00550C40" w:rsidRDefault="009436C7" w:rsidP="003F5063">
            <w:pPr>
              <w:pStyle w:val="ekvtabellelinks"/>
              <w:rPr>
                <w:rStyle w:val="ekvfett"/>
              </w:rPr>
            </w:pPr>
            <w:r w:rsidRPr="00550C40">
              <w:rPr>
                <w:rStyle w:val="ekvfett"/>
              </w:rPr>
              <w:t>Einleitung</w:t>
            </w:r>
          </w:p>
        </w:tc>
        <w:tc>
          <w:tcPr>
            <w:tcW w:w="4536" w:type="dxa"/>
          </w:tcPr>
          <w:p w14:paraId="5447DC9D" w14:textId="3E3B7BA8" w:rsidR="009436C7" w:rsidRPr="003313BA" w:rsidRDefault="009436C7" w:rsidP="003F5063">
            <w:pPr>
              <w:pStyle w:val="ekvtabellelinks"/>
              <w:rPr>
                <w:bCs/>
              </w:rPr>
            </w:pPr>
            <w:r w:rsidRPr="003313BA">
              <w:rPr>
                <w:bCs/>
              </w:rPr>
              <w:t>Wer erzählt wem die Geschichte?</w:t>
            </w:r>
          </w:p>
          <w:p w14:paraId="1C8F406B" w14:textId="26E9380E" w:rsidR="009436C7" w:rsidRPr="003F5063" w:rsidRDefault="009436C7" w:rsidP="003F5063">
            <w:pPr>
              <w:pStyle w:val="ekvtabellelinks"/>
              <w:rPr>
                <w:bCs/>
              </w:rPr>
            </w:pPr>
            <w:r w:rsidRPr="003313BA">
              <w:rPr>
                <w:bCs/>
              </w:rPr>
              <w:t>Wer ist Teil der Geschichte? Wo spielt sie?</w:t>
            </w:r>
          </w:p>
        </w:tc>
      </w:tr>
      <w:tr w:rsidR="009436C7" w14:paraId="17EFB713" w14:textId="77777777" w:rsidTr="003F5063">
        <w:trPr>
          <w:trHeight w:val="508"/>
        </w:trPr>
        <w:tc>
          <w:tcPr>
            <w:tcW w:w="1555" w:type="dxa"/>
          </w:tcPr>
          <w:p w14:paraId="2A2571BC" w14:textId="2A69BE7F" w:rsidR="009436C7" w:rsidRPr="00550C40" w:rsidRDefault="009436C7" w:rsidP="003F5063">
            <w:pPr>
              <w:pStyle w:val="ekvtabellelinks"/>
              <w:rPr>
                <w:rStyle w:val="ekvfett"/>
              </w:rPr>
            </w:pPr>
            <w:r w:rsidRPr="00550C40">
              <w:rPr>
                <w:rStyle w:val="ekvfett"/>
              </w:rPr>
              <w:t>Hauptteil</w:t>
            </w:r>
          </w:p>
        </w:tc>
        <w:tc>
          <w:tcPr>
            <w:tcW w:w="4536" w:type="dxa"/>
          </w:tcPr>
          <w:p w14:paraId="798900C6" w14:textId="5C2FC747" w:rsidR="009436C7" w:rsidRPr="003F5063" w:rsidRDefault="009436C7" w:rsidP="003F5063">
            <w:pPr>
              <w:pStyle w:val="ekvtabellelinks"/>
              <w:rPr>
                <w:bCs/>
              </w:rPr>
            </w:pPr>
            <w:r w:rsidRPr="003313BA">
              <w:rPr>
                <w:bCs/>
              </w:rPr>
              <w:t xml:space="preserve">Was passiert? </w:t>
            </w:r>
            <w:r w:rsidR="003F5063">
              <w:rPr>
                <w:bCs/>
              </w:rPr>
              <w:br/>
            </w:r>
            <w:r w:rsidRPr="003313BA">
              <w:rPr>
                <w:bCs/>
              </w:rPr>
              <w:t>Warum?</w:t>
            </w:r>
          </w:p>
        </w:tc>
      </w:tr>
      <w:tr w:rsidR="009436C7" w14:paraId="54284FC2" w14:textId="77777777" w:rsidTr="003F5063">
        <w:trPr>
          <w:trHeight w:val="508"/>
        </w:trPr>
        <w:tc>
          <w:tcPr>
            <w:tcW w:w="1555" w:type="dxa"/>
          </w:tcPr>
          <w:p w14:paraId="48C82BB1" w14:textId="77777777" w:rsidR="009436C7" w:rsidRPr="00550C40" w:rsidRDefault="009436C7" w:rsidP="003F5063">
            <w:pPr>
              <w:pStyle w:val="ekvtabellelinks"/>
              <w:rPr>
                <w:rStyle w:val="ekvfett"/>
              </w:rPr>
            </w:pPr>
            <w:r w:rsidRPr="00550C40">
              <w:rPr>
                <w:rStyle w:val="ekvfett"/>
              </w:rPr>
              <w:t>Schluss</w:t>
            </w:r>
          </w:p>
          <w:p w14:paraId="624F1337" w14:textId="77777777" w:rsidR="009436C7" w:rsidRPr="00550C40" w:rsidRDefault="009436C7" w:rsidP="003F5063">
            <w:pPr>
              <w:pStyle w:val="ekvtabellelinks"/>
              <w:rPr>
                <w:rStyle w:val="ekvfett"/>
              </w:rPr>
            </w:pPr>
          </w:p>
        </w:tc>
        <w:tc>
          <w:tcPr>
            <w:tcW w:w="4536" w:type="dxa"/>
          </w:tcPr>
          <w:p w14:paraId="551EA3D1" w14:textId="77777777" w:rsidR="009436C7" w:rsidRPr="003313BA" w:rsidRDefault="009436C7" w:rsidP="003F5063">
            <w:pPr>
              <w:pStyle w:val="ekvtabellelinks"/>
              <w:rPr>
                <w:bCs/>
              </w:rPr>
            </w:pPr>
            <w:r w:rsidRPr="003313BA">
              <w:rPr>
                <w:bCs/>
              </w:rPr>
              <w:t>Wie endet die Geschichte?</w:t>
            </w:r>
          </w:p>
          <w:p w14:paraId="0EA1117B" w14:textId="35BDD7A4" w:rsidR="009436C7" w:rsidRPr="003F5063" w:rsidRDefault="009436C7" w:rsidP="003F5063">
            <w:pPr>
              <w:pStyle w:val="ekvtabellelinks"/>
              <w:rPr>
                <w:bCs/>
              </w:rPr>
            </w:pPr>
            <w:r w:rsidRPr="003313BA">
              <w:rPr>
                <w:bCs/>
              </w:rPr>
              <w:t>Was möchte Jesus mit der Geschichte sagen?</w:t>
            </w:r>
          </w:p>
        </w:tc>
      </w:tr>
    </w:tbl>
    <w:p w14:paraId="2E7CAD83" w14:textId="77777777" w:rsidR="009436C7" w:rsidRPr="00550C40" w:rsidRDefault="009436C7" w:rsidP="002860E2">
      <w:pPr>
        <w:rPr>
          <w:rStyle w:val="ekvarbeitsanweisungdeutsch"/>
        </w:rPr>
      </w:pPr>
    </w:p>
    <w:p w14:paraId="6A725598" w14:textId="77777777" w:rsidR="00550C40" w:rsidRPr="00716152" w:rsidRDefault="00550C40" w:rsidP="00550C40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3F4AA62C" wp14:editId="2DD5CCCA">
            <wp:extent cx="215900" cy="215900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c_les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706A6" w14:textId="6AF75B76" w:rsidR="002860E2" w:rsidRDefault="002860E2" w:rsidP="002860E2">
      <w:pPr>
        <w:rPr>
          <w:rStyle w:val="ekvarbeitsanweisungdeutsch"/>
        </w:rPr>
      </w:pPr>
      <w:r w:rsidRPr="007E01D0">
        <w:rPr>
          <w:rStyle w:val="ekvnummerierung"/>
        </w:rPr>
        <w:t>4</w:t>
      </w:r>
      <w:r>
        <w:rPr>
          <w:rStyle w:val="ekvarbeitsanweisungdeutsch"/>
        </w:rPr>
        <w:t xml:space="preserve"> </w:t>
      </w:r>
      <w:proofErr w:type="spellStart"/>
      <w:r w:rsidRPr="007E01D0">
        <w:rPr>
          <w:rStyle w:val="ekvarbeitsanweisungdeutsch"/>
        </w:rPr>
        <w:t>Lies</w:t>
      </w:r>
      <w:proofErr w:type="spellEnd"/>
      <w:r w:rsidRPr="007E01D0">
        <w:rPr>
          <w:rStyle w:val="ekvarbeitsanweisungdeutsch"/>
        </w:rPr>
        <w:t xml:space="preserve"> deinen Text und prüfe die Satzanfänge. Hast du verschiedene Satzanfänge benutzt?</w:t>
      </w:r>
    </w:p>
    <w:p w14:paraId="11AD7952" w14:textId="77777777" w:rsidR="009436C7" w:rsidRDefault="009436C7" w:rsidP="003F5063">
      <w:pPr>
        <w:pStyle w:val="ekvgrundtexthalbe"/>
        <w:rPr>
          <w:rStyle w:val="ekvarbeitsanweisungdeutsch"/>
        </w:rPr>
      </w:pPr>
    </w:p>
    <w:tbl>
      <w:tblPr>
        <w:tblW w:w="9222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0"/>
        <w:gridCol w:w="3082"/>
        <w:gridCol w:w="3070"/>
      </w:tblGrid>
      <w:tr w:rsidR="00550C40" w:rsidRPr="009436C7" w14:paraId="67C7441D" w14:textId="6E81D874" w:rsidTr="003F5063">
        <w:trPr>
          <w:trHeight w:val="248"/>
        </w:trPr>
        <w:tc>
          <w:tcPr>
            <w:tcW w:w="9222" w:type="dxa"/>
            <w:gridSpan w:val="3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5BB91E2B" w14:textId="4D51AF76" w:rsidR="00550C40" w:rsidRPr="003F5063" w:rsidRDefault="00550C40" w:rsidP="003F5063">
            <w:pPr>
              <w:pStyle w:val="ekvtabellelinks"/>
              <w:jc w:val="center"/>
              <w:rPr>
                <w:rStyle w:val="ekvfett"/>
              </w:rPr>
            </w:pPr>
            <w:r w:rsidRPr="003F5063">
              <w:rPr>
                <w:rStyle w:val="ekvfett"/>
              </w:rPr>
              <w:t>Beispiele für Satzanfänge</w:t>
            </w:r>
          </w:p>
        </w:tc>
      </w:tr>
      <w:tr w:rsidR="00550C40" w:rsidRPr="009436C7" w14:paraId="448A19CA" w14:textId="77777777" w:rsidTr="003F5063">
        <w:trPr>
          <w:trHeight w:val="267"/>
        </w:trPr>
        <w:tc>
          <w:tcPr>
            <w:tcW w:w="3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68A58BA" w14:textId="2F3C3770" w:rsidR="00550C40" w:rsidRPr="003F5063" w:rsidRDefault="00550C40" w:rsidP="003F5063">
            <w:pPr>
              <w:pStyle w:val="ekvtabellelinks"/>
              <w:rPr>
                <w:rStyle w:val="ekvfett"/>
              </w:rPr>
            </w:pPr>
            <w:r w:rsidRPr="003F5063">
              <w:rPr>
                <w:rStyle w:val="ekvfett"/>
              </w:rPr>
              <w:t>Einleitung</w:t>
            </w:r>
          </w:p>
        </w:tc>
        <w:tc>
          <w:tcPr>
            <w:tcW w:w="30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47ABC0D" w14:textId="3427816E" w:rsidR="00550C40" w:rsidRPr="003F5063" w:rsidRDefault="00550C40" w:rsidP="003F5063">
            <w:pPr>
              <w:pStyle w:val="ekvtabellelinks"/>
              <w:rPr>
                <w:rStyle w:val="ekvfett"/>
              </w:rPr>
            </w:pPr>
            <w:r w:rsidRPr="003F5063">
              <w:rPr>
                <w:rStyle w:val="ekvfett"/>
              </w:rPr>
              <w:t>Hauptteil</w:t>
            </w:r>
          </w:p>
        </w:tc>
        <w:tc>
          <w:tcPr>
            <w:tcW w:w="3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38D0874" w14:textId="6A9D2636" w:rsidR="00550C40" w:rsidRPr="003F5063" w:rsidRDefault="00550C40" w:rsidP="003F5063">
            <w:pPr>
              <w:pStyle w:val="ekvtabellelinks"/>
              <w:rPr>
                <w:rStyle w:val="ekvfett"/>
              </w:rPr>
            </w:pPr>
            <w:r w:rsidRPr="003F5063">
              <w:rPr>
                <w:rStyle w:val="ekvfett"/>
              </w:rPr>
              <w:t>Schluss</w:t>
            </w:r>
          </w:p>
        </w:tc>
      </w:tr>
      <w:tr w:rsidR="00550C40" w:rsidRPr="00BC2547" w14:paraId="38C27AF4" w14:textId="3E42C8ED" w:rsidTr="003F5063">
        <w:trPr>
          <w:trHeight w:val="526"/>
        </w:trPr>
        <w:tc>
          <w:tcPr>
            <w:tcW w:w="3070" w:type="dxa"/>
            <w:tcBorders>
              <w:top w:val="single" w:sz="8" w:space="0" w:color="auto"/>
            </w:tcBorders>
            <w:shd w:val="clear" w:color="auto" w:fill="auto"/>
          </w:tcPr>
          <w:p w14:paraId="628D0D56" w14:textId="3CFC976B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  <w:r w:rsidRPr="00BC2547">
              <w:rPr>
                <w:rStyle w:val="ekvhandschrift"/>
              </w:rPr>
              <w:t xml:space="preserve">Zuerst </w:t>
            </w:r>
            <w:r>
              <w:rPr>
                <w:rStyle w:val="ekvhandschrift"/>
              </w:rPr>
              <w:t>…</w:t>
            </w:r>
          </w:p>
        </w:tc>
        <w:tc>
          <w:tcPr>
            <w:tcW w:w="3082" w:type="dxa"/>
            <w:tcBorders>
              <w:top w:val="single" w:sz="8" w:space="0" w:color="auto"/>
            </w:tcBorders>
            <w:shd w:val="clear" w:color="auto" w:fill="auto"/>
          </w:tcPr>
          <w:p w14:paraId="58457F4C" w14:textId="09187CE8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  <w:r w:rsidRPr="00BC2547">
              <w:rPr>
                <w:rStyle w:val="ekvhandschrift"/>
              </w:rPr>
              <w:t>Jetzt</w:t>
            </w:r>
            <w:r>
              <w:rPr>
                <w:rStyle w:val="ekvhandschrift"/>
              </w:rPr>
              <w:t xml:space="preserve"> …</w:t>
            </w:r>
          </w:p>
          <w:p w14:paraId="7D316564" w14:textId="22F6270F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  <w:r w:rsidRPr="00BC2547">
              <w:rPr>
                <w:rStyle w:val="ekvhandschrift"/>
              </w:rPr>
              <w:t>Nun</w:t>
            </w:r>
            <w:r>
              <w:rPr>
                <w:rStyle w:val="ekvhandschrift"/>
              </w:rPr>
              <w:t xml:space="preserve"> …</w:t>
            </w:r>
          </w:p>
        </w:tc>
        <w:tc>
          <w:tcPr>
            <w:tcW w:w="3070" w:type="dxa"/>
            <w:tcBorders>
              <w:top w:val="single" w:sz="8" w:space="0" w:color="auto"/>
            </w:tcBorders>
            <w:shd w:val="clear" w:color="auto" w:fill="auto"/>
          </w:tcPr>
          <w:p w14:paraId="6B0BA4E9" w14:textId="2F619743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  <w:r w:rsidRPr="00BC2547">
              <w:rPr>
                <w:rStyle w:val="ekvhandschrift"/>
              </w:rPr>
              <w:t>Schließlich</w:t>
            </w:r>
            <w:r>
              <w:rPr>
                <w:rStyle w:val="ekvhandschrift"/>
              </w:rPr>
              <w:t xml:space="preserve"> …</w:t>
            </w:r>
          </w:p>
        </w:tc>
      </w:tr>
      <w:tr w:rsidR="00550C40" w:rsidRPr="00BC2547" w14:paraId="3FACAF5A" w14:textId="106E47F6" w:rsidTr="003F5063">
        <w:trPr>
          <w:trHeight w:val="526"/>
        </w:trPr>
        <w:tc>
          <w:tcPr>
            <w:tcW w:w="3070" w:type="dxa"/>
            <w:shd w:val="clear" w:color="auto" w:fill="auto"/>
          </w:tcPr>
          <w:p w14:paraId="47390554" w14:textId="7504ABC6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  <w:r w:rsidRPr="00BC2547">
              <w:rPr>
                <w:rStyle w:val="ekvhandschrift"/>
              </w:rPr>
              <w:t>Zunächst</w:t>
            </w:r>
            <w:r>
              <w:rPr>
                <w:rStyle w:val="ekvhandschrift"/>
              </w:rPr>
              <w:t xml:space="preserve"> …</w:t>
            </w:r>
          </w:p>
        </w:tc>
        <w:tc>
          <w:tcPr>
            <w:tcW w:w="3082" w:type="dxa"/>
            <w:shd w:val="clear" w:color="auto" w:fill="auto"/>
          </w:tcPr>
          <w:p w14:paraId="718E4A58" w14:textId="0237B4D7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  <w:r w:rsidRPr="00BC2547">
              <w:rPr>
                <w:rStyle w:val="ekvhandschrift"/>
              </w:rPr>
              <w:t>Plötzlich</w:t>
            </w:r>
            <w:r>
              <w:rPr>
                <w:rStyle w:val="ekvhandschrift"/>
              </w:rPr>
              <w:t xml:space="preserve"> …</w:t>
            </w:r>
          </w:p>
        </w:tc>
        <w:tc>
          <w:tcPr>
            <w:tcW w:w="3070" w:type="dxa"/>
            <w:shd w:val="clear" w:color="auto" w:fill="auto"/>
          </w:tcPr>
          <w:p w14:paraId="7AC70235" w14:textId="74AB5DD1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  <w:r w:rsidRPr="00BC2547">
              <w:rPr>
                <w:rStyle w:val="ekvhandschrift"/>
              </w:rPr>
              <w:t>Am Ende</w:t>
            </w:r>
            <w:r>
              <w:rPr>
                <w:rStyle w:val="ekvhandschrift"/>
              </w:rPr>
              <w:t xml:space="preserve"> …</w:t>
            </w:r>
          </w:p>
        </w:tc>
      </w:tr>
      <w:tr w:rsidR="00550C40" w:rsidRPr="00BC2547" w14:paraId="12606B9C" w14:textId="1FD1B330" w:rsidTr="003F5063">
        <w:trPr>
          <w:trHeight w:val="526"/>
        </w:trPr>
        <w:tc>
          <w:tcPr>
            <w:tcW w:w="3070" w:type="dxa"/>
            <w:shd w:val="clear" w:color="auto" w:fill="auto"/>
          </w:tcPr>
          <w:p w14:paraId="5ECFF286" w14:textId="425099EE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  <w:r w:rsidRPr="00BC2547">
              <w:rPr>
                <w:rStyle w:val="ekvhandschrift"/>
              </w:rPr>
              <w:t>Am Anfang</w:t>
            </w:r>
            <w:r>
              <w:rPr>
                <w:rStyle w:val="ekvhandschrift"/>
              </w:rPr>
              <w:t xml:space="preserve"> …</w:t>
            </w:r>
          </w:p>
        </w:tc>
        <w:tc>
          <w:tcPr>
            <w:tcW w:w="3082" w:type="dxa"/>
            <w:shd w:val="clear" w:color="auto" w:fill="auto"/>
          </w:tcPr>
          <w:p w14:paraId="6A97EEEC" w14:textId="5E2CD741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  <w:r w:rsidRPr="00BC2547">
              <w:rPr>
                <w:rStyle w:val="ekvhandschrift"/>
              </w:rPr>
              <w:t>Danach</w:t>
            </w:r>
            <w:r>
              <w:rPr>
                <w:rStyle w:val="ekvhandschrift"/>
              </w:rPr>
              <w:t xml:space="preserve"> …</w:t>
            </w:r>
          </w:p>
        </w:tc>
        <w:tc>
          <w:tcPr>
            <w:tcW w:w="3070" w:type="dxa"/>
            <w:shd w:val="clear" w:color="auto" w:fill="auto"/>
          </w:tcPr>
          <w:p w14:paraId="61B5B151" w14:textId="53ABDC1B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  <w:r w:rsidRPr="00BC2547">
              <w:rPr>
                <w:rStyle w:val="ekvhandschrift"/>
              </w:rPr>
              <w:t>Zuletzt</w:t>
            </w:r>
            <w:r>
              <w:rPr>
                <w:rStyle w:val="ekvhandschrift"/>
              </w:rPr>
              <w:t xml:space="preserve"> …</w:t>
            </w:r>
          </w:p>
        </w:tc>
      </w:tr>
      <w:tr w:rsidR="00550C40" w:rsidRPr="00BC2547" w14:paraId="2EE8AB6B" w14:textId="42BD1743" w:rsidTr="003F5063">
        <w:trPr>
          <w:trHeight w:val="526"/>
        </w:trPr>
        <w:tc>
          <w:tcPr>
            <w:tcW w:w="3070" w:type="dxa"/>
            <w:shd w:val="clear" w:color="auto" w:fill="auto"/>
          </w:tcPr>
          <w:p w14:paraId="180D0AD4" w14:textId="691D3988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  <w:r w:rsidRPr="00BC2547">
              <w:rPr>
                <w:rStyle w:val="ekvhandschrift"/>
              </w:rPr>
              <w:t>Vor langer Zeit</w:t>
            </w:r>
            <w:r>
              <w:rPr>
                <w:rStyle w:val="ekvhandschrift"/>
              </w:rPr>
              <w:t xml:space="preserve"> …</w:t>
            </w:r>
          </w:p>
        </w:tc>
        <w:tc>
          <w:tcPr>
            <w:tcW w:w="3082" w:type="dxa"/>
            <w:shd w:val="clear" w:color="auto" w:fill="auto"/>
          </w:tcPr>
          <w:p w14:paraId="4765219C" w14:textId="7545B101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  <w:r w:rsidRPr="00BC2547">
              <w:rPr>
                <w:rStyle w:val="ekvhandschrift"/>
              </w:rPr>
              <w:t>Nachdem</w:t>
            </w:r>
            <w:r>
              <w:rPr>
                <w:rStyle w:val="ekvhandschrift"/>
              </w:rPr>
              <w:t xml:space="preserve"> …</w:t>
            </w:r>
          </w:p>
        </w:tc>
        <w:tc>
          <w:tcPr>
            <w:tcW w:w="3070" w:type="dxa"/>
            <w:shd w:val="clear" w:color="auto" w:fill="auto"/>
          </w:tcPr>
          <w:p w14:paraId="0DC7392A" w14:textId="01A3C539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  <w:r w:rsidRPr="00BC2547">
              <w:rPr>
                <w:rStyle w:val="ekvhandschrift"/>
              </w:rPr>
              <w:t>Endlich</w:t>
            </w:r>
            <w:r>
              <w:rPr>
                <w:rStyle w:val="ekvhandschrift"/>
              </w:rPr>
              <w:t xml:space="preserve"> …</w:t>
            </w:r>
          </w:p>
        </w:tc>
      </w:tr>
      <w:tr w:rsidR="00550C40" w:rsidRPr="00BC2547" w14:paraId="22624D4D" w14:textId="004469AF" w:rsidTr="003F5063">
        <w:trPr>
          <w:trHeight w:val="526"/>
        </w:trPr>
        <w:tc>
          <w:tcPr>
            <w:tcW w:w="3070" w:type="dxa"/>
            <w:shd w:val="clear" w:color="auto" w:fill="auto"/>
          </w:tcPr>
          <w:p w14:paraId="2F04F353" w14:textId="77777777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3082" w:type="dxa"/>
            <w:shd w:val="clear" w:color="auto" w:fill="auto"/>
          </w:tcPr>
          <w:p w14:paraId="6BF78D9E" w14:textId="47938E95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  <w:r w:rsidRPr="00BC2547">
              <w:rPr>
                <w:rStyle w:val="ekvhandschrift"/>
              </w:rPr>
              <w:t>Nach einer Weile</w:t>
            </w:r>
            <w:r>
              <w:rPr>
                <w:rStyle w:val="ekvhandschrift"/>
              </w:rPr>
              <w:t xml:space="preserve"> …</w:t>
            </w:r>
          </w:p>
        </w:tc>
        <w:tc>
          <w:tcPr>
            <w:tcW w:w="3070" w:type="dxa"/>
            <w:shd w:val="clear" w:color="auto" w:fill="auto"/>
          </w:tcPr>
          <w:p w14:paraId="1300D7C5" w14:textId="77777777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</w:p>
        </w:tc>
      </w:tr>
      <w:tr w:rsidR="00550C40" w:rsidRPr="00BC2547" w14:paraId="7CBFA177" w14:textId="4ADEEDF3" w:rsidTr="003F5063">
        <w:trPr>
          <w:trHeight w:val="526"/>
        </w:trPr>
        <w:tc>
          <w:tcPr>
            <w:tcW w:w="3070" w:type="dxa"/>
            <w:shd w:val="clear" w:color="auto" w:fill="auto"/>
          </w:tcPr>
          <w:p w14:paraId="303C474F" w14:textId="77777777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3082" w:type="dxa"/>
            <w:shd w:val="clear" w:color="auto" w:fill="auto"/>
          </w:tcPr>
          <w:p w14:paraId="13886E5B" w14:textId="6EC1405A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  <w:r w:rsidRPr="00BC2547">
              <w:rPr>
                <w:rStyle w:val="ekvhandschrift"/>
              </w:rPr>
              <w:t>Einige Zeit später</w:t>
            </w:r>
            <w:r>
              <w:rPr>
                <w:rStyle w:val="ekvhandschrift"/>
              </w:rPr>
              <w:t xml:space="preserve"> …</w:t>
            </w:r>
          </w:p>
        </w:tc>
        <w:tc>
          <w:tcPr>
            <w:tcW w:w="3070" w:type="dxa"/>
            <w:shd w:val="clear" w:color="auto" w:fill="auto"/>
          </w:tcPr>
          <w:p w14:paraId="73FE4590" w14:textId="77777777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</w:p>
        </w:tc>
      </w:tr>
      <w:tr w:rsidR="00550C40" w:rsidRPr="00BC2547" w14:paraId="7287D7A1" w14:textId="005D338D" w:rsidTr="003F5063">
        <w:trPr>
          <w:trHeight w:val="526"/>
        </w:trPr>
        <w:tc>
          <w:tcPr>
            <w:tcW w:w="3070" w:type="dxa"/>
            <w:shd w:val="clear" w:color="auto" w:fill="auto"/>
          </w:tcPr>
          <w:p w14:paraId="5EA251AF" w14:textId="77777777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</w:p>
        </w:tc>
        <w:tc>
          <w:tcPr>
            <w:tcW w:w="3082" w:type="dxa"/>
            <w:shd w:val="clear" w:color="auto" w:fill="auto"/>
          </w:tcPr>
          <w:p w14:paraId="14247F5E" w14:textId="48401B73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  <w:r w:rsidRPr="00BC2547">
              <w:rPr>
                <w:rStyle w:val="ekvhandschrift"/>
              </w:rPr>
              <w:t>Währenddessen</w:t>
            </w:r>
            <w:r>
              <w:rPr>
                <w:rStyle w:val="ekvhandschrift"/>
              </w:rPr>
              <w:t xml:space="preserve"> …</w:t>
            </w:r>
          </w:p>
        </w:tc>
        <w:tc>
          <w:tcPr>
            <w:tcW w:w="3070" w:type="dxa"/>
            <w:shd w:val="clear" w:color="auto" w:fill="auto"/>
          </w:tcPr>
          <w:p w14:paraId="5736F5FD" w14:textId="77777777" w:rsidR="00550C40" w:rsidRPr="00BC2547" w:rsidRDefault="00550C40" w:rsidP="003F5063">
            <w:pPr>
              <w:pStyle w:val="ekvtabellelinks"/>
              <w:rPr>
                <w:rStyle w:val="ekvhandschrift"/>
              </w:rPr>
            </w:pPr>
          </w:p>
        </w:tc>
      </w:tr>
    </w:tbl>
    <w:p w14:paraId="78D94A96" w14:textId="44C8AE39" w:rsidR="00901B13" w:rsidRPr="002860E2" w:rsidRDefault="00901B13" w:rsidP="003F5063">
      <w:pPr>
        <w:pStyle w:val="ekvgrundtexthalbe"/>
        <w:rPr>
          <w:noProof/>
        </w:rPr>
      </w:pPr>
    </w:p>
    <w:sectPr w:rsidR="00901B13" w:rsidRPr="002860E2" w:rsidSect="00720D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C3A6F" w14:textId="77777777" w:rsidR="0081203E" w:rsidRDefault="0081203E" w:rsidP="003C599D">
      <w:pPr>
        <w:spacing w:line="240" w:lineRule="auto"/>
      </w:pPr>
      <w:r>
        <w:separator/>
      </w:r>
    </w:p>
  </w:endnote>
  <w:endnote w:type="continuationSeparator" w:id="0">
    <w:p w14:paraId="50C73567" w14:textId="77777777" w:rsidR="0081203E" w:rsidRDefault="0081203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060C4" w14:textId="77777777" w:rsidR="00AE6234" w:rsidRDefault="00AE62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FBF85F1" w14:textId="77777777" w:rsidTr="00503EE6">
      <w:trPr>
        <w:trHeight w:hRule="exact" w:val="680"/>
      </w:trPr>
      <w:tc>
        <w:tcPr>
          <w:tcW w:w="864" w:type="dxa"/>
          <w:noWrap/>
        </w:tcPr>
        <w:p w14:paraId="64B2CD10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1984B3F" wp14:editId="7A8BA8D1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A71D367" w14:textId="35F9DA2B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AE6234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FF44A2C" w14:textId="6A122BEA" w:rsidR="002659C5" w:rsidRPr="00AE6234" w:rsidRDefault="00AE6234" w:rsidP="00AE6234">
          <w:pPr>
            <w:pStyle w:val="ekvquelle"/>
            <w:rPr>
              <w:bCs/>
            </w:rPr>
          </w:pPr>
          <w:r>
            <w:rPr>
              <w:rStyle w:val="ekvquellefett"/>
            </w:rPr>
            <w:t xml:space="preserve">Autorin: </w:t>
          </w:r>
          <w:r>
            <w:rPr>
              <w:rStyle w:val="ekvquellefett"/>
              <w:bCs/>
            </w:rPr>
            <w:t>Katharina Olgun</w:t>
          </w:r>
        </w:p>
      </w:tc>
      <w:tc>
        <w:tcPr>
          <w:tcW w:w="813" w:type="dxa"/>
        </w:tcPr>
        <w:p w14:paraId="59CE7085" w14:textId="77777777" w:rsidR="002659C5" w:rsidRPr="00913892" w:rsidRDefault="002659C5" w:rsidP="00913892">
          <w:pPr>
            <w:pStyle w:val="ekvpagina"/>
          </w:pPr>
        </w:p>
      </w:tc>
    </w:tr>
  </w:tbl>
  <w:p w14:paraId="51825068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CA617" w14:textId="77777777" w:rsidR="00AE6234" w:rsidRDefault="00AE62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7F950" w14:textId="77777777" w:rsidR="0081203E" w:rsidRDefault="0081203E" w:rsidP="003C599D">
      <w:pPr>
        <w:spacing w:line="240" w:lineRule="auto"/>
      </w:pPr>
      <w:r>
        <w:separator/>
      </w:r>
    </w:p>
  </w:footnote>
  <w:footnote w:type="continuationSeparator" w:id="0">
    <w:p w14:paraId="062B7BC9" w14:textId="77777777" w:rsidR="0081203E" w:rsidRDefault="0081203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4AE1" w14:textId="77777777" w:rsidR="00AE6234" w:rsidRDefault="00AE623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8DADEA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222ED0E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0ECFAD7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5FF24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DD93E3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C7F311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68A75EC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33DD57A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2F9BEF6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C3B1FC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633832A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7D20B" w14:textId="77777777" w:rsidR="00AE6234" w:rsidRDefault="00AE623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0E2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3F2A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60E2"/>
    <w:rsid w:val="00287B24"/>
    <w:rsid w:val="00287DC0"/>
    <w:rsid w:val="00291485"/>
    <w:rsid w:val="00292470"/>
    <w:rsid w:val="0029673A"/>
    <w:rsid w:val="002A25AE"/>
    <w:rsid w:val="002B2B72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3BA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D54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3F5063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6C79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0C40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03E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36C7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B57BE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234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547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0D6A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36A5B"/>
  <w15:chartTrackingRefBased/>
  <w15:docId w15:val="{6E1C3EFD-0CC4-42DE-9352-5244053B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2860E2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cp:lastPrinted>2016-12-23T16:36:00Z</cp:lastPrinted>
  <dcterms:created xsi:type="dcterms:W3CDTF">2023-02-13T12:42:00Z</dcterms:created>
  <dcterms:modified xsi:type="dcterms:W3CDTF">2023-03-20T10:21:00Z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