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2DCA6598" w14:textId="3515D127" w:rsidR="005C25A4" w:rsidRDefault="005C25A4" w:rsidP="005C25A4">
      <w:pPr>
        <w:pStyle w:val="ekvue1arial"/>
      </w:pPr>
      <w:r>
        <w:t>Beispielthemen für die Gestaltung von Gedankenexperimenten</w:t>
      </w:r>
      <w:r w:rsidR="00E93205">
        <w:t xml:space="preserve"> </w:t>
      </w:r>
    </w:p>
    <w:p w14:paraId="2CADA432" w14:textId="0EDE8463" w:rsidR="005C25A4" w:rsidRDefault="000777C0" w:rsidP="005C25A4">
      <w:r>
        <w:rPr>
          <w:noProof/>
        </w:rPr>
        <w:drawing>
          <wp:anchor distT="0" distB="0" distL="114300" distR="114300" simplePos="0" relativeHeight="251658240" behindDoc="1" locked="0" layoutInCell="1" allowOverlap="1" wp14:anchorId="70B484AD" wp14:editId="5B033351">
            <wp:simplePos x="0" y="0"/>
            <wp:positionH relativeFrom="margin">
              <wp:posOffset>-2540</wp:posOffset>
            </wp:positionH>
            <wp:positionV relativeFrom="paragraph">
              <wp:posOffset>160020</wp:posOffset>
            </wp:positionV>
            <wp:extent cx="2491740" cy="2491740"/>
            <wp:effectExtent l="0" t="0" r="3810" b="3810"/>
            <wp:wrapTight wrapText="bothSides">
              <wp:wrapPolygon edited="0">
                <wp:start x="0" y="0"/>
                <wp:lineTo x="0" y="21468"/>
                <wp:lineTo x="21468" y="21468"/>
                <wp:lineTo x="21468" y="0"/>
                <wp:lineTo x="0" y="0"/>
              </wp:wrapPolygon>
            </wp:wrapTight>
            <wp:docPr id="941463039" name="Grafik 1" descr="RO-LZ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463039" name="Grafik 1" descr="RO-LZPL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22A0E" w14:textId="2888457D" w:rsidR="005C25A4" w:rsidRDefault="000777C0" w:rsidP="005C25A4">
      <w:r>
        <w:rPr>
          <w:noProof/>
        </w:rPr>
        <w:drawing>
          <wp:anchor distT="0" distB="0" distL="114300" distR="114300" simplePos="0" relativeHeight="251659264" behindDoc="1" locked="0" layoutInCell="1" allowOverlap="1" wp14:anchorId="69D5E823" wp14:editId="6EB3D4C8">
            <wp:simplePos x="0" y="0"/>
            <wp:positionH relativeFrom="margin">
              <wp:posOffset>2702560</wp:posOffset>
            </wp:positionH>
            <wp:positionV relativeFrom="paragraph">
              <wp:posOffset>6350</wp:posOffset>
            </wp:positionV>
            <wp:extent cx="2472690" cy="2484120"/>
            <wp:effectExtent l="0" t="0" r="3810" b="0"/>
            <wp:wrapTight wrapText="bothSides">
              <wp:wrapPolygon edited="0">
                <wp:start x="0" y="0"/>
                <wp:lineTo x="0" y="21368"/>
                <wp:lineTo x="21467" y="21368"/>
                <wp:lineTo x="21467" y="0"/>
                <wp:lineTo x="0" y="0"/>
              </wp:wrapPolygon>
            </wp:wrapTight>
            <wp:docPr id="1009211963" name="Grafik 3" descr="RO-LZQ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211963" name="Grafik 3" descr="RO-LZQ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" r="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248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503A28" w14:textId="22FF7B8D" w:rsidR="005C25A4" w:rsidRDefault="005C25A4" w:rsidP="005C25A4"/>
    <w:p w14:paraId="728EC153" w14:textId="707A487A" w:rsidR="005C25A4" w:rsidRDefault="005C25A4" w:rsidP="005C25A4"/>
    <w:p w14:paraId="0E70FA7C" w14:textId="14CB3E16" w:rsidR="005C25A4" w:rsidRDefault="005C25A4" w:rsidP="005C25A4"/>
    <w:p w14:paraId="5DB6CC65" w14:textId="77777777" w:rsidR="005C25A4" w:rsidRDefault="005C25A4" w:rsidP="005C25A4"/>
    <w:p w14:paraId="5C81E0CA" w14:textId="77777777" w:rsidR="005C25A4" w:rsidRDefault="005C25A4" w:rsidP="005C25A4"/>
    <w:p w14:paraId="03E66891" w14:textId="77777777" w:rsidR="005C25A4" w:rsidRDefault="005C25A4" w:rsidP="005C25A4"/>
    <w:p w14:paraId="5364E130" w14:textId="77777777" w:rsidR="005C25A4" w:rsidRDefault="005C25A4" w:rsidP="005C25A4"/>
    <w:p w14:paraId="3E925A9F" w14:textId="77777777" w:rsidR="005C25A4" w:rsidRDefault="005C25A4" w:rsidP="005C25A4"/>
    <w:p w14:paraId="743E49FE" w14:textId="77777777" w:rsidR="005C25A4" w:rsidRDefault="005C25A4" w:rsidP="005C25A4"/>
    <w:p w14:paraId="46265A1B" w14:textId="77777777" w:rsidR="005C25A4" w:rsidRDefault="005C25A4" w:rsidP="005C25A4"/>
    <w:p w14:paraId="42A62A12" w14:textId="45BCB51F" w:rsidR="005C25A4" w:rsidRDefault="005C25A4" w:rsidP="005C25A4"/>
    <w:p w14:paraId="16B18906" w14:textId="77777777" w:rsidR="005C25A4" w:rsidRDefault="005C25A4" w:rsidP="005C25A4"/>
    <w:p w14:paraId="7E3B7240" w14:textId="77777777" w:rsidR="005C25A4" w:rsidRDefault="005C25A4" w:rsidP="005C25A4"/>
    <w:p w14:paraId="098632A3" w14:textId="77777777" w:rsidR="000777C0" w:rsidRDefault="000777C0" w:rsidP="005C25A4">
      <w:pPr>
        <w:pStyle w:val="ekvbildlegende"/>
        <w:rPr>
          <w:sz w:val="19"/>
          <w:szCs w:val="19"/>
        </w:rPr>
      </w:pPr>
    </w:p>
    <w:p w14:paraId="57492759" w14:textId="77777777" w:rsidR="000777C0" w:rsidRDefault="000777C0" w:rsidP="005C25A4">
      <w:pPr>
        <w:pStyle w:val="ekvbildlegende"/>
        <w:rPr>
          <w:sz w:val="19"/>
          <w:szCs w:val="19"/>
        </w:rPr>
      </w:pPr>
    </w:p>
    <w:p w14:paraId="48FE021B" w14:textId="7C51557A" w:rsidR="005C25A4" w:rsidRPr="002147E1" w:rsidRDefault="005C25A4" w:rsidP="005C25A4">
      <w:pPr>
        <w:pStyle w:val="ekvbildlegende"/>
        <w:rPr>
          <w:sz w:val="19"/>
          <w:szCs w:val="19"/>
        </w:rPr>
      </w:pPr>
      <w:r w:rsidRPr="002147E1">
        <w:rPr>
          <w:sz w:val="19"/>
          <w:szCs w:val="19"/>
        </w:rPr>
        <w:t>Die KI und der Mensch im Alltag</w:t>
      </w:r>
      <w:r w:rsidRPr="002147E1">
        <w:rPr>
          <w:sz w:val="19"/>
          <w:szCs w:val="19"/>
        </w:rPr>
        <w:tab/>
      </w:r>
      <w:r w:rsidRPr="002147E1">
        <w:rPr>
          <w:sz w:val="19"/>
          <w:szCs w:val="19"/>
        </w:rPr>
        <w:tab/>
      </w:r>
      <w:r w:rsidRPr="002147E1">
        <w:rPr>
          <w:sz w:val="19"/>
          <w:szCs w:val="19"/>
        </w:rPr>
        <w:tab/>
        <w:t>Frieden für alle auf der Erde</w:t>
      </w:r>
      <w:r w:rsidR="000777C0">
        <w:rPr>
          <w:sz w:val="19"/>
          <w:szCs w:val="19"/>
        </w:rPr>
        <w:t xml:space="preserve"> </w:t>
      </w:r>
    </w:p>
    <w:p w14:paraId="22E08483" w14:textId="70DE78F1" w:rsidR="005C25A4" w:rsidRDefault="005C25A4" w:rsidP="005C25A4"/>
    <w:p w14:paraId="56996A37" w14:textId="21D29742" w:rsidR="005C25A4" w:rsidRDefault="000777C0" w:rsidP="005C25A4">
      <w:r>
        <w:rPr>
          <w:noProof/>
        </w:rPr>
        <w:drawing>
          <wp:anchor distT="0" distB="0" distL="114300" distR="114300" simplePos="0" relativeHeight="251661312" behindDoc="1" locked="0" layoutInCell="1" allowOverlap="1" wp14:anchorId="6E38865E" wp14:editId="39090DD8">
            <wp:simplePos x="0" y="0"/>
            <wp:positionH relativeFrom="margin">
              <wp:posOffset>-10160</wp:posOffset>
            </wp:positionH>
            <wp:positionV relativeFrom="paragraph">
              <wp:posOffset>13970</wp:posOffset>
            </wp:positionV>
            <wp:extent cx="5187950" cy="3459480"/>
            <wp:effectExtent l="0" t="0" r="0" b="7620"/>
            <wp:wrapTight wrapText="bothSides">
              <wp:wrapPolygon edited="0">
                <wp:start x="0" y="0"/>
                <wp:lineTo x="0" y="21529"/>
                <wp:lineTo x="21494" y="21529"/>
                <wp:lineTo x="21494" y="0"/>
                <wp:lineTo x="0" y="0"/>
              </wp:wrapPolygon>
            </wp:wrapTight>
            <wp:docPr id="1196194070" name="Grafik 2" descr="RO-LZQ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194070" name="Grafik 2" descr="RO-LZQ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5F3C3" w14:textId="77777777" w:rsidR="005C25A4" w:rsidRDefault="005C25A4" w:rsidP="005C25A4"/>
    <w:p w14:paraId="4CBEF080" w14:textId="77777777" w:rsidR="005C25A4" w:rsidRDefault="005C25A4" w:rsidP="005C25A4"/>
    <w:p w14:paraId="00EA4911" w14:textId="77777777" w:rsidR="005C25A4" w:rsidRDefault="005C25A4" w:rsidP="005C25A4"/>
    <w:p w14:paraId="57050D51" w14:textId="77777777" w:rsidR="005C25A4" w:rsidRDefault="005C25A4" w:rsidP="005C25A4"/>
    <w:p w14:paraId="6D31735E" w14:textId="77777777" w:rsidR="005C25A4" w:rsidRDefault="005C25A4" w:rsidP="005C25A4"/>
    <w:p w14:paraId="01B0B150" w14:textId="77777777" w:rsidR="005C25A4" w:rsidRDefault="005C25A4" w:rsidP="005C25A4"/>
    <w:p w14:paraId="70A49FB2" w14:textId="77777777" w:rsidR="005C25A4" w:rsidRDefault="005C25A4" w:rsidP="005C25A4"/>
    <w:p w14:paraId="757903C6" w14:textId="77777777" w:rsidR="005C25A4" w:rsidRDefault="005C25A4" w:rsidP="005C25A4"/>
    <w:p w14:paraId="1FD33B69" w14:textId="77777777" w:rsidR="005C25A4" w:rsidRDefault="005C25A4" w:rsidP="005C25A4"/>
    <w:p w14:paraId="23E7CE14" w14:textId="77777777" w:rsidR="005C25A4" w:rsidRDefault="005C25A4" w:rsidP="005C25A4"/>
    <w:p w14:paraId="4DD7EABC" w14:textId="77777777" w:rsidR="005C25A4" w:rsidRDefault="005C25A4" w:rsidP="005C25A4"/>
    <w:p w14:paraId="2AF825F8" w14:textId="77777777" w:rsidR="005C25A4" w:rsidRDefault="005C25A4" w:rsidP="005C25A4"/>
    <w:p w14:paraId="6FC0B6DD" w14:textId="77777777" w:rsidR="005C25A4" w:rsidRDefault="005C25A4" w:rsidP="005C25A4"/>
    <w:p w14:paraId="1D331083" w14:textId="77777777" w:rsidR="005C25A4" w:rsidRDefault="005C25A4" w:rsidP="005C25A4"/>
    <w:p w14:paraId="532B6526" w14:textId="77777777" w:rsidR="005C25A4" w:rsidRDefault="005C25A4" w:rsidP="005C25A4"/>
    <w:p w14:paraId="62C2BC23" w14:textId="77777777" w:rsidR="005C25A4" w:rsidRDefault="005C25A4" w:rsidP="005C25A4"/>
    <w:p w14:paraId="38435BBA" w14:textId="77777777" w:rsidR="005C25A4" w:rsidRDefault="005C25A4" w:rsidP="005C25A4"/>
    <w:p w14:paraId="4F8C2008" w14:textId="77777777" w:rsidR="005C25A4" w:rsidRDefault="005C25A4" w:rsidP="005C25A4"/>
    <w:p w14:paraId="506B6DA2" w14:textId="77777777" w:rsidR="005C25A4" w:rsidRDefault="005C25A4" w:rsidP="005C25A4"/>
    <w:p w14:paraId="408BF49A" w14:textId="77777777" w:rsidR="005C25A4" w:rsidRDefault="005C25A4" w:rsidP="005C25A4"/>
    <w:p w14:paraId="5A81ACC3" w14:textId="77777777" w:rsidR="000777C0" w:rsidRDefault="000777C0" w:rsidP="005C25A4">
      <w:pPr>
        <w:pStyle w:val="ekvbildlegende"/>
        <w:rPr>
          <w:sz w:val="19"/>
          <w:szCs w:val="19"/>
        </w:rPr>
      </w:pPr>
    </w:p>
    <w:p w14:paraId="1D1EA767" w14:textId="2B64F116" w:rsidR="005C25A4" w:rsidRPr="002147E1" w:rsidRDefault="005C25A4" w:rsidP="005C25A4">
      <w:pPr>
        <w:pStyle w:val="ekvbildlegende"/>
        <w:rPr>
          <w:sz w:val="19"/>
          <w:szCs w:val="19"/>
        </w:rPr>
      </w:pPr>
      <w:r w:rsidRPr="002147E1">
        <w:rPr>
          <w:sz w:val="19"/>
          <w:szCs w:val="19"/>
        </w:rPr>
        <w:t>Das Glück des Menschen ist nur ein Medikament entfernt</w:t>
      </w:r>
      <w:r w:rsidR="000777C0">
        <w:rPr>
          <w:rFonts w:ascii="PoloBasis" w:hAnsi="PoloBasis"/>
        </w:rPr>
        <w:t>…</w:t>
      </w:r>
      <w:r w:rsidRPr="002147E1">
        <w:rPr>
          <w:sz w:val="19"/>
          <w:szCs w:val="19"/>
        </w:rPr>
        <w:t xml:space="preserve"> </w:t>
      </w:r>
    </w:p>
    <w:p w14:paraId="3C08D2C4" w14:textId="27BFAD43" w:rsidR="005C25A4" w:rsidRDefault="005C25A4" w:rsidP="005C25A4"/>
    <w:p w14:paraId="235D606B" w14:textId="77777777" w:rsidR="005C25A4" w:rsidRDefault="005C25A4" w:rsidP="005C25A4"/>
    <w:p w14:paraId="0F7C2992" w14:textId="5930C954" w:rsidR="005C25A4" w:rsidRDefault="005C25A4" w:rsidP="005C25A4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proofErr w:type="spellStart"/>
      <w:r>
        <w:t>ChatGPT</w:t>
      </w:r>
      <w:proofErr w:type="spellEnd"/>
      <w:r>
        <w:t xml:space="preserve"> und Co. – wenn wir alle geistige Leistung abgeben könnten</w:t>
      </w:r>
      <w:r w:rsidR="000777C0">
        <w:rPr>
          <w:rFonts w:ascii="PoloBasis" w:hAnsi="PoloBasis"/>
        </w:rPr>
        <w:t>…</w:t>
      </w:r>
    </w:p>
    <w:p w14:paraId="76CCBEC6" w14:textId="77777777" w:rsidR="005C25A4" w:rsidRDefault="005C25A4" w:rsidP="005C25A4">
      <w:pPr>
        <w:pStyle w:val="ekvaufzhlung"/>
      </w:pPr>
    </w:p>
    <w:p w14:paraId="29538641" w14:textId="601A55D2" w:rsidR="005C25A4" w:rsidRDefault="005C25A4" w:rsidP="005C25A4">
      <w:pPr>
        <w:pStyle w:val="ekvaufzhlung"/>
      </w:pPr>
      <w:r w:rsidRPr="006A5611">
        <w:rPr>
          <w:rStyle w:val="ekvsymbolaufzhlung"/>
        </w:rPr>
        <w:sym w:font="Wingdings" w:char="F06C"/>
      </w:r>
      <w:r w:rsidRPr="00C17BE6">
        <w:tab/>
      </w:r>
      <w:r>
        <w:t>Die Wahrheit – was, wenn Medien und Menschen für einen Monat nur Wahres preisgeben könnten</w:t>
      </w:r>
      <w:r w:rsidR="000777C0">
        <w:rPr>
          <w:rFonts w:ascii="PoloBasis" w:hAnsi="PoloBasis"/>
        </w:rPr>
        <w:t>…</w:t>
      </w:r>
    </w:p>
    <w:p w14:paraId="2EC99AC2" w14:textId="77777777" w:rsidR="00901B13" w:rsidRPr="000E200F" w:rsidRDefault="00901B13" w:rsidP="000E200F"/>
    <w:sectPr w:rsidR="00901B13" w:rsidRPr="000E200F" w:rsidSect="00720DCE">
      <w:headerReference w:type="default" r:id="rId10"/>
      <w:footerReference w:type="default" r:id="rId11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2CE88" w14:textId="77777777" w:rsidR="005C25A4" w:rsidRDefault="005C25A4" w:rsidP="003C599D">
      <w:pPr>
        <w:spacing w:line="240" w:lineRule="auto"/>
      </w:pPr>
      <w:r>
        <w:separator/>
      </w:r>
    </w:p>
  </w:endnote>
  <w:endnote w:type="continuationSeparator" w:id="0">
    <w:p w14:paraId="6873E8C6" w14:textId="77777777" w:rsidR="005C25A4" w:rsidRDefault="005C25A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loBasis">
    <w:panose1 w:val="02000603020000020004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FA2B94D" w14:textId="77777777" w:rsidTr="00503EE6">
      <w:trPr>
        <w:trHeight w:hRule="exact" w:val="680"/>
      </w:trPr>
      <w:tc>
        <w:tcPr>
          <w:tcW w:w="864" w:type="dxa"/>
          <w:noWrap/>
        </w:tcPr>
        <w:p w14:paraId="23459FBA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6614F29" wp14:editId="0E26E13E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10D70CC" w14:textId="5F66043F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68619D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23C423B" w14:textId="1DE838A8" w:rsidR="005C25A4" w:rsidRPr="005C25A4" w:rsidRDefault="005C25A4" w:rsidP="005C25A4">
          <w:pPr>
            <w:pStyle w:val="ekvpagina"/>
            <w:rPr>
              <w:rStyle w:val="ekvquellefett"/>
              <w:b w:val="0"/>
            </w:rPr>
          </w:pPr>
          <w:r>
            <w:rPr>
              <w:rStyle w:val="ekvquellefett"/>
            </w:rPr>
            <w:t xml:space="preserve">Autorin: </w:t>
          </w:r>
          <w:r w:rsidRPr="005C25A4">
            <w:t>Stephanie Schubert</w:t>
          </w:r>
        </w:p>
        <w:p w14:paraId="78F9A342" w14:textId="0C42AFDF" w:rsidR="002659C5" w:rsidRPr="00913892" w:rsidRDefault="000E200F" w:rsidP="0068619D">
          <w:pPr>
            <w:pStyle w:val="ekvquelle"/>
          </w:pPr>
          <w:r w:rsidRPr="000E200F">
            <w:rPr>
              <w:rStyle w:val="ekvquellefett"/>
            </w:rPr>
            <w:t>Abbildungen:</w:t>
          </w:r>
          <w:r>
            <w:t xml:space="preserve"> </w:t>
          </w:r>
          <w:r w:rsidR="0068619D">
            <w:t xml:space="preserve">stock.adobe.com | </w:t>
          </w:r>
          <w:proofErr w:type="spellStart"/>
          <w:r w:rsidR="0068619D">
            <w:rPr>
              <w:rStyle w:val="mat-tooltip-trigger"/>
            </w:rPr>
            <w:t>ihorvsn</w:t>
          </w:r>
          <w:proofErr w:type="spellEnd"/>
          <w:r w:rsidR="0068619D">
            <w:rPr>
              <w:rStyle w:val="mat-tooltip-trigger"/>
            </w:rPr>
            <w:t xml:space="preserve">; </w:t>
          </w:r>
          <w:r w:rsidR="0068619D">
            <w:t xml:space="preserve">stock.adobe.com | </w:t>
          </w:r>
          <w:proofErr w:type="spellStart"/>
          <w:r w:rsidR="0068619D">
            <w:rPr>
              <w:rStyle w:val="mat-tooltip-trigger"/>
            </w:rPr>
            <w:t>Cienpies</w:t>
          </w:r>
          <w:proofErr w:type="spellEnd"/>
          <w:r w:rsidR="0068619D">
            <w:rPr>
              <w:rStyle w:val="mat-tooltip-trigger"/>
            </w:rPr>
            <w:t xml:space="preserve"> Design; </w:t>
          </w:r>
          <w:r w:rsidR="0068619D">
            <w:t xml:space="preserve">stock.adobe.com | </w:t>
          </w:r>
          <w:proofErr w:type="spellStart"/>
          <w:r w:rsidR="0068619D">
            <w:rPr>
              <w:rStyle w:val="mat-tooltip-trigger"/>
            </w:rPr>
            <w:t>VectorBum</w:t>
          </w:r>
          <w:proofErr w:type="spellEnd"/>
        </w:p>
      </w:tc>
      <w:tc>
        <w:tcPr>
          <w:tcW w:w="813" w:type="dxa"/>
        </w:tcPr>
        <w:p w14:paraId="1BF9223A" w14:textId="77777777" w:rsidR="002659C5" w:rsidRPr="00913892" w:rsidRDefault="002659C5" w:rsidP="00913892">
          <w:pPr>
            <w:pStyle w:val="ekvpagina"/>
          </w:pPr>
        </w:p>
      </w:tc>
    </w:tr>
  </w:tbl>
  <w:p w14:paraId="60AB9B95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2CC30" w14:textId="77777777" w:rsidR="005C25A4" w:rsidRDefault="005C25A4" w:rsidP="003C599D">
      <w:pPr>
        <w:spacing w:line="240" w:lineRule="auto"/>
      </w:pPr>
      <w:r>
        <w:separator/>
      </w:r>
    </w:p>
  </w:footnote>
  <w:footnote w:type="continuationSeparator" w:id="0">
    <w:p w14:paraId="1C55CDEF" w14:textId="77777777" w:rsidR="005C25A4" w:rsidRDefault="005C25A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BE1CBE6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C079229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97F1911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BF189DA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C424084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4B1FD5E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B51CAE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102EAD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057F13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8CDFA2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7F6E10A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F4FC3"/>
    <w:multiLevelType w:val="hybridMultilevel"/>
    <w:tmpl w:val="48069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525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5A4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7C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47E1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573ED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25A4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4C7B"/>
    <w:rsid w:val="006201CB"/>
    <w:rsid w:val="00622F6B"/>
    <w:rsid w:val="00627765"/>
    <w:rsid w:val="00627A02"/>
    <w:rsid w:val="00627EB9"/>
    <w:rsid w:val="0064120B"/>
    <w:rsid w:val="00644BA9"/>
    <w:rsid w:val="0064692C"/>
    <w:rsid w:val="00653F68"/>
    <w:rsid w:val="00666D95"/>
    <w:rsid w:val="006802C4"/>
    <w:rsid w:val="0068429A"/>
    <w:rsid w:val="00685FDD"/>
    <w:rsid w:val="0068619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659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3205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170408"/>
  <w15:chartTrackingRefBased/>
  <w15:docId w15:val="{004A640C-C061-4FF1-8A67-6DE50B50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customStyle="1" w:styleId="mat-tooltip-trigger">
    <w:name w:val="mat-tooltip-trigger"/>
    <w:basedOn w:val="Absatz-Standardschriftart"/>
    <w:rsid w:val="00686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2023-10-09T11:50:00Z</dcterms:created>
  <dcterms:modified xsi:type="dcterms:W3CDTF">2023-10-09T11:50:00Z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