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426BEA7" w14:textId="5E4D6232" w:rsidR="00DD4EC7" w:rsidRDefault="00DD4EC7" w:rsidP="00DD4EC7">
      <w:pPr>
        <w:pStyle w:val="ekvue2arial"/>
      </w:pPr>
      <w:bookmarkStart w:id="0" w:name="bmStart"/>
      <w:bookmarkEnd w:id="0"/>
      <w:r>
        <w:t>Das bin ich! – Das kann ich weglassen</w:t>
      </w:r>
    </w:p>
    <w:p w14:paraId="40DEFF10" w14:textId="77777777" w:rsidR="00DD4EC7" w:rsidRDefault="00DD4EC7" w:rsidP="00DD4EC7"/>
    <w:p w14:paraId="0D6D0B13" w14:textId="43FEE17D" w:rsidR="00DD4EC7" w:rsidRPr="00A3510D" w:rsidRDefault="00DD4EC7" w:rsidP="00F97252">
      <w:pPr>
        <w:pStyle w:val="ekvue3arial"/>
      </w:pPr>
      <w:r w:rsidRPr="00A3510D">
        <w:t xml:space="preserve">Ergänze nach Möglichkeit alle nachfolgenden Satzanfänge. </w:t>
      </w:r>
    </w:p>
    <w:p w14:paraId="2123C4F5" w14:textId="1F375C83" w:rsidR="00DD4EC7" w:rsidRDefault="00DD4EC7" w:rsidP="00DD4EC7"/>
    <w:p w14:paraId="1B95F7E4" w14:textId="77777777" w:rsidR="00DD4EC7" w:rsidRDefault="00DD4EC7" w:rsidP="00DD4EC7">
      <w:pPr>
        <w:sectPr w:rsidR="00DD4EC7" w:rsidSect="00720DCE">
          <w:headerReference w:type="default" r:id="rId6"/>
          <w:footerReference w:type="default" r:id="rId7"/>
          <w:type w:val="continuous"/>
          <w:pgSz w:w="11906" w:h="16838" w:code="9"/>
          <w:pgMar w:top="1758" w:right="1276" w:bottom="1531" w:left="1276" w:header="454" w:footer="454" w:gutter="0"/>
          <w:cols w:space="708"/>
          <w:docGrid w:linePitch="360"/>
        </w:sectPr>
      </w:pPr>
    </w:p>
    <w:p w14:paraId="2B4E9BDD" w14:textId="3275FA2D" w:rsidR="00DD4EC7" w:rsidRDefault="00DD4EC7" w:rsidP="00DD4EC7">
      <w:pPr>
        <w:pStyle w:val="ekvschreiblinie"/>
      </w:pPr>
      <w:r>
        <w:t xml:space="preserve">Das ist mir </w:t>
      </w:r>
      <w:proofErr w:type="gramStart"/>
      <w:r>
        <w:t>extrem wichtig</w:t>
      </w:r>
      <w:proofErr w:type="gramEnd"/>
      <w:r>
        <w:t xml:space="preserve"> </w:t>
      </w:r>
      <w:r>
        <w:rPr>
          <w:rStyle w:val="ekvlsungunterstrichen"/>
        </w:rPr>
        <w:t xml:space="preserve">                                     </w:t>
      </w:r>
    </w:p>
    <w:p w14:paraId="3A559EA0" w14:textId="1B246A84" w:rsidR="00DD4EC7" w:rsidRPr="00C13EA0" w:rsidRDefault="00C13EA0" w:rsidP="00C13EA0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6286A220" w14:textId="77777777" w:rsidR="000543D6" w:rsidRPr="00C13EA0" w:rsidRDefault="000543D6" w:rsidP="000543D6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01BE3D76" w14:textId="355BF68B" w:rsidR="00DD4EC7" w:rsidRPr="00C13EA0" w:rsidRDefault="00DD4EC7" w:rsidP="00C13EA0">
      <w:pPr>
        <w:pStyle w:val="ekvschreiblinie"/>
        <w:rPr>
          <w:rStyle w:val="ekvlsungunterstrichen"/>
        </w:rPr>
      </w:pPr>
      <w:r>
        <w:t>Das gehört einfach zu mir</w:t>
      </w:r>
      <w:r w:rsidR="00C13EA0">
        <w:t xml:space="preserve"> </w:t>
      </w:r>
      <w:r w:rsidR="00C13EA0" w:rsidRPr="00C13EA0">
        <w:rPr>
          <w:rStyle w:val="ekvlsungunterstrichen"/>
        </w:rPr>
        <w:t xml:space="preserve">               </w:t>
      </w:r>
      <w:r w:rsidR="00C13EA0">
        <w:rPr>
          <w:rStyle w:val="ekvlsungunterstrichen"/>
        </w:rPr>
        <w:t xml:space="preserve">                       </w:t>
      </w:r>
    </w:p>
    <w:p w14:paraId="55981552" w14:textId="04651825" w:rsidR="00DD4EC7" w:rsidRPr="00C13EA0" w:rsidRDefault="00C13EA0" w:rsidP="00C13EA0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10BE6DA1" w14:textId="77777777" w:rsidR="000543D6" w:rsidRPr="00C13EA0" w:rsidRDefault="000543D6" w:rsidP="000543D6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7A4898FA" w14:textId="240E1330" w:rsidR="00DD4EC7" w:rsidRPr="00C13EA0" w:rsidRDefault="00DD4EC7" w:rsidP="00C13EA0">
      <w:pPr>
        <w:pStyle w:val="ekvschreiblinie"/>
        <w:rPr>
          <w:rStyle w:val="ekvlsungunterstrichen"/>
        </w:rPr>
      </w:pPr>
      <w:r>
        <w:t xml:space="preserve">Das brauche ich wie die Luft zum Atmen </w:t>
      </w:r>
      <w:r w:rsidR="00C13EA0" w:rsidRPr="00C13EA0">
        <w:rPr>
          <w:rStyle w:val="ekvlsungunterstrichen"/>
        </w:rPr>
        <w:t xml:space="preserve"> </w:t>
      </w:r>
      <w:r w:rsidR="00C13EA0">
        <w:rPr>
          <w:rStyle w:val="ekvlsungunterstrichen"/>
        </w:rPr>
        <w:t xml:space="preserve">                 </w:t>
      </w:r>
    </w:p>
    <w:p w14:paraId="58227D7A" w14:textId="771B138C" w:rsidR="00DD4EC7" w:rsidRPr="00C13EA0" w:rsidRDefault="00C13EA0" w:rsidP="00C13EA0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</w:t>
      </w:r>
    </w:p>
    <w:p w14:paraId="0E28FCC6" w14:textId="77777777" w:rsidR="000543D6" w:rsidRPr="00C13EA0" w:rsidRDefault="000543D6" w:rsidP="000543D6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4E21A91B" w14:textId="578D4F55" w:rsidR="00DD4EC7" w:rsidRPr="00C13EA0" w:rsidRDefault="00C13EA0" w:rsidP="00C13EA0">
      <w:pPr>
        <w:pStyle w:val="ekvschreiblinie"/>
        <w:rPr>
          <w:rStyle w:val="ekvlsungunterstrichen"/>
        </w:rPr>
      </w:pPr>
      <w:r>
        <w:t xml:space="preserve"> </w:t>
      </w:r>
      <w:r w:rsidR="00DD4EC7">
        <w:t>Danach bin ich fast schon süchtig</w:t>
      </w:r>
      <w:r>
        <w:t xml:space="preserve"> </w:t>
      </w:r>
      <w:r>
        <w:rPr>
          <w:rStyle w:val="ekvlsungunterstrichen"/>
        </w:rPr>
        <w:t xml:space="preserve">                           </w:t>
      </w:r>
    </w:p>
    <w:p w14:paraId="034998DC" w14:textId="13EEB623" w:rsidR="00DD4EC7" w:rsidRPr="00C13EA0" w:rsidRDefault="00C13EA0" w:rsidP="00C13EA0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  </w:t>
      </w:r>
    </w:p>
    <w:p w14:paraId="482DE522" w14:textId="77777777" w:rsidR="000543D6" w:rsidRPr="00C13EA0" w:rsidRDefault="000543D6" w:rsidP="000543D6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7C614C25" w14:textId="22CD7DC9" w:rsidR="00DD4EC7" w:rsidRPr="00C13EA0" w:rsidRDefault="00DD4EC7" w:rsidP="00C13EA0">
      <w:pPr>
        <w:pStyle w:val="ekvschreiblinie"/>
        <w:rPr>
          <w:rStyle w:val="ekvlsungunterstrichen"/>
        </w:rPr>
      </w:pPr>
      <w:r>
        <w:t xml:space="preserve">Das lasse ich mir einiges kosten </w:t>
      </w:r>
      <w:r w:rsidRPr="00C13EA0">
        <w:rPr>
          <w:rStyle w:val="ekvlsungunterstrichen"/>
        </w:rPr>
        <w:t xml:space="preserve"> </w:t>
      </w:r>
      <w:r w:rsidR="00C13EA0">
        <w:rPr>
          <w:rStyle w:val="ekvlsungunterstrichen"/>
        </w:rPr>
        <w:t xml:space="preserve">                                         </w:t>
      </w:r>
    </w:p>
    <w:p w14:paraId="14E4886C" w14:textId="65AE31B6" w:rsidR="00DD4EC7" w:rsidRPr="00C13EA0" w:rsidRDefault="00C13EA0" w:rsidP="00C13EA0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</w:t>
      </w:r>
    </w:p>
    <w:p w14:paraId="539866E8" w14:textId="77777777" w:rsidR="000543D6" w:rsidRDefault="000543D6" w:rsidP="00A3510D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7515CBED" w14:textId="7A275FF0" w:rsidR="00A3510D" w:rsidRPr="00C13EA0" w:rsidRDefault="00DD4EC7" w:rsidP="00A3510D">
      <w:pPr>
        <w:pStyle w:val="ekvschreiblinie"/>
        <w:rPr>
          <w:rStyle w:val="ekvlsungunterstrichen"/>
        </w:rPr>
      </w:pPr>
      <w:r>
        <w:t xml:space="preserve">Es gibt bei mir keinen Tag ohne </w:t>
      </w:r>
      <w:r w:rsidR="00C13EA0" w:rsidRPr="00C13EA0">
        <w:rPr>
          <w:rStyle w:val="ekvlsungunterstrichen"/>
        </w:rPr>
        <w:t xml:space="preserve">  </w:t>
      </w:r>
      <w:r w:rsidR="00C13EA0">
        <w:rPr>
          <w:rStyle w:val="ekvlsungunterstrichen"/>
        </w:rPr>
        <w:t xml:space="preserve">                           </w:t>
      </w:r>
      <w:r w:rsidR="00A3510D">
        <w:rPr>
          <w:rStyle w:val="ekvlsungunterstrichen"/>
        </w:rPr>
        <w:br/>
      </w:r>
      <w:r w:rsidR="00A3510D" w:rsidRPr="00C13EA0">
        <w:rPr>
          <w:rStyle w:val="ekvlsungunterstrichen"/>
        </w:rPr>
        <w:t xml:space="preserve"> </w:t>
      </w:r>
      <w:r w:rsidR="00A3510D">
        <w:rPr>
          <w:rStyle w:val="ekvlsungunterstrichen"/>
        </w:rPr>
        <w:t xml:space="preserve">                                                                       </w:t>
      </w:r>
    </w:p>
    <w:p w14:paraId="37922D42" w14:textId="77777777" w:rsidR="000543D6" w:rsidRPr="00C13EA0" w:rsidRDefault="000543D6" w:rsidP="000543D6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3BB31164" w14:textId="603D3104" w:rsidR="00DD4EC7" w:rsidRPr="00BC172B" w:rsidRDefault="00DD4EC7" w:rsidP="00BC172B">
      <w:pPr>
        <w:pStyle w:val="ekvschreiblinie"/>
        <w:rPr>
          <w:rStyle w:val="ekvlsungunterstrichen"/>
        </w:rPr>
      </w:pPr>
      <w:r>
        <w:t>Dafür nehme ich mir besonders viel Zeit</w:t>
      </w:r>
      <w:r w:rsidR="00BC172B">
        <w:t xml:space="preserve"> </w:t>
      </w:r>
      <w:r w:rsidR="00BC172B" w:rsidRPr="00BC172B">
        <w:rPr>
          <w:rStyle w:val="ekvlsungunterstrichen"/>
        </w:rPr>
        <w:t xml:space="preserve"> </w:t>
      </w:r>
      <w:r w:rsidR="00BC172B">
        <w:rPr>
          <w:rStyle w:val="ekvlsungunterstrichen"/>
        </w:rPr>
        <w:t xml:space="preserve">                   </w:t>
      </w:r>
    </w:p>
    <w:p w14:paraId="5CCD61F2" w14:textId="0A6D7C2C" w:rsidR="00DD4EC7" w:rsidRPr="00BC172B" w:rsidRDefault="00BC172B" w:rsidP="00BC172B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</w:t>
      </w:r>
    </w:p>
    <w:p w14:paraId="5A30031A" w14:textId="77777777" w:rsidR="000543D6" w:rsidRPr="00C13EA0" w:rsidRDefault="000543D6" w:rsidP="000543D6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5FAEFD2C" w14:textId="147D1695" w:rsidR="00DD4EC7" w:rsidRDefault="00DD4EC7" w:rsidP="00BC172B">
      <w:pPr>
        <w:pStyle w:val="ekvschreiblinie"/>
      </w:pPr>
      <w:r>
        <w:t>Darauf kann ich eigentlich gar nicht verzichten</w:t>
      </w:r>
      <w:r w:rsidR="00BC172B">
        <w:t xml:space="preserve"> </w:t>
      </w:r>
      <w:r w:rsidR="00BC172B" w:rsidRPr="00BC172B">
        <w:rPr>
          <w:rStyle w:val="ekvlsungunterstrichen"/>
        </w:rPr>
        <w:t xml:space="preserve"> </w:t>
      </w:r>
      <w:r w:rsidR="00BC172B">
        <w:rPr>
          <w:rStyle w:val="ekvlsungunterstrichen"/>
        </w:rPr>
        <w:t xml:space="preserve">           </w:t>
      </w:r>
    </w:p>
    <w:p w14:paraId="26272D84" w14:textId="15446D6C" w:rsidR="00DD4EC7" w:rsidRPr="00BC172B" w:rsidRDefault="00BC172B" w:rsidP="00BC172B">
      <w:pPr>
        <w:pStyle w:val="ekvschreiblinie"/>
        <w:rPr>
          <w:rStyle w:val="ekvlsungunterstrichen"/>
        </w:rPr>
      </w:pPr>
      <w:r w:rsidRPr="00BC172B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  </w:t>
      </w:r>
    </w:p>
    <w:p w14:paraId="5FD86EB2" w14:textId="77777777" w:rsidR="000543D6" w:rsidRPr="00C13EA0" w:rsidRDefault="000543D6" w:rsidP="000543D6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573364A3" w14:textId="4CC5A776" w:rsidR="00DD4EC7" w:rsidRPr="00BC172B" w:rsidRDefault="00DD4EC7" w:rsidP="00BC172B">
      <w:pPr>
        <w:pStyle w:val="ekvschreiblinie"/>
        <w:rPr>
          <w:rStyle w:val="ekvlsungunterstrichen"/>
        </w:rPr>
      </w:pPr>
      <w:r>
        <w:t>Das brauche ich mindestens einmal am Tag</w:t>
      </w:r>
      <w:r w:rsidR="00BC172B">
        <w:t xml:space="preserve"> </w:t>
      </w:r>
      <w:r w:rsidR="00BC172B" w:rsidRPr="00BC172B">
        <w:rPr>
          <w:rStyle w:val="ekvlsungunterstrichen"/>
        </w:rPr>
        <w:t xml:space="preserve">  </w:t>
      </w:r>
      <w:r w:rsidR="00BC172B">
        <w:rPr>
          <w:rStyle w:val="ekvlsungunterstrichen"/>
        </w:rPr>
        <w:t xml:space="preserve">             </w:t>
      </w:r>
      <w:r w:rsidR="00BC172B" w:rsidRPr="00BC172B">
        <w:rPr>
          <w:rStyle w:val="ekvlsungunterstrichen"/>
        </w:rPr>
        <w:t xml:space="preserve"> </w:t>
      </w:r>
    </w:p>
    <w:p w14:paraId="3F26CF1A" w14:textId="4EFF706A" w:rsidR="00DD4EC7" w:rsidRPr="00BC172B" w:rsidRDefault="00BC172B" w:rsidP="00BC172B">
      <w:pPr>
        <w:pStyle w:val="ekvschreiblinie"/>
        <w:rPr>
          <w:rStyle w:val="ekvlsungunterstrichen"/>
        </w:rPr>
      </w:pPr>
      <w:r w:rsidRPr="00BC172B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  </w:t>
      </w:r>
    </w:p>
    <w:p w14:paraId="3ED83D62" w14:textId="77777777" w:rsidR="000543D6" w:rsidRPr="00C13EA0" w:rsidRDefault="000543D6" w:rsidP="000543D6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69A8B161" w14:textId="0453C115" w:rsidR="00DD4EC7" w:rsidRDefault="00DD4EC7" w:rsidP="00BC172B">
      <w:pPr>
        <w:pStyle w:val="ekvschreiblinie"/>
      </w:pPr>
      <w:r>
        <w:t xml:space="preserve">Das gehört zu mir wie mein Name </w:t>
      </w:r>
      <w:r w:rsidR="00BC172B" w:rsidRPr="00BC172B">
        <w:rPr>
          <w:rStyle w:val="ekvlsungunterstrichen"/>
        </w:rPr>
        <w:t xml:space="preserve">   </w:t>
      </w:r>
      <w:r w:rsidR="00BC172B">
        <w:rPr>
          <w:rStyle w:val="ekvlsungunterstrichen"/>
        </w:rPr>
        <w:t xml:space="preserve">                         </w:t>
      </w:r>
    </w:p>
    <w:p w14:paraId="5003CDB0" w14:textId="77777777" w:rsidR="000543D6" w:rsidRDefault="00BC172B" w:rsidP="00BC172B">
      <w:pPr>
        <w:pStyle w:val="ekvschreiblinie"/>
        <w:rPr>
          <w:rStyle w:val="ekvlsungunterstrichen"/>
        </w:rPr>
      </w:pPr>
      <w:r w:rsidRPr="00BC172B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                                                                </w:t>
      </w:r>
    </w:p>
    <w:p w14:paraId="3CF6B4BA" w14:textId="77777777" w:rsidR="000543D6" w:rsidRPr="00C13EA0" w:rsidRDefault="000543D6" w:rsidP="000543D6">
      <w:pPr>
        <w:pStyle w:val="ekvschreiblinie"/>
        <w:rPr>
          <w:rStyle w:val="ekvlsungunterstrichen"/>
        </w:rPr>
      </w:pPr>
      <w:r w:rsidRPr="00C13EA0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</w:t>
      </w:r>
    </w:p>
    <w:p w14:paraId="359A6933" w14:textId="11FD7D19" w:rsidR="00DD4EC7" w:rsidRDefault="00BC172B" w:rsidP="00DD4EC7">
      <w:pPr>
        <w:sectPr w:rsidR="00DD4EC7" w:rsidSect="00DD4EC7">
          <w:type w:val="continuous"/>
          <w:pgSz w:w="11906" w:h="16838" w:code="9"/>
          <w:pgMar w:top="1758" w:right="1276" w:bottom="1531" w:left="1276" w:header="454" w:footer="454" w:gutter="0"/>
          <w:cols w:num="2" w:space="283"/>
          <w:docGrid w:linePitch="360"/>
        </w:sectPr>
      </w:pPr>
      <w:r>
        <w:t xml:space="preserve">  </w:t>
      </w:r>
    </w:p>
    <w:p w14:paraId="44345EA9" w14:textId="535C40DF" w:rsidR="000543D6" w:rsidRDefault="000543D6" w:rsidP="00DD4EC7">
      <w:pPr>
        <w:sectPr w:rsidR="000543D6" w:rsidSect="00DD4EC7"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1690F6" wp14:editId="3725ED31">
            <wp:simplePos x="0" y="0"/>
            <wp:positionH relativeFrom="margin">
              <wp:posOffset>8890</wp:posOffset>
            </wp:positionH>
            <wp:positionV relativeFrom="paragraph">
              <wp:posOffset>149225</wp:posOffset>
            </wp:positionV>
            <wp:extent cx="2758440" cy="1837690"/>
            <wp:effectExtent l="0" t="0" r="3810" b="0"/>
            <wp:wrapTight wrapText="bothSides">
              <wp:wrapPolygon edited="0">
                <wp:start x="0" y="0"/>
                <wp:lineTo x="0" y="21272"/>
                <wp:lineTo x="21481" y="21272"/>
                <wp:lineTo x="21481" y="0"/>
                <wp:lineTo x="0" y="0"/>
              </wp:wrapPolygon>
            </wp:wrapTight>
            <wp:docPr id="8809337" name="Grafik 1" descr="RO-MI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337" name="Grafik 1" descr="RO-MIY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83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22E5ACB" wp14:editId="47D8907F">
            <wp:simplePos x="0" y="0"/>
            <wp:positionH relativeFrom="margin">
              <wp:posOffset>3104515</wp:posOffset>
            </wp:positionH>
            <wp:positionV relativeFrom="paragraph">
              <wp:posOffset>148590</wp:posOffset>
            </wp:positionV>
            <wp:extent cx="2787650" cy="1858645"/>
            <wp:effectExtent l="0" t="0" r="0" b="8255"/>
            <wp:wrapTight wrapText="bothSides">
              <wp:wrapPolygon edited="0">
                <wp:start x="0" y="0"/>
                <wp:lineTo x="0" y="21475"/>
                <wp:lineTo x="21403" y="21475"/>
                <wp:lineTo x="21403" y="0"/>
                <wp:lineTo x="0" y="0"/>
              </wp:wrapPolygon>
            </wp:wrapTight>
            <wp:docPr id="2141325689" name="Grafik 2" descr="RO-MIY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25689" name="Grafik 2" descr="RO-MIY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85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75E08E" w14:textId="2405AACE" w:rsidR="00DD4EC7" w:rsidRDefault="00DD4EC7" w:rsidP="00DD4EC7"/>
    <w:p w14:paraId="38DFAB29" w14:textId="17097B0A" w:rsidR="00DD4EC7" w:rsidRPr="00DD4EC7" w:rsidRDefault="00DD4EC7" w:rsidP="00F97252">
      <w:pPr>
        <w:pStyle w:val="ekvue3arial"/>
      </w:pPr>
      <w:r w:rsidRPr="00DD4EC7">
        <w:t xml:space="preserve">Ich </w:t>
      </w:r>
      <w:r w:rsidRPr="00F97252">
        <w:t>probier’s</w:t>
      </w:r>
      <w:r w:rsidRPr="00DD4EC7">
        <w:t>! Ich faste jetzt für sieben Wochen.</w:t>
      </w:r>
    </w:p>
    <w:p w14:paraId="2BB5B4B5" w14:textId="17850109" w:rsidR="00DD4EC7" w:rsidRDefault="00DD4EC7" w:rsidP="00DD4EC7"/>
    <w:p w14:paraId="77B61A82" w14:textId="3A37F69D" w:rsidR="00DD4EC7" w:rsidRDefault="00DD4EC7" w:rsidP="00DD4EC7">
      <w:r>
        <w:t>Mindestens eines von dem, was ich oben geschrieben habe, will ich eine Zeitlang weglassen, und zwar</w:t>
      </w:r>
    </w:p>
    <w:p w14:paraId="35669581" w14:textId="7152924F" w:rsidR="00BC172B" w:rsidRPr="00BC172B" w:rsidRDefault="00BC172B" w:rsidP="00BC172B">
      <w:pPr>
        <w:pStyle w:val="ekvschreiblinie"/>
        <w:rPr>
          <w:rStyle w:val="ekvlsungunterstrichen"/>
        </w:rPr>
      </w:pPr>
      <w:r w:rsidRPr="00BC172B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 </w:t>
      </w:r>
    </w:p>
    <w:p w14:paraId="21BD4C53" w14:textId="2F810DA0" w:rsidR="00F97252" w:rsidRPr="000543D6" w:rsidRDefault="00BC172B" w:rsidP="000543D6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BC172B">
        <w:rPr>
          <w:rStyle w:val="ekvlsungunterstrichen"/>
        </w:rPr>
        <w:t xml:space="preserve">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</w:t>
      </w:r>
      <w:r w:rsidRPr="00BC172B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</w:t>
      </w:r>
    </w:p>
    <w:p w14:paraId="66D7860B" w14:textId="1DF01B03" w:rsidR="00901B13" w:rsidRDefault="00901B13" w:rsidP="00DD4EC7"/>
    <w:sectPr w:rsidR="00901B13" w:rsidSect="00DD4EC7"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6FBC" w14:textId="77777777" w:rsidR="00DD4EC7" w:rsidRDefault="00DD4EC7" w:rsidP="003C599D">
      <w:pPr>
        <w:spacing w:line="240" w:lineRule="auto"/>
      </w:pPr>
      <w:r>
        <w:separator/>
      </w:r>
    </w:p>
  </w:endnote>
  <w:endnote w:type="continuationSeparator" w:id="0">
    <w:p w14:paraId="647759F3" w14:textId="77777777" w:rsidR="00DD4EC7" w:rsidRDefault="00DD4E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C223F78" w14:textId="77777777" w:rsidTr="00503EE6">
      <w:trPr>
        <w:trHeight w:hRule="exact" w:val="680"/>
      </w:trPr>
      <w:tc>
        <w:tcPr>
          <w:tcW w:w="864" w:type="dxa"/>
          <w:noWrap/>
        </w:tcPr>
        <w:p w14:paraId="7C8A2A6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81F0147" wp14:editId="2880B70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B897BBF" w14:textId="42C9282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DD4EC7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5F0FE54" w14:textId="7DB8A19F" w:rsidR="00DD4EC7" w:rsidRDefault="00947DC8" w:rsidP="00DD4EC7">
          <w:pPr>
            <w:pStyle w:val="ekvquelle"/>
          </w:pPr>
          <w:r>
            <w:t xml:space="preserve">Abbildungsverzeichnis: </w:t>
          </w:r>
          <w:r w:rsidR="00A3510D">
            <w:rPr>
              <w:rStyle w:val="mat-tooltip-trigger"/>
            </w:rPr>
            <w:t xml:space="preserve">Getty Images Plus/Microstock | E+ / </w:t>
          </w:r>
          <w:proofErr w:type="spellStart"/>
          <w:r w:rsidR="00A3510D">
            <w:rPr>
              <w:rStyle w:val="mat-tooltip-trigger"/>
            </w:rPr>
            <w:t>wundervisuals</w:t>
          </w:r>
          <w:proofErr w:type="spellEnd"/>
          <w:r w:rsidR="00A3510D">
            <w:rPr>
              <w:rStyle w:val="mat-tooltip-trigger"/>
            </w:rPr>
            <w:t xml:space="preserve">, Getty Images Plus/Microstock | E+ / </w:t>
          </w:r>
          <w:proofErr w:type="spellStart"/>
          <w:r w:rsidR="00A3510D">
            <w:rPr>
              <w:rStyle w:val="mat-tooltip-trigger"/>
            </w:rPr>
            <w:t>golero</w:t>
          </w:r>
          <w:proofErr w:type="spellEnd"/>
          <w:r w:rsidR="00A3510D">
            <w:rPr>
              <w:rStyle w:val="mat-tooltip-trigger"/>
            </w:rPr>
            <w:t>/E+</w:t>
          </w:r>
        </w:p>
        <w:p w14:paraId="2840D81B" w14:textId="12A8E485" w:rsidR="00DD4EC7" w:rsidRPr="00913892" w:rsidRDefault="00DD4EC7" w:rsidP="00DD4EC7">
          <w:pPr>
            <w:pStyle w:val="ekvquelle"/>
          </w:pPr>
          <w:r>
            <w:t>Autor: Gerhard Ziener</w:t>
          </w:r>
        </w:p>
        <w:p w14:paraId="4959A9EB" w14:textId="02468D61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0FD86834" w14:textId="77777777" w:rsidR="002659C5" w:rsidRPr="00913892" w:rsidRDefault="002659C5" w:rsidP="00913892">
          <w:pPr>
            <w:pStyle w:val="ekvpagina"/>
          </w:pPr>
        </w:p>
      </w:tc>
    </w:tr>
  </w:tbl>
  <w:p w14:paraId="48E9E1B8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565E9" w14:textId="77777777" w:rsidR="00DD4EC7" w:rsidRDefault="00DD4EC7" w:rsidP="003C599D">
      <w:pPr>
        <w:spacing w:line="240" w:lineRule="auto"/>
      </w:pPr>
      <w:r>
        <w:separator/>
      </w:r>
    </w:p>
  </w:footnote>
  <w:footnote w:type="continuationSeparator" w:id="0">
    <w:p w14:paraId="4173D423" w14:textId="77777777" w:rsidR="00DD4EC7" w:rsidRDefault="00DD4E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C4BA32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1DD810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AC659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C2A04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8BD41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54E382" w14:textId="7954F3C9" w:rsidR="00901B13" w:rsidRPr="007C1230" w:rsidRDefault="00DD4EC7" w:rsidP="00901B13">
          <w:pPr>
            <w:pStyle w:val="ekvkvnummer"/>
          </w:pPr>
          <w:r>
            <w:t>KV 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CA8A19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4A0BD5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CBFCB3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4E3DCF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58D2CCB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C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3D6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254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36C0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10D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172B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3EA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D4EC7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252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15600"/>
  <w15:chartTrackingRefBased/>
  <w15:docId w15:val="{D7013517-8D5F-4567-9AC1-77DD994F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mat-tooltip-trigger">
    <w:name w:val="mat-tooltip-trigger"/>
    <w:basedOn w:val="Absatz-Standardschriftart"/>
    <w:rsid w:val="00A3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2024-01-30T12:07:00Z</dcterms:created>
  <dcterms:modified xsi:type="dcterms:W3CDTF">2024-01-30T12:07:00Z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