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07DAE843" w14:textId="77777777" w:rsidR="003D0917" w:rsidRDefault="003D0917" w:rsidP="003D0917">
      <w:pPr>
        <w:pStyle w:val="ekvue1arial"/>
      </w:pPr>
      <w:r>
        <w:t>Zivilcourage</w:t>
      </w:r>
    </w:p>
    <w:p w14:paraId="740D104D" w14:textId="77777777" w:rsidR="003D0917" w:rsidRDefault="003D0917" w:rsidP="003D0917"/>
    <w:p w14:paraId="3437627E" w14:textId="77777777" w:rsidR="003D0917" w:rsidRDefault="003D0917" w:rsidP="003D0917">
      <w:pPr>
        <w:pStyle w:val="ekvaufzhlung"/>
      </w:pPr>
      <w:r w:rsidRPr="003D0917">
        <w:rPr>
          <w:rStyle w:val="ekvfett"/>
        </w:rPr>
        <w:t>1.</w:t>
      </w:r>
      <w:r>
        <w:tab/>
        <w:t>Was bedeutet Zivilcourage? Ergänze die Erklärung des Begriffs mit passenden Wörtern aus dem Kasten.</w:t>
      </w:r>
    </w:p>
    <w:p w14:paraId="4BCA53D0" w14:textId="77777777" w:rsidR="003D0917" w:rsidRDefault="003D0917" w:rsidP="003D0917">
      <w:pPr>
        <w:pStyle w:val="ekvgrundtexthalbe"/>
      </w:pPr>
    </w:p>
    <w:p w14:paraId="2BFE3CD0" w14:textId="77777777" w:rsidR="003D0917" w:rsidRDefault="003D0917" w:rsidP="003D0917">
      <w:pPr>
        <w:shd w:val="clear" w:color="auto" w:fill="D9D9D9" w:themeFill="background1" w:themeFillShade="D9"/>
        <w:jc w:val="center"/>
      </w:pPr>
      <w:r w:rsidRPr="00022327">
        <w:t>Situation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Handeln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Werte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Interesse</w:t>
      </w:r>
      <w:r>
        <w:t>n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Nachteile</w:t>
      </w:r>
    </w:p>
    <w:p w14:paraId="536FC0C4" w14:textId="77777777" w:rsidR="003D0917" w:rsidRDefault="003D0917" w:rsidP="003D0917">
      <w:pPr>
        <w:pStyle w:val="ekvgrundtexthalbe"/>
        <w:shd w:val="clear" w:color="auto" w:fill="D9D9D9" w:themeFill="background1" w:themeFillShade="D9"/>
      </w:pPr>
    </w:p>
    <w:p w14:paraId="01430ACE" w14:textId="77777777" w:rsidR="003D0917" w:rsidRDefault="003D0917" w:rsidP="003D0917">
      <w:pPr>
        <w:shd w:val="clear" w:color="auto" w:fill="D9D9D9" w:themeFill="background1" w:themeFillShade="D9"/>
        <w:jc w:val="center"/>
      </w:pPr>
      <w:r w:rsidRPr="00022327">
        <w:t>Mut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Rechte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Toleranz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 w:rsidRPr="00022327">
        <w:t>Mobbing</w:t>
      </w:r>
    </w:p>
    <w:p w14:paraId="04022E06" w14:textId="77777777" w:rsidR="003D0917" w:rsidRDefault="003D0917" w:rsidP="003D0917">
      <w:pPr>
        <w:pStyle w:val="ekvschreiblinie"/>
      </w:pPr>
      <w:r w:rsidRPr="00022327">
        <w:t xml:space="preserve">Zivilcourage setzt </w:t>
      </w:r>
      <w:r>
        <w:rPr>
          <w:u w:val="single"/>
        </w:rPr>
        <w:t xml:space="preserve">                           </w:t>
      </w:r>
      <w:r w:rsidRPr="00022327">
        <w:t xml:space="preserve"> voraus. Man handelt mit Zivilcourage, wenn man sich für allgemeine</w:t>
      </w:r>
    </w:p>
    <w:p w14:paraId="04C3FC5F" w14:textId="0BBA97D5" w:rsidR="003D0917" w:rsidRDefault="003D0917" w:rsidP="003D0917">
      <w:pPr>
        <w:pStyle w:val="ekvschreiblinie"/>
      </w:pPr>
      <w:r>
        <w:rPr>
          <w:u w:val="single"/>
        </w:rPr>
        <w:t xml:space="preserve">                                      </w:t>
      </w:r>
      <w:r w:rsidRPr="00022327">
        <w:t xml:space="preserve"> (z. B. für </w:t>
      </w:r>
      <w:r>
        <w:rPr>
          <w:u w:val="single"/>
        </w:rPr>
        <w:t xml:space="preserve">                                         </w:t>
      </w:r>
      <w:proofErr w:type="gramStart"/>
      <w:r>
        <w:rPr>
          <w:u w:val="single"/>
        </w:rPr>
        <w:t xml:space="preserve">  </w:t>
      </w:r>
      <w:r w:rsidRPr="00022327">
        <w:t>)</w:t>
      </w:r>
      <w:proofErr w:type="gramEnd"/>
      <w:r w:rsidRPr="00022327">
        <w:t xml:space="preserve">, gegen Gewalt und </w:t>
      </w:r>
      <w:r>
        <w:rPr>
          <w:u w:val="single"/>
        </w:rPr>
        <w:t xml:space="preserve">                                </w:t>
      </w:r>
      <w:r w:rsidRPr="00022327">
        <w:t xml:space="preserve">, </w:t>
      </w:r>
      <w:r>
        <w:br/>
      </w:r>
      <w:r w:rsidRPr="00022327">
        <w:t xml:space="preserve">oder für ________________ und legitime </w:t>
      </w:r>
      <w:r>
        <w:rPr>
          <w:u w:val="single"/>
        </w:rPr>
        <w:t xml:space="preserve">                                          </w:t>
      </w:r>
      <w:r w:rsidRPr="00022327">
        <w:t xml:space="preserve"> anderer einsetzt und aktiv wird. </w:t>
      </w:r>
      <w:r>
        <w:br/>
      </w:r>
      <w:r w:rsidRPr="00022327">
        <w:t xml:space="preserve">Man ist bereit, das auch in einer unangenehmen oder bedrohlichen </w:t>
      </w:r>
      <w:r>
        <w:rPr>
          <w:u w:val="single"/>
        </w:rPr>
        <w:t xml:space="preserve">                                                     </w:t>
      </w:r>
      <w:r w:rsidRPr="00022327">
        <w:t xml:space="preserve"> zu tun und sogar </w:t>
      </w:r>
      <w:r>
        <w:rPr>
          <w:u w:val="single"/>
        </w:rPr>
        <w:t xml:space="preserve">                                                        </w:t>
      </w:r>
      <w:r w:rsidRPr="00022327">
        <w:t xml:space="preserve"> für das eigene</w:t>
      </w:r>
      <w:r>
        <w:t xml:space="preserve"> </w:t>
      </w:r>
      <w:r>
        <w:rPr>
          <w:u w:val="single"/>
        </w:rPr>
        <w:t xml:space="preserve">                                             </w:t>
      </w:r>
      <w:r>
        <w:t xml:space="preserve"> </w:t>
      </w:r>
      <w:r w:rsidRPr="00022327">
        <w:t>in Kauf zu nehmen.</w:t>
      </w:r>
    </w:p>
    <w:p w14:paraId="6DB57E4F" w14:textId="77777777" w:rsidR="003D0917" w:rsidRDefault="003D0917" w:rsidP="003D0917"/>
    <w:p w14:paraId="66BB8692" w14:textId="77777777" w:rsidR="003D0917" w:rsidRDefault="003D0917" w:rsidP="003D0917">
      <w:pPr>
        <w:pStyle w:val="ekvaufzhlung"/>
      </w:pPr>
      <w:r w:rsidRPr="003D0917">
        <w:rPr>
          <w:rStyle w:val="ekvfett"/>
        </w:rPr>
        <w:t>2.</w:t>
      </w:r>
      <w:r>
        <w:tab/>
        <w:t>Trage die folgenden Eigenschaften und persönlichen Einstellungen in die Tabelle ein.</w:t>
      </w:r>
    </w:p>
    <w:p w14:paraId="43268234" w14:textId="77777777" w:rsidR="003D0917" w:rsidRDefault="003D0917" w:rsidP="003D0917"/>
    <w:p w14:paraId="375DE5B3" w14:textId="77777777" w:rsidR="003D0917" w:rsidRDefault="003D0917" w:rsidP="003D0917"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900B5" wp14:editId="558CD5B4">
                <wp:simplePos x="0" y="0"/>
                <wp:positionH relativeFrom="column">
                  <wp:posOffset>358140</wp:posOffset>
                </wp:positionH>
                <wp:positionV relativeFrom="paragraph">
                  <wp:posOffset>961390</wp:posOffset>
                </wp:positionV>
                <wp:extent cx="1088390" cy="423545"/>
                <wp:effectExtent l="0" t="0" r="16510" b="146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423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B626C8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Gefühl der Unterlegenheit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900B5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28.2pt;margin-top:75.7pt;width:85.7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" fillcolor="white [3212]" strokecolor="black [3213]" strokeweight=".5pt">
                <v:textbox>
                  <w:txbxContent>
                    <w:p w14:paraId="62B626C8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Gefühl der Unterlegenheit</w:t>
                      </w:r>
                    </w:p>
                  </w:txbxContent>
                </v:textbox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EF2BD7" wp14:editId="70719B96">
                <wp:simplePos x="0" y="0"/>
                <wp:positionH relativeFrom="column">
                  <wp:posOffset>1538605</wp:posOffset>
                </wp:positionH>
                <wp:positionV relativeFrom="paragraph">
                  <wp:posOffset>959485</wp:posOffset>
                </wp:positionV>
                <wp:extent cx="1463040" cy="423545"/>
                <wp:effectExtent l="0" t="0" r="22860" b="1460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423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F7794B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bereit, eigene Meinung öffentlich zu sagen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2BD7" id="Textfeld 8" o:spid="_x0000_s1027" type="#_x0000_t202" style="position:absolute;margin-left:121.15pt;margin-top:75.55pt;width:115.2pt;height:3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" fillcolor="white [3212]" strokecolor="black [3213]" strokeweight=".5pt">
                <v:textbox>
                  <w:txbxContent>
                    <w:p w14:paraId="29F7794B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bereit, eigene Meinung öffentlich zu sagen</w:t>
                      </w:r>
                    </w:p>
                  </w:txbxContent>
                </v:textbox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ACA71" wp14:editId="08E5421F">
                <wp:simplePos x="0" y="0"/>
                <wp:positionH relativeFrom="column">
                  <wp:posOffset>2237105</wp:posOffset>
                </wp:positionH>
                <wp:positionV relativeFrom="paragraph">
                  <wp:posOffset>419735</wp:posOffset>
                </wp:positionV>
                <wp:extent cx="1695450" cy="423545"/>
                <wp:effectExtent l="0" t="0" r="19050" b="1460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23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53E264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Bereitschaft zur Übernahme von Verantwortung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ACA71" id="Textfeld 5" o:spid="_x0000_s1028" type="#_x0000_t202" style="position:absolute;margin-left:176.15pt;margin-top:33.05pt;width:133.5pt;height:3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" fillcolor="white [3212]" strokecolor="black [3213]" strokeweight=".5pt">
                <v:textbox>
                  <w:txbxContent>
                    <w:p w14:paraId="7253E264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Bereitschaft zur Übernahme von Verantwortung</w:t>
                      </w:r>
                    </w:p>
                  </w:txbxContent>
                </v:textbox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65668" wp14:editId="7FCDC7FE">
                <wp:simplePos x="0" y="0"/>
                <wp:positionH relativeFrom="margin">
                  <wp:posOffset>358140</wp:posOffset>
                </wp:positionH>
                <wp:positionV relativeFrom="paragraph">
                  <wp:posOffset>24765</wp:posOffset>
                </wp:positionV>
                <wp:extent cx="897255" cy="287655"/>
                <wp:effectExtent l="0" t="0" r="17145" b="17145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635888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Angst haben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65668" id="Textfeld 66" o:spid="_x0000_s1029" type="#_x0000_t202" style="position:absolute;margin-left:28.2pt;margin-top:1.95pt;width:70.6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" fillcolor="white [3212]" strokecolor="black [3213]" strokeweight=".5pt">
                <v:textbox>
                  <w:txbxContent>
                    <w:p w14:paraId="69635888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Angst haben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E50EA" wp14:editId="4CF2DB60">
                <wp:simplePos x="0" y="0"/>
                <wp:positionH relativeFrom="column">
                  <wp:posOffset>1372870</wp:posOffset>
                </wp:positionH>
                <wp:positionV relativeFrom="paragraph">
                  <wp:posOffset>24130</wp:posOffset>
                </wp:positionV>
                <wp:extent cx="1745615" cy="287655"/>
                <wp:effectExtent l="0" t="0" r="26035" b="171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9FFE7F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ein ausgeprägtes Gewissen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50EA" id="Textfeld 2" o:spid="_x0000_s1030" type="#_x0000_t202" style="position:absolute;margin-left:108.1pt;margin-top:1.9pt;width:137.45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" fillcolor="white [3212]" strokecolor="black [3213]" strokeweight=".5pt">
                <v:textbox>
                  <w:txbxContent>
                    <w:p w14:paraId="279FFE7F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ein ausgeprägtes Gewissen</w:t>
                      </w:r>
                    </w:p>
                  </w:txbxContent>
                </v:textbox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6DED3" wp14:editId="1D2EFC2D">
                <wp:simplePos x="0" y="0"/>
                <wp:positionH relativeFrom="column">
                  <wp:posOffset>3251777</wp:posOffset>
                </wp:positionH>
                <wp:positionV relativeFrom="paragraph">
                  <wp:posOffset>24130</wp:posOffset>
                </wp:positionV>
                <wp:extent cx="1745615" cy="287655"/>
                <wp:effectExtent l="0" t="0" r="26035" b="1714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D0C759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geringes Selbstbewusstsein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6DED3" id="Textfeld 3" o:spid="_x0000_s1031" type="#_x0000_t202" style="position:absolute;margin-left:256.05pt;margin-top:1.9pt;width:137.4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" fillcolor="white [3212]" strokecolor="black [3213]" strokeweight=".5pt">
                <v:textbox>
                  <w:txbxContent>
                    <w:p w14:paraId="69D0C759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geringes Selbstbewusstsein</w:t>
                      </w:r>
                    </w:p>
                  </w:txbxContent>
                </v:textbox>
              </v:shape>
            </w:pict>
          </mc:Fallback>
        </mc:AlternateContent>
      </w:r>
    </w:p>
    <w:p w14:paraId="2841D194" w14:textId="77777777" w:rsidR="003D0917" w:rsidRDefault="003D0917" w:rsidP="003D0917"/>
    <w:p w14:paraId="0011F489" w14:textId="77777777" w:rsidR="003D0917" w:rsidRDefault="003D0917" w:rsidP="003D0917"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D14AE" wp14:editId="755F11E0">
                <wp:simplePos x="0" y="0"/>
                <wp:positionH relativeFrom="column">
                  <wp:posOffset>690418</wp:posOffset>
                </wp:positionH>
                <wp:positionV relativeFrom="paragraph">
                  <wp:posOffset>146685</wp:posOffset>
                </wp:positionV>
                <wp:extent cx="1438102" cy="287655"/>
                <wp:effectExtent l="0" t="0" r="10160" b="1714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102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ACB22D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022327">
                              <w:t>Einfühlungsvermögen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D14AE" id="Textfeld 1" o:spid="_x0000_s1032" type="#_x0000_t202" style="position:absolute;margin-left:54.35pt;margin-top:11.55pt;width:113.25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" fillcolor="white [3212]" strokecolor="black [3213]" strokeweight=".5pt">
                <v:textbox>
                  <w:txbxContent>
                    <w:p w14:paraId="0DACB22D" w14:textId="77777777" w:rsidR="003D0917" w:rsidRPr="009F0109" w:rsidRDefault="003D0917" w:rsidP="003D0917">
                      <w:pPr>
                        <w:jc w:val="center"/>
                      </w:pPr>
                      <w:r w:rsidRPr="00022327">
                        <w:t>Einfühlungsvermögen</w:t>
                      </w:r>
                    </w:p>
                  </w:txbxContent>
                </v:textbox>
              </v:shape>
            </w:pict>
          </mc:Fallback>
        </mc:AlternateContent>
      </w:r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DC731" wp14:editId="6C0F96B6">
                <wp:simplePos x="0" y="0"/>
                <wp:positionH relativeFrom="column">
                  <wp:posOffset>4049337</wp:posOffset>
                </wp:positionH>
                <wp:positionV relativeFrom="paragraph">
                  <wp:posOffset>96520</wp:posOffset>
                </wp:positionV>
                <wp:extent cx="1180407" cy="423545"/>
                <wp:effectExtent l="0" t="0" r="20320" b="1460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07" cy="423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090C1F7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Erkennen von Ungerechtigkeiten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DC731" id="Textfeld 6" o:spid="_x0000_s1033" type="#_x0000_t202" style="position:absolute;margin-left:318.85pt;margin-top:7.6pt;width:92.95pt;height:3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" fillcolor="white [3212]" strokecolor="black [3213]" strokeweight=".5pt">
                <v:textbox>
                  <w:txbxContent>
                    <w:p w14:paraId="6090C1F7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Erkennen von Ungerechtigkeiten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4BDED01C" w14:textId="77777777" w:rsidR="003D0917" w:rsidRDefault="003D0917" w:rsidP="003D0917"/>
    <w:p w14:paraId="3DE29FAF" w14:textId="77777777" w:rsidR="003D0917" w:rsidRDefault="003D0917" w:rsidP="003D0917"/>
    <w:p w14:paraId="3A14D810" w14:textId="77777777" w:rsidR="003D0917" w:rsidRDefault="003D0917" w:rsidP="003D0917"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15C43F" wp14:editId="37166FBE">
                <wp:simplePos x="0" y="0"/>
                <wp:positionH relativeFrom="column">
                  <wp:posOffset>4235392</wp:posOffset>
                </wp:positionH>
                <wp:positionV relativeFrom="paragraph">
                  <wp:posOffset>155575</wp:posOffset>
                </wp:positionV>
                <wp:extent cx="1337945" cy="423545"/>
                <wp:effectExtent l="0" t="0" r="14605" b="1460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423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AABCC1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sich nicht verantwortlich fühlen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C43F" id="Textfeld 11" o:spid="_x0000_s1034" type="#_x0000_t202" style="position:absolute;margin-left:333.5pt;margin-top:12.25pt;width:105.35pt;height:3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" fillcolor="white [3212]" strokecolor="black [3213]" strokeweight=".5pt">
                <v:textbox>
                  <w:txbxContent>
                    <w:p w14:paraId="15AABCC1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sich nicht verantwortlich fühlen</w:t>
                      </w:r>
                    </w:p>
                  </w:txbxContent>
                </v:textbox>
              </v:shape>
            </w:pict>
          </mc:Fallback>
        </mc:AlternateContent>
      </w:r>
    </w:p>
    <w:p w14:paraId="4CB1AF56" w14:textId="77777777" w:rsidR="003D0917" w:rsidRDefault="003D0917" w:rsidP="003D0917">
      <w:r w:rsidRPr="00EA6AEF">
        <w:rPr>
          <w:noProof/>
          <w:highlight w:val="yellow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9911B" wp14:editId="39D0A4C8">
                <wp:simplePos x="0" y="0"/>
                <wp:positionH relativeFrom="column">
                  <wp:posOffset>3093027</wp:posOffset>
                </wp:positionH>
                <wp:positionV relativeFrom="paragraph">
                  <wp:posOffset>38100</wp:posOffset>
                </wp:positionV>
                <wp:extent cx="1047115" cy="287655"/>
                <wp:effectExtent l="0" t="0" r="19685" b="1714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87FF1A" w14:textId="77777777" w:rsidR="003D0917" w:rsidRPr="009F0109" w:rsidRDefault="003D0917" w:rsidP="003D0917">
                            <w:pPr>
                              <w:jc w:val="center"/>
                            </w:pPr>
                            <w:r w:rsidRPr="00EA6AEF">
                              <w:t>Gleichgültigkeit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911B" id="Textfeld 10" o:spid="_x0000_s1035" type="#_x0000_t202" style="position:absolute;margin-left:243.55pt;margin-top:3pt;width:82.45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" fillcolor="white [3212]" strokecolor="black [3213]" strokeweight=".5pt">
                <v:textbox>
                  <w:txbxContent>
                    <w:p w14:paraId="7987FF1A" w14:textId="77777777" w:rsidR="003D0917" w:rsidRPr="009F0109" w:rsidRDefault="003D0917" w:rsidP="003D0917">
                      <w:pPr>
                        <w:jc w:val="center"/>
                      </w:pPr>
                      <w:r w:rsidRPr="00EA6AEF">
                        <w:t>Gleichgültigkeit</w:t>
                      </w:r>
                    </w:p>
                  </w:txbxContent>
                </v:textbox>
              </v:shape>
            </w:pict>
          </mc:Fallback>
        </mc:AlternateContent>
      </w:r>
    </w:p>
    <w:p w14:paraId="57A041B2" w14:textId="77777777" w:rsidR="003D0917" w:rsidRDefault="003D0917" w:rsidP="003D0917"/>
    <w:p w14:paraId="3A052022" w14:textId="77777777" w:rsidR="003D0917" w:rsidRDefault="003D0917" w:rsidP="003D0917"/>
    <w:p w14:paraId="71AE835A" w14:textId="77777777" w:rsidR="003D0917" w:rsidRDefault="003D0917" w:rsidP="003D0917"/>
    <w:p w14:paraId="4EF20D14" w14:textId="77777777" w:rsidR="003D0917" w:rsidRDefault="003D0917" w:rsidP="003D0917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3D0917" w:rsidRPr="003C39DC" w14:paraId="02E4CCA5" w14:textId="77777777" w:rsidTr="00B6359A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36EC9BFF" w14:textId="77777777" w:rsidR="003D0917" w:rsidRPr="00022327" w:rsidRDefault="003D0917" w:rsidP="00B6359A">
            <w:pPr>
              <w:pStyle w:val="ekvtabellezentriert"/>
              <w:rPr>
                <w:rStyle w:val="ekvfett"/>
              </w:rPr>
            </w:pPr>
            <w:r w:rsidRPr="00022327">
              <w:rPr>
                <w:rStyle w:val="ekvfett"/>
              </w:rPr>
              <w:t>fördert Zivilcourage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E295669" w14:textId="77777777" w:rsidR="003D0917" w:rsidRPr="00022327" w:rsidRDefault="003D0917" w:rsidP="00B6359A">
            <w:pPr>
              <w:pStyle w:val="ekvtabellezentriert"/>
              <w:rPr>
                <w:rStyle w:val="ekvfett"/>
              </w:rPr>
            </w:pPr>
            <w:r w:rsidRPr="00022327">
              <w:rPr>
                <w:rStyle w:val="ekvfett"/>
              </w:rPr>
              <w:t>hindert Zivilcourage</w:t>
            </w:r>
          </w:p>
        </w:tc>
      </w:tr>
      <w:tr w:rsidR="003D0917" w:rsidRPr="003C39DC" w14:paraId="25CFC992" w14:textId="77777777" w:rsidTr="00B6359A">
        <w:trPr>
          <w:trHeight w:val="284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1E8B88E5" w14:textId="77777777" w:rsidR="003D0917" w:rsidRDefault="003D0917" w:rsidP="00B6359A">
            <w:pPr>
              <w:pStyle w:val="ekvtabelle"/>
            </w:pPr>
          </w:p>
          <w:p w14:paraId="6A0F8073" w14:textId="77777777" w:rsidR="003D0917" w:rsidRPr="003C39DC" w:rsidRDefault="003D0917" w:rsidP="00B6359A">
            <w:pPr>
              <w:pStyle w:val="ekvtabelle"/>
            </w:pP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FBFA2A7" w14:textId="77777777" w:rsidR="003D0917" w:rsidRPr="003C39DC" w:rsidRDefault="003D0917" w:rsidP="00B6359A">
            <w:pPr>
              <w:pStyle w:val="ekvtabelle"/>
            </w:pPr>
          </w:p>
        </w:tc>
      </w:tr>
      <w:tr w:rsidR="003D0917" w:rsidRPr="003C39DC" w14:paraId="087EFA01" w14:textId="77777777" w:rsidTr="00B6359A">
        <w:trPr>
          <w:trHeight w:val="284"/>
        </w:trPr>
        <w:tc>
          <w:tcPr>
            <w:tcW w:w="456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74A4E8" w14:textId="77777777" w:rsidR="003D0917" w:rsidRDefault="003D0917" w:rsidP="00B6359A">
            <w:pPr>
              <w:pStyle w:val="ekvtabelle"/>
            </w:pPr>
          </w:p>
          <w:p w14:paraId="28E71AF8" w14:textId="77777777" w:rsidR="003D0917" w:rsidRPr="003C39DC" w:rsidRDefault="003D0917" w:rsidP="00B6359A">
            <w:pPr>
              <w:pStyle w:val="ekvtabelle"/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50268E5" w14:textId="77777777" w:rsidR="003D0917" w:rsidRPr="003C39DC" w:rsidRDefault="003D0917" w:rsidP="00B6359A">
            <w:pPr>
              <w:pStyle w:val="ekvtabelle"/>
            </w:pPr>
          </w:p>
        </w:tc>
      </w:tr>
      <w:tr w:rsidR="003D0917" w:rsidRPr="003C39DC" w14:paraId="312F2D8C" w14:textId="77777777" w:rsidTr="00B6359A">
        <w:trPr>
          <w:trHeight w:val="284"/>
        </w:trPr>
        <w:tc>
          <w:tcPr>
            <w:tcW w:w="456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499F8E" w14:textId="77777777" w:rsidR="003D0917" w:rsidRDefault="003D0917" w:rsidP="00B6359A">
            <w:pPr>
              <w:pStyle w:val="ekvtabelle"/>
            </w:pPr>
          </w:p>
          <w:p w14:paraId="457ABDFD" w14:textId="77777777" w:rsidR="003D0917" w:rsidRPr="003C39DC" w:rsidRDefault="003D0917" w:rsidP="00B6359A">
            <w:pPr>
              <w:pStyle w:val="ekvtabelle"/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0D75D9E" w14:textId="77777777" w:rsidR="003D0917" w:rsidRPr="003C39DC" w:rsidRDefault="003D0917" w:rsidP="00B6359A">
            <w:pPr>
              <w:pStyle w:val="ekvtabelle"/>
            </w:pPr>
          </w:p>
        </w:tc>
      </w:tr>
      <w:tr w:rsidR="003D0917" w:rsidRPr="003C39DC" w14:paraId="327D9779" w14:textId="77777777" w:rsidTr="00B6359A">
        <w:trPr>
          <w:trHeight w:val="284"/>
        </w:trPr>
        <w:tc>
          <w:tcPr>
            <w:tcW w:w="456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9F321B5" w14:textId="77777777" w:rsidR="003D0917" w:rsidRDefault="003D0917" w:rsidP="00B6359A">
            <w:pPr>
              <w:pStyle w:val="ekvtabelle"/>
            </w:pPr>
          </w:p>
          <w:p w14:paraId="7F611263" w14:textId="77777777" w:rsidR="003D0917" w:rsidRPr="003C39DC" w:rsidRDefault="003D0917" w:rsidP="00B6359A">
            <w:pPr>
              <w:pStyle w:val="ekvtabelle"/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A0B670F" w14:textId="77777777" w:rsidR="003D0917" w:rsidRPr="003C39DC" w:rsidRDefault="003D0917" w:rsidP="00B6359A">
            <w:pPr>
              <w:pStyle w:val="ekvtabelle"/>
            </w:pPr>
          </w:p>
        </w:tc>
      </w:tr>
      <w:tr w:rsidR="003D0917" w:rsidRPr="003C39DC" w14:paraId="181E7394" w14:textId="77777777" w:rsidTr="00B6359A">
        <w:trPr>
          <w:trHeight w:val="284"/>
        </w:trPr>
        <w:tc>
          <w:tcPr>
            <w:tcW w:w="4560" w:type="dxa"/>
            <w:tcBorders>
              <w:top w:val="single" w:sz="4" w:space="0" w:color="333333"/>
              <w:right w:val="single" w:sz="4" w:space="0" w:color="333333"/>
            </w:tcBorders>
          </w:tcPr>
          <w:p w14:paraId="1728BB73" w14:textId="77777777" w:rsidR="003D0917" w:rsidRDefault="003D0917" w:rsidP="00B6359A">
            <w:pPr>
              <w:pStyle w:val="ekvtabelle"/>
            </w:pPr>
          </w:p>
          <w:p w14:paraId="10ABF0FD" w14:textId="77777777" w:rsidR="003D0917" w:rsidRPr="003C39DC" w:rsidRDefault="003D0917" w:rsidP="00B6359A">
            <w:pPr>
              <w:pStyle w:val="ekvtabelle"/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</w:tcBorders>
          </w:tcPr>
          <w:p w14:paraId="2F48D4F4" w14:textId="77777777" w:rsidR="003D0917" w:rsidRPr="003C39DC" w:rsidRDefault="003D0917" w:rsidP="00B6359A">
            <w:pPr>
              <w:pStyle w:val="ekvtabelle"/>
            </w:pPr>
          </w:p>
        </w:tc>
      </w:tr>
    </w:tbl>
    <w:p w14:paraId="6344AD8F" w14:textId="77777777" w:rsidR="003D0917" w:rsidRDefault="003D0917" w:rsidP="003D0917"/>
    <w:p w14:paraId="5CC33B03" w14:textId="77777777" w:rsidR="003D0917" w:rsidRPr="00716152" w:rsidRDefault="003D0917" w:rsidP="003D091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44E5CC2" wp14:editId="1D4938A0">
            <wp:extent cx="215900" cy="215900"/>
            <wp:effectExtent l="0" t="0" r="0" b="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kreisgespraec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C9CA" w14:textId="77777777" w:rsidR="003D0917" w:rsidRDefault="003D0917" w:rsidP="003D0917">
      <w:pPr>
        <w:pStyle w:val="ekvaufzhlung"/>
      </w:pPr>
      <w:r w:rsidRPr="003D0917">
        <w:rPr>
          <w:rStyle w:val="ekvfett"/>
        </w:rPr>
        <w:t>3.</w:t>
      </w:r>
      <w:r>
        <w:tab/>
        <w:t>Diskutiert eure Entscheidungen in eurer Lerngruppe.</w:t>
      </w:r>
    </w:p>
    <w:p w14:paraId="67393335" w14:textId="77777777" w:rsidR="003D0917" w:rsidRDefault="003D0917" w:rsidP="003D0917"/>
    <w:p w14:paraId="186E5684" w14:textId="77777777" w:rsidR="003D0917" w:rsidRDefault="003D0917" w:rsidP="003D0917">
      <w:pPr>
        <w:pStyle w:val="ekvaufzhlung"/>
      </w:pPr>
      <w:r w:rsidRPr="003D0917">
        <w:rPr>
          <w:rStyle w:val="ekvfett"/>
        </w:rPr>
        <w:t>4.</w:t>
      </w:r>
      <w:r>
        <w:tab/>
        <w:t>Begründe, warum Menschen Zivilcourage zeigen sollten.</w:t>
      </w:r>
    </w:p>
    <w:p w14:paraId="5BF9CCC2" w14:textId="77777777" w:rsidR="003D0917" w:rsidRDefault="003D0917" w:rsidP="003D091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312145" w14:textId="77777777" w:rsidR="003D0917" w:rsidRDefault="003D0917" w:rsidP="003D091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D61209" w14:textId="77777777" w:rsidR="003D0917" w:rsidRDefault="003D0917" w:rsidP="003D091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7E9F11" w14:textId="77777777" w:rsidR="003D0917" w:rsidRPr="00022327" w:rsidRDefault="003D0917" w:rsidP="003D091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8178A0" w14:textId="77777777" w:rsidR="00901B13" w:rsidRPr="000E200F" w:rsidRDefault="00901B13" w:rsidP="000E200F"/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C522" w14:textId="77777777" w:rsidR="003D0917" w:rsidRDefault="003D0917" w:rsidP="003C599D">
      <w:pPr>
        <w:spacing w:line="240" w:lineRule="auto"/>
      </w:pPr>
      <w:r>
        <w:separator/>
      </w:r>
    </w:p>
  </w:endnote>
  <w:endnote w:type="continuationSeparator" w:id="0">
    <w:p w14:paraId="4B192C4C" w14:textId="77777777" w:rsidR="003D0917" w:rsidRDefault="003D091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8421960" w14:textId="77777777" w:rsidTr="00503EE6">
      <w:trPr>
        <w:trHeight w:hRule="exact" w:val="680"/>
      </w:trPr>
      <w:tc>
        <w:tcPr>
          <w:tcW w:w="864" w:type="dxa"/>
          <w:noWrap/>
        </w:tcPr>
        <w:p w14:paraId="4B8BB86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6944DDF" wp14:editId="427C39A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A2D5454" w14:textId="06B006E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3D0917">
            <w:t>21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A9318BC" w14:textId="02B3AF7A" w:rsidR="002659C5" w:rsidRPr="00913892" w:rsidRDefault="003D0917" w:rsidP="000E200F">
          <w:pPr>
            <w:pStyle w:val="ekvquelle"/>
          </w:pPr>
          <w:r>
            <w:rPr>
              <w:rStyle w:val="ekvquellefett"/>
            </w:rPr>
            <w:t>Autorin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>
            <w:t>Monika Münnich</w:t>
          </w:r>
        </w:p>
      </w:tc>
      <w:tc>
        <w:tcPr>
          <w:tcW w:w="813" w:type="dxa"/>
        </w:tcPr>
        <w:p w14:paraId="18289753" w14:textId="77777777" w:rsidR="002659C5" w:rsidRPr="00913892" w:rsidRDefault="002659C5" w:rsidP="00913892">
          <w:pPr>
            <w:pStyle w:val="ekvpagina"/>
          </w:pPr>
        </w:p>
      </w:tc>
    </w:tr>
  </w:tbl>
  <w:p w14:paraId="4AD469F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7FD3" w14:textId="77777777" w:rsidR="003D0917" w:rsidRDefault="003D0917" w:rsidP="003C599D">
      <w:pPr>
        <w:spacing w:line="240" w:lineRule="auto"/>
      </w:pPr>
      <w:r>
        <w:separator/>
      </w:r>
    </w:p>
  </w:footnote>
  <w:footnote w:type="continuationSeparator" w:id="0">
    <w:p w14:paraId="17B049D6" w14:textId="77777777" w:rsidR="003D0917" w:rsidRDefault="003D091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632ED2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D8CF33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5A5E4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DF2AD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87BA00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B5D95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05EF6E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812B7A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AC01CC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1DAA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11C5B36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1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0917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E52A"/>
  <w15:chartTrackingRefBased/>
  <w15:docId w15:val="{9E4F7743-9975-4E97-AA78-A28505BD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D091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2016-12-23T16:36:00Z</cp:lastPrinted>
  <dcterms:created xsi:type="dcterms:W3CDTF">2024-02-14T09:29:00Z</dcterms:created>
  <dcterms:modified xsi:type="dcterms:W3CDTF">2024-02-14T09:32:00Z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