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4C4C6FD3" w14:textId="6FAE582A" w:rsidR="00D153B0" w:rsidRDefault="00D153B0" w:rsidP="00F8749E">
      <w:pPr>
        <w:pStyle w:val="ekvue1arial"/>
      </w:pPr>
      <w:r>
        <w:t>Zivilcourage zeigen</w:t>
      </w:r>
    </w:p>
    <w:p w14:paraId="5928953D" w14:textId="77777777" w:rsidR="00F8749E" w:rsidRDefault="00F8749E" w:rsidP="00F8749E"/>
    <w:p w14:paraId="39CB80EE" w14:textId="283F8FA7" w:rsidR="00D153B0" w:rsidRDefault="00566C65" w:rsidP="00D153B0">
      <w:r>
        <w:rPr>
          <w:noProof/>
        </w:rPr>
        <w:drawing>
          <wp:anchor distT="0" distB="0" distL="114300" distR="114300" simplePos="0" relativeHeight="251659264" behindDoc="1" locked="0" layoutInCell="1" allowOverlap="1" wp14:anchorId="5F48602C" wp14:editId="562C3C60">
            <wp:simplePos x="0" y="0"/>
            <wp:positionH relativeFrom="margin">
              <wp:align>left</wp:align>
            </wp:positionH>
            <wp:positionV relativeFrom="paragraph">
              <wp:posOffset>29092</wp:posOffset>
            </wp:positionV>
            <wp:extent cx="3903980" cy="2375535"/>
            <wp:effectExtent l="19050" t="19050" r="20320" b="24765"/>
            <wp:wrapSquare wrapText="bothSides"/>
            <wp:docPr id="427663177" name="Grafik 1" descr="S008313216_m_4_zivilcourag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63177" name="Grafik 1" descr="S008313216_m_4_zivilcourage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23755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48E5A" w14:textId="4D790B71" w:rsidR="00D153B0" w:rsidRDefault="00D153B0" w:rsidP="00D153B0"/>
    <w:p w14:paraId="1D919B22" w14:textId="02DB0AF2" w:rsidR="00D153B0" w:rsidRDefault="00D153B0" w:rsidP="00D153B0"/>
    <w:p w14:paraId="74A3195A" w14:textId="77777777" w:rsidR="00D153B0" w:rsidRDefault="00D153B0" w:rsidP="00D153B0"/>
    <w:p w14:paraId="04D70C08" w14:textId="77777777" w:rsidR="00D153B0" w:rsidRDefault="00D153B0" w:rsidP="00D153B0"/>
    <w:p w14:paraId="053F8CEC" w14:textId="255484C3" w:rsidR="00D153B0" w:rsidRDefault="00D153B0" w:rsidP="00D153B0"/>
    <w:p w14:paraId="1BB0DE06" w14:textId="5D353548" w:rsidR="00D153B0" w:rsidRDefault="00D153B0" w:rsidP="00D153B0"/>
    <w:p w14:paraId="6A204437" w14:textId="46B41266" w:rsidR="00D153B0" w:rsidRDefault="00D153B0" w:rsidP="00D153B0"/>
    <w:p w14:paraId="77A8E7DA" w14:textId="77777777" w:rsidR="00D153B0" w:rsidRDefault="00D153B0" w:rsidP="00D153B0"/>
    <w:p w14:paraId="3E523A6D" w14:textId="458E4CCA" w:rsidR="00D153B0" w:rsidRDefault="00D153B0" w:rsidP="00D153B0"/>
    <w:p w14:paraId="33A5D0C4" w14:textId="77777777" w:rsidR="00D153B0" w:rsidRDefault="00D153B0" w:rsidP="00D153B0"/>
    <w:p w14:paraId="62CCDCFF" w14:textId="77777777" w:rsidR="00D153B0" w:rsidRDefault="00D153B0" w:rsidP="00D153B0"/>
    <w:p w14:paraId="0B2A6E20" w14:textId="77777777" w:rsidR="00D153B0" w:rsidRDefault="00D153B0" w:rsidP="00D153B0"/>
    <w:p w14:paraId="3624D194" w14:textId="77777777" w:rsidR="00D153B0" w:rsidRDefault="00D153B0" w:rsidP="00D153B0"/>
    <w:p w14:paraId="49FA3188" w14:textId="17449016" w:rsidR="00D153B0" w:rsidRDefault="00D153B0" w:rsidP="00D153B0"/>
    <w:p w14:paraId="41205832" w14:textId="15960970" w:rsidR="00D153B0" w:rsidRDefault="00566C65" w:rsidP="00D153B0">
      <w:r>
        <w:rPr>
          <w:noProof/>
        </w:rPr>
        <w:drawing>
          <wp:anchor distT="0" distB="0" distL="114300" distR="114300" simplePos="0" relativeHeight="251660288" behindDoc="1" locked="0" layoutInCell="1" allowOverlap="1" wp14:anchorId="054A5F1B" wp14:editId="7A151E4A">
            <wp:simplePos x="0" y="0"/>
            <wp:positionH relativeFrom="margin">
              <wp:align>left</wp:align>
            </wp:positionH>
            <wp:positionV relativeFrom="paragraph">
              <wp:posOffset>113857</wp:posOffset>
            </wp:positionV>
            <wp:extent cx="3903980" cy="2376170"/>
            <wp:effectExtent l="19050" t="19050" r="20320" b="24130"/>
            <wp:wrapSquare wrapText="bothSides"/>
            <wp:docPr id="1642012838" name="Grafik 1" descr="S008313216_m_4_zivilcourag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012838" name="Grafik 1" descr="S008313216_m_4_zivilcourage_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3980" cy="23761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719A0" w14:textId="34F0D131" w:rsidR="00D153B0" w:rsidRDefault="00D153B0" w:rsidP="00D153B0"/>
    <w:p w14:paraId="456BF80B" w14:textId="5043B176" w:rsidR="00D153B0" w:rsidRDefault="00D153B0" w:rsidP="00D153B0"/>
    <w:p w14:paraId="10E0ADB5" w14:textId="77777777" w:rsidR="00566C65" w:rsidRDefault="00566C65" w:rsidP="00D153B0"/>
    <w:p w14:paraId="48940476" w14:textId="76BE64CF" w:rsidR="00566C65" w:rsidRDefault="00566C65" w:rsidP="00D153B0"/>
    <w:p w14:paraId="56D536A7" w14:textId="77777777" w:rsidR="00D153B0" w:rsidRDefault="00D153B0" w:rsidP="00D153B0"/>
    <w:p w14:paraId="7A872EF1" w14:textId="77777777" w:rsidR="00D153B0" w:rsidRDefault="00D153B0" w:rsidP="00D153B0"/>
    <w:p w14:paraId="1A205C96" w14:textId="0BFD696D" w:rsidR="00D153B0" w:rsidRDefault="00D153B0" w:rsidP="00D153B0"/>
    <w:p w14:paraId="3CAD9D3D" w14:textId="77777777" w:rsidR="00D153B0" w:rsidRDefault="00D153B0" w:rsidP="00D153B0"/>
    <w:p w14:paraId="28A14C10" w14:textId="4C4FD6A8" w:rsidR="00D153B0" w:rsidRDefault="00D153B0" w:rsidP="00D153B0"/>
    <w:p w14:paraId="617CF657" w14:textId="77777777" w:rsidR="00D153B0" w:rsidRDefault="00D153B0" w:rsidP="00D153B0"/>
    <w:p w14:paraId="2487A658" w14:textId="15E90D32" w:rsidR="00D153B0" w:rsidRDefault="00D153B0" w:rsidP="00D153B0"/>
    <w:p w14:paraId="7AE4A176" w14:textId="58B444AC" w:rsidR="00D153B0" w:rsidRDefault="00D153B0" w:rsidP="00D153B0"/>
    <w:p w14:paraId="67CB7707" w14:textId="691DD598" w:rsidR="00D153B0" w:rsidRDefault="00D153B0" w:rsidP="00D153B0"/>
    <w:p w14:paraId="7EED1280" w14:textId="5A95EF35" w:rsidR="00D153B0" w:rsidRDefault="00D153B0" w:rsidP="00D153B0"/>
    <w:p w14:paraId="5A52F4F7" w14:textId="6D5F0BAD" w:rsidR="00D153B0" w:rsidRDefault="00D153B0" w:rsidP="00D153B0"/>
    <w:p w14:paraId="19EE9D38" w14:textId="156CABDC" w:rsidR="00D153B0" w:rsidRDefault="00566C65" w:rsidP="00D153B0">
      <w:r>
        <w:rPr>
          <w:noProof/>
        </w:rPr>
        <w:drawing>
          <wp:anchor distT="0" distB="0" distL="114300" distR="114300" simplePos="0" relativeHeight="251661312" behindDoc="1" locked="0" layoutInCell="1" allowOverlap="1" wp14:anchorId="210536BE" wp14:editId="173800E9">
            <wp:simplePos x="0" y="0"/>
            <wp:positionH relativeFrom="margin">
              <wp:align>left</wp:align>
            </wp:positionH>
            <wp:positionV relativeFrom="paragraph">
              <wp:posOffset>32459</wp:posOffset>
            </wp:positionV>
            <wp:extent cx="3901440" cy="2374900"/>
            <wp:effectExtent l="19050" t="19050" r="22860" b="25400"/>
            <wp:wrapSquare wrapText="bothSides"/>
            <wp:docPr id="265061925" name="Grafik 2" descr="S008313216_m_4_zivilcourage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61925" name="Grafik 2" descr="S008313216_m_4_zivilcourage_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91" r="3691"/>
                    <a:stretch/>
                  </pic:blipFill>
                  <pic:spPr>
                    <a:xfrm>
                      <a:off x="0" y="0"/>
                      <a:ext cx="3901440" cy="2374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0365A" w14:textId="54CE9D12" w:rsidR="00566C65" w:rsidRDefault="00566C65" w:rsidP="00D153B0"/>
    <w:p w14:paraId="401CA073" w14:textId="24AEB7AD" w:rsidR="00D153B0" w:rsidRDefault="00D153B0" w:rsidP="00D153B0"/>
    <w:p w14:paraId="41F560A9" w14:textId="743952D9" w:rsidR="00D153B0" w:rsidRDefault="00F8749E" w:rsidP="00D153B0">
      <w:r>
        <w:softHyphen/>
      </w:r>
      <w:r>
        <w:softHyphen/>
      </w:r>
      <w:r>
        <w:softHyphen/>
      </w:r>
    </w:p>
    <w:p w14:paraId="3480C497" w14:textId="77777777" w:rsidR="00D153B0" w:rsidRDefault="00D153B0" w:rsidP="00D153B0"/>
    <w:p w14:paraId="3F9BC3DB" w14:textId="77777777" w:rsidR="00D153B0" w:rsidRDefault="00D153B0" w:rsidP="00D153B0"/>
    <w:p w14:paraId="2EA61CBF" w14:textId="77777777" w:rsidR="00D153B0" w:rsidRDefault="00D153B0" w:rsidP="00D153B0"/>
    <w:p w14:paraId="462F0B05" w14:textId="77777777" w:rsidR="00D153B0" w:rsidRDefault="00D153B0" w:rsidP="00D153B0"/>
    <w:p w14:paraId="00B8613D" w14:textId="3B48F9FE" w:rsidR="00D153B0" w:rsidRDefault="00D153B0" w:rsidP="00D153B0"/>
    <w:p w14:paraId="4045788B" w14:textId="77777777" w:rsidR="00D153B0" w:rsidRDefault="00D153B0" w:rsidP="00D153B0"/>
    <w:p w14:paraId="3C89D738" w14:textId="77777777" w:rsidR="00D153B0" w:rsidRDefault="00D153B0" w:rsidP="00D153B0"/>
    <w:p w14:paraId="4D1C9B72" w14:textId="77777777" w:rsidR="00D153B0" w:rsidRDefault="00D153B0" w:rsidP="00D153B0"/>
    <w:p w14:paraId="35973250" w14:textId="77777777" w:rsidR="00D153B0" w:rsidRDefault="00D153B0" w:rsidP="00D153B0"/>
    <w:p w14:paraId="21D36F89" w14:textId="77777777" w:rsidR="00D153B0" w:rsidRDefault="00D153B0" w:rsidP="00D153B0"/>
    <w:p w14:paraId="2465C7CA" w14:textId="77777777" w:rsidR="00F8749E" w:rsidRDefault="00F8749E" w:rsidP="00D153B0"/>
    <w:p w14:paraId="6BF49138" w14:textId="77777777" w:rsidR="00D153B0" w:rsidRDefault="00D153B0" w:rsidP="00D153B0"/>
    <w:p w14:paraId="2EAF8043" w14:textId="77777777" w:rsidR="00F8749E" w:rsidRDefault="00F8749E" w:rsidP="00F8749E">
      <w:pPr>
        <w:pStyle w:val="ekvue3arial"/>
      </w:pPr>
      <w:r>
        <w:t>Aufgabe</w:t>
      </w:r>
    </w:p>
    <w:p w14:paraId="1AB8F453" w14:textId="5D12A0CB" w:rsidR="00D153B0" w:rsidRPr="00566C65" w:rsidRDefault="00D153B0" w:rsidP="00D153B0">
      <w:r w:rsidRPr="00D153B0">
        <w:t>Wie könnte ein Beobachter in de</w:t>
      </w:r>
      <w:r>
        <w:t>n</w:t>
      </w:r>
      <w:r w:rsidRPr="00D153B0">
        <w:t xml:space="preserve"> dargestellten Situation</w:t>
      </w:r>
      <w:r>
        <w:t>en</w:t>
      </w:r>
      <w:r w:rsidRPr="00D153B0">
        <w:t xml:space="preserve"> Zivilcourage zeigen?</w:t>
      </w:r>
      <w:r>
        <w:t xml:space="preserve"> Notiere dir verschiedene Möglichkeiten. </w:t>
      </w:r>
    </w:p>
    <w:sectPr w:rsidR="00D153B0" w:rsidRPr="00566C65" w:rsidSect="00720DCE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6D86" w14:textId="77777777" w:rsidR="002C26D7" w:rsidRDefault="002C26D7" w:rsidP="003C599D">
      <w:pPr>
        <w:spacing w:line="240" w:lineRule="auto"/>
      </w:pPr>
      <w:r>
        <w:separator/>
      </w:r>
    </w:p>
  </w:endnote>
  <w:endnote w:type="continuationSeparator" w:id="0">
    <w:p w14:paraId="4F67070D" w14:textId="77777777" w:rsidR="002C26D7" w:rsidRDefault="002C26D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B0BFEF7" w14:textId="77777777" w:rsidTr="00503EE6">
      <w:trPr>
        <w:trHeight w:hRule="exact" w:val="680"/>
      </w:trPr>
      <w:tc>
        <w:tcPr>
          <w:tcW w:w="864" w:type="dxa"/>
          <w:noWrap/>
        </w:tcPr>
        <w:p w14:paraId="76DD9068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D913E2F" wp14:editId="480B9BC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CF9EE61" w14:textId="2F1833F9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F8749E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A0BC550" w14:textId="77777777" w:rsidR="00566C65" w:rsidRDefault="00566C65" w:rsidP="000E200F">
          <w:pPr>
            <w:pStyle w:val="ekvquelle"/>
            <w:rPr>
              <w:rStyle w:val="ekvquellefett"/>
            </w:rPr>
          </w:pPr>
          <w:r>
            <w:rPr>
              <w:rStyle w:val="ekvquellefett"/>
            </w:rPr>
            <w:t xml:space="preserve">Autorin: </w:t>
          </w:r>
          <w:r w:rsidRPr="00566C65">
            <w:rPr>
              <w:rStyle w:val="ekvquellefett"/>
              <w:b w:val="0"/>
              <w:bCs/>
            </w:rPr>
            <w:t>Inga Piel</w:t>
          </w:r>
        </w:p>
        <w:p w14:paraId="0B3AB7D0" w14:textId="6786D0F9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Abbildungen:</w:t>
          </w:r>
          <w:r>
            <w:t xml:space="preserve"> </w:t>
          </w:r>
          <w:r w:rsidR="00566C65">
            <w:t xml:space="preserve">Inge </w:t>
          </w:r>
          <w:proofErr w:type="spellStart"/>
          <w:r w:rsidR="00566C65">
            <w:t>Voets</w:t>
          </w:r>
          <w:proofErr w:type="spellEnd"/>
          <w:r w:rsidR="00566C65">
            <w:t>, Berlin</w:t>
          </w:r>
        </w:p>
        <w:p w14:paraId="66AA5F5B" w14:textId="0373EE4D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31191A20" w14:textId="77777777" w:rsidR="002659C5" w:rsidRPr="00913892" w:rsidRDefault="002659C5" w:rsidP="00913892">
          <w:pPr>
            <w:pStyle w:val="ekvpagina"/>
          </w:pPr>
        </w:p>
      </w:tc>
    </w:tr>
  </w:tbl>
  <w:p w14:paraId="06410C32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07450" w14:textId="77777777" w:rsidR="002C26D7" w:rsidRDefault="002C26D7" w:rsidP="003C599D">
      <w:pPr>
        <w:spacing w:line="240" w:lineRule="auto"/>
      </w:pPr>
      <w:r>
        <w:separator/>
      </w:r>
    </w:p>
  </w:footnote>
  <w:footnote w:type="continuationSeparator" w:id="0">
    <w:p w14:paraId="33A2F3D3" w14:textId="77777777" w:rsidR="002C26D7" w:rsidRDefault="002C26D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FE736D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5D21F62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90AD940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3D669C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E9639FA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43AF45A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4BCF3F2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DBFEF1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42F011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A48966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7438212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6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26D7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2069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66C65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3B0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8749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8D130"/>
  <w15:chartTrackingRefBased/>
  <w15:docId w15:val="{EB8BBBA9-A1B1-41A1-A45D-724E6198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2024-02-14T09:28:00Z</dcterms:created>
  <dcterms:modified xsi:type="dcterms:W3CDTF">2024-02-14T09:28:00Z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