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14:paraId="57F1ECE8" w14:textId="4AC1CA31" w:rsidR="00901B13" w:rsidRDefault="002A13EB" w:rsidP="002A13EB">
      <w:pPr>
        <w:pStyle w:val="ekvue2arial"/>
      </w:pPr>
      <w:r>
        <w:t>Ablauf des evangelischen Gottesdienstes</w:t>
      </w:r>
    </w:p>
    <w:p w14:paraId="05EF1529" w14:textId="77777777" w:rsidR="002A13EB" w:rsidRDefault="002A13EB" w:rsidP="002A13EB">
      <w:pPr>
        <w:pStyle w:val="ekvue2arial"/>
      </w:pPr>
    </w:p>
    <w:p w14:paraId="12087106" w14:textId="04287357" w:rsidR="002A13EB" w:rsidRPr="000E200F" w:rsidRDefault="002A13EB" w:rsidP="002A13EB">
      <w:pPr>
        <w:pStyle w:val="ekvue2arial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3DC200" wp14:editId="51B91552">
            <wp:simplePos x="0" y="0"/>
            <wp:positionH relativeFrom="column">
              <wp:posOffset>742315</wp:posOffset>
            </wp:positionH>
            <wp:positionV relativeFrom="paragraph">
              <wp:posOffset>8255</wp:posOffset>
            </wp:positionV>
            <wp:extent cx="4076700" cy="8101330"/>
            <wp:effectExtent l="0" t="0" r="0" b="0"/>
            <wp:wrapTight wrapText="bothSides">
              <wp:wrapPolygon edited="0">
                <wp:start x="0" y="0"/>
                <wp:lineTo x="0" y="21536"/>
                <wp:lineTo x="21499" y="21536"/>
                <wp:lineTo x="21499" y="0"/>
                <wp:lineTo x="0" y="0"/>
              </wp:wrapPolygon>
            </wp:wrapTight>
            <wp:docPr id="2143582398" name="Grafik 1" descr="S002000000_Gottesdienstordnung_e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582398" name="Grafik 1" descr="S002000000_Gottesdienstordnung_ev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810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13EB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2A434" w14:textId="77777777" w:rsidR="00845685" w:rsidRDefault="00845685" w:rsidP="003C599D">
      <w:pPr>
        <w:spacing w:line="240" w:lineRule="auto"/>
      </w:pPr>
      <w:r>
        <w:separator/>
      </w:r>
    </w:p>
  </w:endnote>
  <w:endnote w:type="continuationSeparator" w:id="0">
    <w:p w14:paraId="02FD1ADC" w14:textId="77777777" w:rsidR="00845685" w:rsidRDefault="0084568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2801E67" w14:textId="77777777" w:rsidTr="00503EE6">
      <w:trPr>
        <w:trHeight w:hRule="exact" w:val="680"/>
      </w:trPr>
      <w:tc>
        <w:tcPr>
          <w:tcW w:w="864" w:type="dxa"/>
          <w:noWrap/>
        </w:tcPr>
        <w:p w14:paraId="3FDC416F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5E05D47" wp14:editId="0B671D6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FC726DF" w14:textId="774A0886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E86D13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62B3A44" w14:textId="549D7815" w:rsidR="000E200F" w:rsidRDefault="00E86D13" w:rsidP="000E200F">
          <w:pPr>
            <w:pStyle w:val="ekvquelle"/>
          </w:pPr>
          <w:r>
            <w:rPr>
              <w:rStyle w:val="ekvquellefett"/>
            </w:rPr>
            <w:t>Illustration</w:t>
          </w:r>
          <w:r w:rsidR="000E200F" w:rsidRPr="000E200F">
            <w:rPr>
              <w:rStyle w:val="ekvquellefett"/>
            </w:rPr>
            <w:t>:</w:t>
          </w:r>
          <w:r w:rsidR="000E200F">
            <w:t xml:space="preserve"> </w:t>
          </w:r>
          <w:r>
            <w:t>Jens Krause</w:t>
          </w:r>
        </w:p>
        <w:p w14:paraId="136702EB" w14:textId="2A2808A9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71E7BE65" w14:textId="77777777" w:rsidR="002659C5" w:rsidRPr="00913892" w:rsidRDefault="002659C5" w:rsidP="00913892">
          <w:pPr>
            <w:pStyle w:val="ekvpagina"/>
          </w:pPr>
        </w:p>
      </w:tc>
    </w:tr>
  </w:tbl>
  <w:p w14:paraId="681B3D0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6E04B" w14:textId="77777777" w:rsidR="00845685" w:rsidRDefault="00845685" w:rsidP="003C599D">
      <w:pPr>
        <w:spacing w:line="240" w:lineRule="auto"/>
      </w:pPr>
      <w:r>
        <w:separator/>
      </w:r>
    </w:p>
  </w:footnote>
  <w:footnote w:type="continuationSeparator" w:id="0">
    <w:p w14:paraId="3A140A1C" w14:textId="77777777" w:rsidR="00845685" w:rsidRDefault="0084568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3534A38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F5D305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144EBA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71CF63B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1F2C45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FF2303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9300C4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8CD67A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D53250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9C1545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B0EF1B2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EB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5D1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16F8D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13EB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51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3B5E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5C7C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8B1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6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370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744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0AEA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86D13"/>
    <w:rsid w:val="00E95ED3"/>
    <w:rsid w:val="00EA2224"/>
    <w:rsid w:val="00EA7542"/>
    <w:rsid w:val="00EB2280"/>
    <w:rsid w:val="00EC1621"/>
    <w:rsid w:val="00EC1FF0"/>
    <w:rsid w:val="00EC411D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71C33"/>
  <w15:chartTrackingRefBased/>
  <w15:docId w15:val="{B55799A0-5BB6-4CB1-A70D-36280BF2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t006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2024-06-19T07:14:00Z</dcterms:created>
  <dcterms:modified xsi:type="dcterms:W3CDTF">2024-07-11T11:34:00Z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