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C61E" w14:textId="1B891B18" w:rsidR="0037435C" w:rsidRDefault="0037435C" w:rsidP="00767691">
      <w:pPr>
        <w:pStyle w:val="ekvue2arial"/>
      </w:pPr>
      <w:bookmarkStart w:id="0" w:name="bmStart"/>
      <w:bookmarkEnd w:id="0"/>
      <w:r>
        <w:t>Projekt</w:t>
      </w:r>
      <w:r w:rsidR="00767691">
        <w:t xml:space="preserve"> </w:t>
      </w:r>
      <w:r>
        <w:t>Religionstafel</w:t>
      </w:r>
    </w:p>
    <w:p w14:paraId="445FEE60" w14:textId="77777777" w:rsidR="00767691" w:rsidRDefault="00767691" w:rsidP="0037435C"/>
    <w:p w14:paraId="2C2363E3" w14:textId="4E034679" w:rsidR="0037435C" w:rsidRDefault="0037435C" w:rsidP="004340D0">
      <w:pPr>
        <w:pStyle w:val="ekvschreiblinie"/>
      </w:pPr>
      <w:r>
        <w:t xml:space="preserve">Thema im Jahreskreis: </w:t>
      </w:r>
      <w:r w:rsidR="004340D0" w:rsidRPr="004340D0">
        <w:rPr>
          <w:rStyle w:val="ekvlsungunterstrichen"/>
        </w:rPr>
        <w:t xml:space="preserve">     </w:t>
      </w:r>
      <w:r w:rsidR="00767691" w:rsidRPr="004340D0">
        <w:rPr>
          <w:rStyle w:val="ekvlsungunterstrichen"/>
        </w:rPr>
        <w:t xml:space="preserve">             </w:t>
      </w:r>
      <w:r w:rsidR="004340D0">
        <w:rPr>
          <w:rStyle w:val="ekvlsungunterstrichen"/>
        </w:rPr>
        <w:t xml:space="preserve">                                                                                                   </w:t>
      </w:r>
    </w:p>
    <w:p w14:paraId="70243DC3" w14:textId="77777777" w:rsidR="003B28FA" w:rsidRDefault="003B28FA" w:rsidP="0037435C"/>
    <w:p w14:paraId="11C287BD" w14:textId="4980E028" w:rsidR="0037435C" w:rsidRPr="007451D4" w:rsidRDefault="0037435C" w:rsidP="0037435C">
      <w:pPr>
        <w:rPr>
          <w:rStyle w:val="ekvfett"/>
        </w:rPr>
      </w:pPr>
      <w:r w:rsidRPr="007451D4">
        <w:rPr>
          <w:rStyle w:val="ekvfett"/>
        </w:rPr>
        <w:t>Er</w:t>
      </w:r>
      <w:r w:rsidR="004340D0" w:rsidRPr="007451D4">
        <w:rPr>
          <w:rStyle w:val="ekvfett"/>
        </w:rPr>
        <w:t>läuterung</w:t>
      </w:r>
      <w:r w:rsidRPr="007451D4">
        <w:rPr>
          <w:rStyle w:val="ekvfett"/>
        </w:rPr>
        <w:t>:</w:t>
      </w:r>
    </w:p>
    <w:p w14:paraId="4A01E51D" w14:textId="77777777" w:rsidR="003B28FA" w:rsidRDefault="0037435C" w:rsidP="0037435C">
      <w:r>
        <w:t xml:space="preserve">Diese Lerneinheit ist als Unterrichtsprojekt konzipiert. </w:t>
      </w:r>
      <w:r w:rsidR="004340D0">
        <w:t>Ihr nutzt d</w:t>
      </w:r>
      <w:r>
        <w:t xml:space="preserve">ie Zeit im Unterricht für die Arbeit am Projekt. Ein Teil davon </w:t>
      </w:r>
      <w:r w:rsidR="004340D0">
        <w:t>wird auch</w:t>
      </w:r>
      <w:r>
        <w:t xml:space="preserve"> Hausaufgabe</w:t>
      </w:r>
      <w:r w:rsidR="004340D0">
        <w:t xml:space="preserve"> sein.</w:t>
      </w:r>
    </w:p>
    <w:p w14:paraId="6EDE242A" w14:textId="41B4202F" w:rsidR="0037435C" w:rsidRDefault="0037435C" w:rsidP="0037435C">
      <w:r>
        <w:t xml:space="preserve">Ihr habt </w:t>
      </w:r>
      <w:r w:rsidR="004340D0">
        <w:t xml:space="preserve">zwei </w:t>
      </w:r>
      <w:r>
        <w:t xml:space="preserve">Wochen </w:t>
      </w:r>
      <w:r w:rsidR="003B28FA">
        <w:t xml:space="preserve">dafür </w:t>
      </w:r>
      <w:r>
        <w:t>Zeit. Nutzt eure Zeit sinnvoll</w:t>
      </w:r>
      <w:r w:rsidR="004340D0">
        <w:t>.</w:t>
      </w:r>
    </w:p>
    <w:p w14:paraId="6190FA7A" w14:textId="77777777" w:rsidR="004340D0" w:rsidRDefault="0037435C" w:rsidP="0037435C">
      <w:r>
        <w:t>Euer Projekt wird benotet</w:t>
      </w:r>
      <w:r w:rsidR="004340D0">
        <w:t>.</w:t>
      </w:r>
      <w:r>
        <w:t xml:space="preserve"> Die Ergebnisse sollen dann an unserer Religionswand im Schulhaus ausgehängt und ausgestellt werden. </w:t>
      </w:r>
    </w:p>
    <w:p w14:paraId="5B1E5C89" w14:textId="297D3EB7" w:rsidR="0037435C" w:rsidRDefault="003B28FA" w:rsidP="0037435C">
      <w:r>
        <w:t>Eure Namen</w:t>
      </w:r>
      <w:r w:rsidR="0037435C">
        <w:t xml:space="preserve"> erschein</w:t>
      </w:r>
      <w:r>
        <w:t>en</w:t>
      </w:r>
      <w:r w:rsidR="0037435C">
        <w:t xml:space="preserve"> auf </w:t>
      </w:r>
      <w:r>
        <w:t>eurem</w:t>
      </w:r>
      <w:r w:rsidR="0037435C">
        <w:t xml:space="preserve"> Werk, wenn </w:t>
      </w:r>
      <w:r>
        <w:t>ihr</w:t>
      </w:r>
      <w:r w:rsidR="0037435C">
        <w:t xml:space="preserve"> das </w:t>
      </w:r>
      <w:r w:rsidR="004340D0">
        <w:t>möchtet.</w:t>
      </w:r>
    </w:p>
    <w:p w14:paraId="36D0E895" w14:textId="77777777" w:rsidR="0037435C" w:rsidRDefault="0037435C" w:rsidP="0037435C"/>
    <w:p w14:paraId="07777CCA" w14:textId="77777777" w:rsidR="0037435C" w:rsidRPr="007451D4" w:rsidRDefault="0037435C" w:rsidP="0037435C">
      <w:pPr>
        <w:rPr>
          <w:rStyle w:val="ekvfett"/>
        </w:rPr>
      </w:pPr>
      <w:r w:rsidRPr="007451D4">
        <w:rPr>
          <w:rStyle w:val="ekvfett"/>
        </w:rPr>
        <w:t>Mögliche Beiträge:</w:t>
      </w:r>
    </w:p>
    <w:p w14:paraId="0DFB1100" w14:textId="3503753A" w:rsidR="0037435C" w:rsidRDefault="0037435C" w:rsidP="0037435C">
      <w:r>
        <w:t>1)</w:t>
      </w:r>
      <w:r>
        <w:tab/>
        <w:t>Einen Informationstext verfassen</w:t>
      </w:r>
    </w:p>
    <w:p w14:paraId="73C7E8A4" w14:textId="20777D47" w:rsidR="0037435C" w:rsidRDefault="0037435C" w:rsidP="0037435C">
      <w:r>
        <w:t>2)</w:t>
      </w:r>
      <w:r>
        <w:tab/>
        <w:t>Bilder</w:t>
      </w:r>
      <w:r w:rsidR="003B28FA">
        <w:t xml:space="preserve"> oder </w:t>
      </w:r>
      <w:r>
        <w:t xml:space="preserve">Basteleien </w:t>
      </w:r>
      <w:r w:rsidR="003B28FA">
        <w:t xml:space="preserve">gestalten, </w:t>
      </w:r>
      <w:r>
        <w:t xml:space="preserve">welche gut </w:t>
      </w:r>
      <w:r w:rsidR="003B28FA">
        <w:t xml:space="preserve">zum Thema </w:t>
      </w:r>
      <w:r>
        <w:t>passen</w:t>
      </w:r>
    </w:p>
    <w:p w14:paraId="5734CBE5" w14:textId="65D757B9" w:rsidR="0037435C" w:rsidRDefault="0037435C" w:rsidP="0037435C">
      <w:r>
        <w:t>3)</w:t>
      </w:r>
      <w:r>
        <w:tab/>
        <w:t>Einen Film oder ein</w:t>
      </w:r>
      <w:r w:rsidR="003B28FA">
        <w:t>en</w:t>
      </w:r>
      <w:r>
        <w:t xml:space="preserve"> Comic erstellen</w:t>
      </w:r>
    </w:p>
    <w:p w14:paraId="1F7EF4D3" w14:textId="0CCB3C14" w:rsidR="0037435C" w:rsidRDefault="0037435C" w:rsidP="0037435C">
      <w:r>
        <w:t>4)</w:t>
      </w:r>
      <w:r>
        <w:tab/>
        <w:t xml:space="preserve">Ein Erklärvideo drehen und Bilder </w:t>
      </w:r>
      <w:r w:rsidR="003B28FA">
        <w:t>davon ausstellen oder das</w:t>
      </w:r>
      <w:r>
        <w:t xml:space="preserve"> Video als QR</w:t>
      </w:r>
      <w:r w:rsidR="003B28FA">
        <w:t>-</w:t>
      </w:r>
      <w:r>
        <w:t>Code hinterlegen</w:t>
      </w:r>
    </w:p>
    <w:p w14:paraId="6482F3F4" w14:textId="1D94A2CE" w:rsidR="0037435C" w:rsidRDefault="0037435C" w:rsidP="0037435C">
      <w:r>
        <w:t>5)</w:t>
      </w:r>
      <w:r>
        <w:tab/>
        <w:t>Ein Spiel entwickeln</w:t>
      </w:r>
    </w:p>
    <w:p w14:paraId="0ED5C56A" w14:textId="6C90A361" w:rsidR="0037435C" w:rsidRDefault="0037435C" w:rsidP="0037435C">
      <w:r>
        <w:t>6)</w:t>
      </w:r>
      <w:r>
        <w:tab/>
        <w:t xml:space="preserve">Ein </w:t>
      </w:r>
      <w:r w:rsidR="003B28FA">
        <w:t>passendes S</w:t>
      </w:r>
      <w:r>
        <w:t xml:space="preserve">ymbol </w:t>
      </w:r>
      <w:r w:rsidR="003B28FA">
        <w:t>entwerfen</w:t>
      </w:r>
    </w:p>
    <w:p w14:paraId="3A032AF5" w14:textId="290E9242" w:rsidR="0037435C" w:rsidRDefault="0037435C" w:rsidP="0037435C">
      <w:r>
        <w:t>7)</w:t>
      </w:r>
      <w:r>
        <w:tab/>
        <w:t>Ein Quiz gestalten</w:t>
      </w:r>
    </w:p>
    <w:p w14:paraId="0CAE20F1" w14:textId="5A81A1CC" w:rsidR="0037435C" w:rsidRDefault="0037435C" w:rsidP="0037435C">
      <w:r>
        <w:t>8)</w:t>
      </w:r>
      <w:r w:rsidR="003B28FA">
        <w:tab/>
        <w:t>E</w:t>
      </w:r>
      <w:r>
        <w:t>ine andere Idee</w:t>
      </w:r>
      <w:r w:rsidR="003B28FA">
        <w:t xml:space="preserve">, z. B. </w:t>
      </w:r>
      <w:r>
        <w:t>etwas bauen, ein Modell erstellen etc. (Thema Fastenzeit)</w:t>
      </w:r>
    </w:p>
    <w:p w14:paraId="12853E34" w14:textId="77777777" w:rsidR="003B28FA" w:rsidRDefault="003B28FA" w:rsidP="0037435C"/>
    <w:p w14:paraId="0F327946" w14:textId="4FC56B77" w:rsidR="0037435C" w:rsidRDefault="0037435C" w:rsidP="0037435C">
      <w:r>
        <w:t>V</w:t>
      </w:r>
      <w:r w:rsidR="003B28FA">
        <w:t>iel</w:t>
      </w:r>
      <w:r>
        <w:t xml:space="preserve"> </w:t>
      </w:r>
      <w:r w:rsidR="003B28FA">
        <w:t>Spaß</w:t>
      </w:r>
      <w:r>
        <w:t xml:space="preserve"> und Erfolg bei </w:t>
      </w:r>
      <w:r w:rsidR="003B28FA">
        <w:t>eurem</w:t>
      </w:r>
      <w:r>
        <w:t xml:space="preserve"> Projekt!</w:t>
      </w:r>
    </w:p>
    <w:p w14:paraId="5027CB12" w14:textId="77777777" w:rsidR="003B28FA" w:rsidRDefault="003B28FA" w:rsidP="0037435C"/>
    <w:p w14:paraId="368D752D" w14:textId="77777777" w:rsidR="007451D4" w:rsidRDefault="007451D4" w:rsidP="0037435C"/>
    <w:p w14:paraId="6934181B" w14:textId="77777777" w:rsidR="007451D4" w:rsidRDefault="007451D4" w:rsidP="0037435C"/>
    <w:p w14:paraId="1E631CFE" w14:textId="6BD5192F" w:rsidR="0037435C" w:rsidRDefault="0037435C" w:rsidP="0037435C">
      <w:r>
        <w:t>Tipps:</w:t>
      </w:r>
    </w:p>
    <w:p w14:paraId="5B5BF657" w14:textId="4330DE21" w:rsidR="0037435C" w:rsidRDefault="0037435C" w:rsidP="0037435C">
      <w:r>
        <w:t>Lass</w:t>
      </w:r>
      <w:r w:rsidR="003B28FA">
        <w:t>t</w:t>
      </w:r>
      <w:r>
        <w:t xml:space="preserve"> </w:t>
      </w:r>
      <w:r w:rsidR="003B28FA">
        <w:t>eure</w:t>
      </w:r>
      <w:r>
        <w:t>r Kreativität freien Lauf</w:t>
      </w:r>
      <w:r w:rsidR="003B28FA">
        <w:t>. D</w:t>
      </w:r>
      <w:r>
        <w:t>ie Beispiele</w:t>
      </w:r>
      <w:r w:rsidR="003B28FA">
        <w:t xml:space="preserve"> oben</w:t>
      </w:r>
      <w:r>
        <w:t xml:space="preserve"> sind nur als Vorschlag gedacht, vielleicht ha</w:t>
      </w:r>
      <w:r w:rsidR="003B28FA">
        <w:t>b</w:t>
      </w:r>
      <w:r>
        <w:t xml:space="preserve">t </w:t>
      </w:r>
      <w:r w:rsidR="003B28FA">
        <w:t>ihr</w:t>
      </w:r>
      <w:r>
        <w:t xml:space="preserve"> andere Ideen zum Thema? </w:t>
      </w:r>
    </w:p>
    <w:p w14:paraId="670DD2D7" w14:textId="2C0938CF" w:rsidR="00901B13" w:rsidRDefault="0037435C" w:rsidP="0037435C">
      <w:r>
        <w:t>Beim Erklärvideo/Filmdreh sollte</w:t>
      </w:r>
      <w:r w:rsidR="003B28FA">
        <w:t>t ihr</w:t>
      </w:r>
      <w:r>
        <w:t xml:space="preserve"> die Hilfe </w:t>
      </w:r>
      <w:r w:rsidR="003B28FA">
        <w:t>eurer</w:t>
      </w:r>
      <w:r>
        <w:t xml:space="preserve"> Lehrkraft in Anspruch nehmen. </w:t>
      </w:r>
      <w:r w:rsidR="003B28FA">
        <w:t>Denn dabei gibt es</w:t>
      </w:r>
      <w:r>
        <w:t xml:space="preserve"> Regeln zu beachten</w:t>
      </w:r>
      <w:r w:rsidR="003B28FA">
        <w:t>.</w:t>
      </w:r>
      <w:r>
        <w:t xml:space="preserve"> Sp</w:t>
      </w:r>
      <w:r w:rsidR="003B28FA">
        <w:t>recht eure</w:t>
      </w:r>
      <w:r>
        <w:t xml:space="preserve"> Ideen mit </w:t>
      </w:r>
      <w:r w:rsidR="003B28FA">
        <w:t>eurem Lehrer oder eurer Lehrerin</w:t>
      </w:r>
      <w:r>
        <w:t xml:space="preserve"> ab, vielleicht benötigt </w:t>
      </w:r>
      <w:r w:rsidR="003B28FA">
        <w:t>ihr</w:t>
      </w:r>
      <w:r>
        <w:t xml:space="preserve"> noch Material zur Gestaltung oder technische Unterstützung?</w:t>
      </w:r>
    </w:p>
    <w:sectPr w:rsidR="00901B13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ECF3A" w14:textId="77777777" w:rsidR="004D3C43" w:rsidRDefault="004D3C43" w:rsidP="003C599D">
      <w:pPr>
        <w:spacing w:line="240" w:lineRule="auto"/>
      </w:pPr>
      <w:r>
        <w:separator/>
      </w:r>
    </w:p>
  </w:endnote>
  <w:endnote w:type="continuationSeparator" w:id="0">
    <w:p w14:paraId="71567A01" w14:textId="77777777" w:rsidR="004D3C43" w:rsidRDefault="004D3C4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0102003" w14:textId="77777777" w:rsidTr="00503EE6">
      <w:trPr>
        <w:trHeight w:hRule="exact" w:val="680"/>
      </w:trPr>
      <w:tc>
        <w:tcPr>
          <w:tcW w:w="864" w:type="dxa"/>
          <w:noWrap/>
        </w:tcPr>
        <w:p w14:paraId="5D48AF9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6476D8E" wp14:editId="5D42D9F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88570D3" w14:textId="52D730DA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767691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60920C56" w14:textId="18326129" w:rsidR="002659C5" w:rsidRPr="00913892" w:rsidRDefault="00947DC8" w:rsidP="00767691">
          <w:pPr>
            <w:pStyle w:val="ekvquelle"/>
          </w:pPr>
          <w:r>
            <w:t xml:space="preserve">Textquellen: </w:t>
          </w:r>
          <w:r w:rsidR="00767691">
            <w:t>Christian Dummel</w:t>
          </w:r>
        </w:p>
      </w:tc>
      <w:tc>
        <w:tcPr>
          <w:tcW w:w="813" w:type="dxa"/>
        </w:tcPr>
        <w:p w14:paraId="5DF02033" w14:textId="77777777" w:rsidR="002659C5" w:rsidRPr="00913892" w:rsidRDefault="002659C5" w:rsidP="00913892">
          <w:pPr>
            <w:pStyle w:val="ekvpagina"/>
          </w:pPr>
        </w:p>
      </w:tc>
    </w:tr>
  </w:tbl>
  <w:p w14:paraId="65A90AF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EFA4E" w14:textId="77777777" w:rsidR="004D3C43" w:rsidRDefault="004D3C43" w:rsidP="003C599D">
      <w:pPr>
        <w:spacing w:line="240" w:lineRule="auto"/>
      </w:pPr>
      <w:r>
        <w:separator/>
      </w:r>
    </w:p>
  </w:footnote>
  <w:footnote w:type="continuationSeparator" w:id="0">
    <w:p w14:paraId="1016913B" w14:textId="77777777" w:rsidR="004D3C43" w:rsidRDefault="004D3C4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4F4AEB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4A4DE5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3F1DDF0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0DBF41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30D1A7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8E7DAB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1BDAF23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D8AADE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69DEF2D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91674C7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C3DD52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5C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435C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28FA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40D0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D3C43"/>
    <w:rsid w:val="004E3969"/>
    <w:rsid w:val="004E3C75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1D4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67691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756B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2F94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27BA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A896C"/>
  <w15:chartTrackingRefBased/>
  <w15:docId w15:val="{F63DA170-80A9-4D9F-8B95-E215BC66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2024-08-21T08:01:00Z</dcterms:created>
  <dcterms:modified xsi:type="dcterms:W3CDTF">2024-08-22T11:09:00Z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