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399A1" w14:textId="77777777" w:rsidR="00FE547D" w:rsidRDefault="00FE547D" w:rsidP="00FE547D">
      <w:pPr>
        <w:pStyle w:val="ekvue2arial"/>
      </w:pPr>
      <w:bookmarkStart w:id="0" w:name="bmStart"/>
      <w:bookmarkEnd w:id="0"/>
      <w:r>
        <w:t>Benotung – Dein Beitrag zur Religionstafel im Schulhaus</w:t>
      </w:r>
    </w:p>
    <w:p w14:paraId="34D5CE46" w14:textId="77777777" w:rsidR="00FE547D" w:rsidRDefault="00FE547D" w:rsidP="00FE547D"/>
    <w:p w14:paraId="79167AD4" w14:textId="183F8B4D" w:rsidR="00FE547D" w:rsidRDefault="00FE547D" w:rsidP="00FE547D">
      <w:pPr>
        <w:pStyle w:val="ekvschreiblinie"/>
      </w:pPr>
      <w:r>
        <w:t>Thema:</w:t>
      </w:r>
      <w:r>
        <w:tab/>
      </w:r>
      <w:r>
        <w:rPr>
          <w:rStyle w:val="ekvlsungunterstrichen"/>
        </w:rPr>
        <w:t xml:space="preserve">                                                                                                                                            </w:t>
      </w:r>
    </w:p>
    <w:p w14:paraId="50C18BEB" w14:textId="320C2DA3" w:rsidR="00FE547D" w:rsidRDefault="00FE547D" w:rsidP="00FE547D">
      <w:pPr>
        <w:pStyle w:val="ekvschreiblinie"/>
      </w:pPr>
      <w:r>
        <w:t>Name:</w:t>
      </w:r>
      <w:r>
        <w:tab/>
      </w:r>
      <w:r>
        <w:tab/>
      </w:r>
      <w:r w:rsidRPr="00FE547D">
        <w:rPr>
          <w:rStyle w:val="ekvlsungunterstrichen"/>
        </w:rPr>
        <w:t xml:space="preserve">         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  </w:t>
      </w:r>
    </w:p>
    <w:p w14:paraId="1DEE4191" w14:textId="00584973" w:rsidR="00FE547D" w:rsidRPr="00FE547D" w:rsidRDefault="00FE547D" w:rsidP="00FE547D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t>Klasse:</w:t>
      </w:r>
      <w:r>
        <w:tab/>
      </w:r>
      <w:r w:rsidRPr="00FE547D">
        <w:rPr>
          <w:rStyle w:val="ekvlsungunterstrichen"/>
        </w:rPr>
        <w:t xml:space="preserve">                 </w:t>
      </w:r>
      <w:r>
        <w:rPr>
          <w:rStyle w:val="ekvlsungunterstrichen"/>
        </w:rPr>
        <w:t xml:space="preserve">                                                                                                                                </w:t>
      </w:r>
    </w:p>
    <w:p w14:paraId="55D83B28" w14:textId="24783168" w:rsidR="00FE547D" w:rsidRDefault="00FE547D" w:rsidP="00FE547D">
      <w:pPr>
        <w:pStyle w:val="ekvschreiblinie"/>
      </w:pPr>
      <w:r>
        <w:t>Note:</w:t>
      </w:r>
      <w:r>
        <w:tab/>
      </w:r>
      <w:r>
        <w:tab/>
      </w:r>
      <w:r w:rsidRPr="00FE547D">
        <w:rPr>
          <w:rStyle w:val="ekvlsungunterstrichen"/>
        </w:rPr>
        <w:t xml:space="preserve">                                                             </w:t>
      </w:r>
      <w:r>
        <w:rPr>
          <w:rStyle w:val="ekvlsungunterstrichen"/>
        </w:rPr>
        <w:t xml:space="preserve">                                                                            </w:t>
      </w:r>
    </w:p>
    <w:p w14:paraId="58562C45" w14:textId="53BEB2A5" w:rsidR="00FE547D" w:rsidRDefault="00FE547D" w:rsidP="009A6341">
      <w:pPr>
        <w:pStyle w:val="ekvschreiblinie"/>
      </w:pPr>
      <w:r>
        <w:t>Tipps fürs nächste Mal:</w:t>
      </w:r>
    </w:p>
    <w:p w14:paraId="5DE0CF0A" w14:textId="1FBBD307" w:rsidR="00901B13" w:rsidRPr="00FE547D" w:rsidRDefault="00FE547D" w:rsidP="00FE547D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 w:rsidRPr="00FE547D">
        <w:rPr>
          <w:rStyle w:val="ekvlsungunterstrichen"/>
        </w:rPr>
        <w:t xml:space="preserve">                                          </w:t>
      </w:r>
      <w:r>
        <w:rPr>
          <w:rStyle w:val="ekvlsungunterstrichen"/>
        </w:rPr>
        <w:t xml:space="preserve">                                                                                                                 </w:t>
      </w:r>
    </w:p>
    <w:p w14:paraId="324AED2B" w14:textId="77777777" w:rsidR="00FE547D" w:rsidRDefault="00FE547D" w:rsidP="00FD20A8"/>
    <w:p w14:paraId="58D07492" w14:textId="77777777" w:rsidR="009A6341" w:rsidRDefault="009A6341" w:rsidP="00FD20A8"/>
    <w:tbl>
      <w:tblPr>
        <w:tblW w:w="9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3969"/>
      </w:tblGrid>
      <w:tr w:rsidR="00FE547D" w:rsidRPr="003C39DC" w14:paraId="7EF6971D" w14:textId="77777777" w:rsidTr="003A662D">
        <w:trPr>
          <w:trHeight w:val="284"/>
        </w:trPr>
        <w:tc>
          <w:tcPr>
            <w:tcW w:w="5387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7D54F458" w14:textId="2124ABDA" w:rsidR="00FE547D" w:rsidRPr="009A6341" w:rsidRDefault="00FE547D" w:rsidP="009A6341">
            <w:pPr>
              <w:pStyle w:val="ekvtabellelinks"/>
              <w:rPr>
                <w:rStyle w:val="ekvfett"/>
              </w:rPr>
            </w:pPr>
            <w:r w:rsidRPr="009A6341">
              <w:rPr>
                <w:rStyle w:val="ekvfett"/>
              </w:rPr>
              <w:t>Übersicht/Inhalte</w:t>
            </w:r>
          </w:p>
        </w:tc>
        <w:tc>
          <w:tcPr>
            <w:tcW w:w="3969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3F2EBC32" w14:textId="5B32C436" w:rsidR="00FE547D" w:rsidRPr="009A6341" w:rsidRDefault="00FE547D" w:rsidP="009A6341">
            <w:pPr>
              <w:pStyle w:val="ekvtabellelinks"/>
              <w:rPr>
                <w:rStyle w:val="ekvfett"/>
              </w:rPr>
            </w:pPr>
            <w:r w:rsidRPr="009A6341">
              <w:rPr>
                <w:rStyle w:val="ekvfett"/>
              </w:rPr>
              <w:t>Benotung</w:t>
            </w:r>
          </w:p>
        </w:tc>
      </w:tr>
      <w:tr w:rsidR="00FE547D" w:rsidRPr="003C39DC" w14:paraId="02B2147D" w14:textId="77777777" w:rsidTr="003A662D">
        <w:trPr>
          <w:trHeight w:val="284"/>
        </w:trPr>
        <w:tc>
          <w:tcPr>
            <w:tcW w:w="5387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55102247" w14:textId="3F1267EA" w:rsidR="00FE547D" w:rsidRPr="003C39DC" w:rsidRDefault="00FE547D" w:rsidP="009A6341">
            <w:pPr>
              <w:pStyle w:val="ekvtabellelinks"/>
            </w:pPr>
            <w:r w:rsidRPr="00FE547D">
              <w:t>Du hast dein Thema sinnvoll und übersichtlich ausgearbeitet.</w:t>
            </w:r>
          </w:p>
        </w:tc>
        <w:tc>
          <w:tcPr>
            <w:tcW w:w="3969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49C3F63D" w14:textId="3C474DF7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 xml:space="preserve">rifft </w:t>
            </w:r>
            <w:proofErr w:type="gramStart"/>
            <w:r w:rsidR="00FE547D">
              <w:t xml:space="preserve">voll und ganz </w:t>
            </w:r>
            <w:proofErr w:type="gramEnd"/>
            <w:r w:rsidR="00FE547D">
              <w:t>zu</w:t>
            </w:r>
            <w:r w:rsidRPr="0004088B">
              <w:tab/>
            </w:r>
          </w:p>
          <w:p w14:paraId="7DCA60F1" w14:textId="2094BC4E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>rifft zu</w:t>
            </w:r>
          </w:p>
          <w:p w14:paraId="57F5F523" w14:textId="0BB49ED7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>rifft überwiegend zu</w:t>
            </w:r>
          </w:p>
          <w:p w14:paraId="11CA15A9" w14:textId="338F7A39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>rifft teilweise zu</w:t>
            </w:r>
          </w:p>
          <w:p w14:paraId="10ADB4FC" w14:textId="49D2DCBD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>rifft weniger zu</w:t>
            </w:r>
          </w:p>
          <w:p w14:paraId="66FFE99D" w14:textId="6D7B248F" w:rsidR="00FE547D" w:rsidRPr="003C39DC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>rifft nicht zu</w:t>
            </w:r>
          </w:p>
        </w:tc>
      </w:tr>
      <w:tr w:rsidR="00FE547D" w:rsidRPr="003C39DC" w14:paraId="52FF8782" w14:textId="77777777" w:rsidTr="003A662D">
        <w:trPr>
          <w:trHeight w:val="284"/>
        </w:trPr>
        <w:tc>
          <w:tcPr>
            <w:tcW w:w="538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1E94CB7" w14:textId="77777777" w:rsidR="00FE547D" w:rsidRDefault="00FE547D" w:rsidP="009A6341">
            <w:pPr>
              <w:pStyle w:val="ekvtabellelinks"/>
            </w:pPr>
            <w:r>
              <w:t xml:space="preserve">Der Umfang deiner Arbeit ist den Zeitstunden angemessen. </w:t>
            </w:r>
          </w:p>
          <w:p w14:paraId="04C8BAD5" w14:textId="7E30F14D" w:rsidR="00FE547D" w:rsidRPr="003C39DC" w:rsidRDefault="00FE547D" w:rsidP="009A6341">
            <w:pPr>
              <w:pStyle w:val="ekvtabellelinks"/>
            </w:pPr>
            <w:r>
              <w:t>Du hast deine Zeit am Projekt im Unterricht effektiv genutzt und deine Zeit sinnvoll eingesetzt.</w:t>
            </w:r>
          </w:p>
        </w:tc>
        <w:tc>
          <w:tcPr>
            <w:tcW w:w="396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8A71E1C" w14:textId="3004A61D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 xml:space="preserve">rifft </w:t>
            </w:r>
            <w:proofErr w:type="gramStart"/>
            <w:r w:rsidR="00FE547D">
              <w:t xml:space="preserve">voll und ganz </w:t>
            </w:r>
            <w:proofErr w:type="gramEnd"/>
            <w:r w:rsidR="00FE547D">
              <w:t>zu</w:t>
            </w:r>
          </w:p>
          <w:p w14:paraId="7E3AF288" w14:textId="58F9F6AE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>rifft zu</w:t>
            </w:r>
          </w:p>
          <w:p w14:paraId="36774DDB" w14:textId="371FA20D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>rifft überwiegend zu</w:t>
            </w:r>
          </w:p>
          <w:p w14:paraId="19F2AD8B" w14:textId="5ACDB576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>rifft teilweise zu</w:t>
            </w:r>
          </w:p>
          <w:p w14:paraId="0DF85EF4" w14:textId="4744319B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>rifft weniger zu</w:t>
            </w:r>
          </w:p>
          <w:p w14:paraId="23B4326F" w14:textId="0B1D2B3B" w:rsidR="00FE547D" w:rsidRPr="003C39DC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>rifft nicht zu</w:t>
            </w:r>
          </w:p>
        </w:tc>
      </w:tr>
      <w:tr w:rsidR="00FE547D" w:rsidRPr="003C39DC" w14:paraId="530A98B0" w14:textId="77777777" w:rsidTr="003A662D">
        <w:trPr>
          <w:trHeight w:val="284"/>
        </w:trPr>
        <w:tc>
          <w:tcPr>
            <w:tcW w:w="538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8163451" w14:textId="3B968DDB" w:rsidR="00FE547D" w:rsidRDefault="00FE547D" w:rsidP="009A6341">
            <w:pPr>
              <w:pStyle w:val="ekvtabellelinks"/>
            </w:pPr>
            <w:r>
              <w:t>Du hast Fachausdrücke erklärt und dein Thema ist verständlich dargestellt.</w:t>
            </w:r>
          </w:p>
          <w:p w14:paraId="732C1F7E" w14:textId="4765AE76" w:rsidR="00FE547D" w:rsidRDefault="00FE547D" w:rsidP="009A6341">
            <w:pPr>
              <w:pStyle w:val="ekvtabellelinks"/>
            </w:pPr>
            <w:r>
              <w:t>Mögliche Bedingungen</w:t>
            </w:r>
            <w:r w:rsidR="0004088B">
              <w:t>:</w:t>
            </w:r>
          </w:p>
        </w:tc>
        <w:tc>
          <w:tcPr>
            <w:tcW w:w="396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FF0331A" w14:textId="5416AD8E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 xml:space="preserve">rifft </w:t>
            </w:r>
            <w:proofErr w:type="gramStart"/>
            <w:r w:rsidR="00FE547D">
              <w:t xml:space="preserve">voll und ganz </w:t>
            </w:r>
            <w:proofErr w:type="gramEnd"/>
            <w:r w:rsidR="00FE547D">
              <w:t>zu</w:t>
            </w:r>
          </w:p>
          <w:p w14:paraId="5CE529A9" w14:textId="1B45BB47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>rifft zu</w:t>
            </w:r>
          </w:p>
          <w:p w14:paraId="5E7C2198" w14:textId="44CAF3BB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>rifft überwiegend zu</w:t>
            </w:r>
          </w:p>
          <w:p w14:paraId="5B219EF5" w14:textId="0DF762FF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>rifft teilweise zu</w:t>
            </w:r>
          </w:p>
          <w:p w14:paraId="33DBF592" w14:textId="36A6A8FA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>rifft weniger zu</w:t>
            </w:r>
          </w:p>
          <w:p w14:paraId="7EC12738" w14:textId="1360D634" w:rsidR="00FE547D" w:rsidRPr="003C39DC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t</w:t>
            </w:r>
            <w:r w:rsidR="00FE547D">
              <w:t>rifft nicht zu</w:t>
            </w:r>
          </w:p>
        </w:tc>
      </w:tr>
      <w:tr w:rsidR="00FE547D" w:rsidRPr="003C39DC" w14:paraId="2FC69DE8" w14:textId="77777777" w:rsidTr="003A662D">
        <w:trPr>
          <w:trHeight w:val="284"/>
        </w:trPr>
        <w:tc>
          <w:tcPr>
            <w:tcW w:w="5387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9F434F1" w14:textId="22E2CDEB" w:rsidR="00FE547D" w:rsidRDefault="00FE547D" w:rsidP="009A6341">
            <w:pPr>
              <w:pStyle w:val="ekvtabellelinks"/>
            </w:pPr>
            <w:r>
              <w:t>Die Gestaltung ist dir</w:t>
            </w:r>
          </w:p>
          <w:p w14:paraId="1DA3E49B" w14:textId="3EF5C4AB" w:rsidR="00FE547D" w:rsidRDefault="00FE547D" w:rsidP="009A6341">
            <w:pPr>
              <w:pStyle w:val="ekvtabellelinks"/>
            </w:pPr>
            <w:r>
              <w:t>Mögliche Kriterien</w:t>
            </w:r>
            <w:r w:rsidR="0004088B">
              <w:t>:</w:t>
            </w:r>
          </w:p>
        </w:tc>
        <w:tc>
          <w:tcPr>
            <w:tcW w:w="3969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9A7784A" w14:textId="77777777" w:rsidR="003A662D" w:rsidRDefault="003A662D" w:rsidP="003A662D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>
              <w:t>besonders gut gelungen</w:t>
            </w:r>
          </w:p>
          <w:p w14:paraId="74D1DF08" w14:textId="63CF6561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g</w:t>
            </w:r>
            <w:r w:rsidR="00FE547D">
              <w:t xml:space="preserve">ut </w:t>
            </w:r>
            <w:r w:rsidR="0004088B">
              <w:t>g</w:t>
            </w:r>
            <w:r w:rsidR="00FE547D">
              <w:t>elungen</w:t>
            </w:r>
          </w:p>
          <w:p w14:paraId="32663476" w14:textId="4599C12D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g</w:t>
            </w:r>
            <w:r w:rsidR="00FE547D">
              <w:t>elungen</w:t>
            </w:r>
          </w:p>
          <w:p w14:paraId="15F764C4" w14:textId="4D588DA3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a</w:t>
            </w:r>
            <w:r w:rsidR="00FE547D">
              <w:t>usreichend gelungen</w:t>
            </w:r>
          </w:p>
          <w:p w14:paraId="4EE17B22" w14:textId="3437B465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w</w:t>
            </w:r>
            <w:r w:rsidR="00FE547D">
              <w:t>eniger gut gelungen</w:t>
            </w:r>
          </w:p>
          <w:p w14:paraId="3385D199" w14:textId="3BB199BC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n</w:t>
            </w:r>
            <w:r w:rsidR="00FE547D">
              <w:t>icht gelungen</w:t>
            </w:r>
          </w:p>
        </w:tc>
      </w:tr>
      <w:tr w:rsidR="00FE547D" w:rsidRPr="003C39DC" w14:paraId="4B898C0F" w14:textId="77777777" w:rsidTr="003A662D">
        <w:trPr>
          <w:trHeight w:val="284"/>
        </w:trPr>
        <w:tc>
          <w:tcPr>
            <w:tcW w:w="5387" w:type="dxa"/>
            <w:tcBorders>
              <w:top w:val="single" w:sz="4" w:space="0" w:color="333333"/>
              <w:right w:val="single" w:sz="4" w:space="0" w:color="333333"/>
            </w:tcBorders>
          </w:tcPr>
          <w:p w14:paraId="00CE927C" w14:textId="77BB7CF9" w:rsidR="00FE547D" w:rsidRDefault="00FE547D" w:rsidP="009A6341">
            <w:pPr>
              <w:pStyle w:val="ekvtabellelinks"/>
            </w:pPr>
            <w:r>
              <w:t xml:space="preserve">Der Inhalt zum Thema </w:t>
            </w:r>
            <w:r w:rsidR="0004088B" w:rsidRPr="0004088B">
              <w:rPr>
                <w:rStyle w:val="ekvlsungunterstrichen"/>
              </w:rPr>
              <w:t xml:space="preserve">                  </w:t>
            </w:r>
            <w:r w:rsidRPr="0004088B">
              <w:rPr>
                <w:rStyle w:val="ekvlsungunterstrichen"/>
              </w:rPr>
              <w:t xml:space="preserve"> </w:t>
            </w:r>
            <w:r w:rsidR="0004088B">
              <w:rPr>
                <w:rStyle w:val="ekvlsungunterstrichen"/>
              </w:rPr>
              <w:t xml:space="preserve">            </w:t>
            </w:r>
            <w:r w:rsidR="0004088B">
              <w:t xml:space="preserve"> i</w:t>
            </w:r>
            <w:r>
              <w:t>st dir</w:t>
            </w:r>
          </w:p>
          <w:p w14:paraId="6E83D56C" w14:textId="4BB530DA" w:rsidR="00FE547D" w:rsidRDefault="00FE547D" w:rsidP="009A6341">
            <w:pPr>
              <w:pStyle w:val="ekvtabellelinks"/>
            </w:pPr>
            <w:r>
              <w:t>Mögliche Vorgaben</w:t>
            </w:r>
            <w:r w:rsidR="0004088B">
              <w:t>:</w:t>
            </w:r>
          </w:p>
        </w:tc>
        <w:tc>
          <w:tcPr>
            <w:tcW w:w="3969" w:type="dxa"/>
            <w:tcBorders>
              <w:top w:val="single" w:sz="4" w:space="0" w:color="333333"/>
              <w:left w:val="single" w:sz="4" w:space="0" w:color="333333"/>
            </w:tcBorders>
          </w:tcPr>
          <w:p w14:paraId="3E4C6BAE" w14:textId="0CA47AAA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b</w:t>
            </w:r>
            <w:r w:rsidR="00FE547D">
              <w:t>esonders gut gelungen</w:t>
            </w:r>
          </w:p>
          <w:p w14:paraId="14CBB4AD" w14:textId="6A2C2AD6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g</w:t>
            </w:r>
            <w:r w:rsidR="00FE547D">
              <w:t xml:space="preserve">ut </w:t>
            </w:r>
            <w:r w:rsidR="0004088B">
              <w:t>g</w:t>
            </w:r>
            <w:r w:rsidR="00FE547D">
              <w:t>elungen</w:t>
            </w:r>
          </w:p>
          <w:p w14:paraId="65DF08BE" w14:textId="58017747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g</w:t>
            </w:r>
            <w:r w:rsidR="00FE547D">
              <w:t>elungen</w:t>
            </w:r>
          </w:p>
          <w:p w14:paraId="385F4E32" w14:textId="195D8282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a</w:t>
            </w:r>
            <w:r w:rsidR="00FE547D">
              <w:t>usreichend gelungen</w:t>
            </w:r>
          </w:p>
          <w:p w14:paraId="3B47A097" w14:textId="6C5AE401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w</w:t>
            </w:r>
            <w:r w:rsidR="00FE547D">
              <w:t>eniger gut gelungen</w:t>
            </w:r>
          </w:p>
          <w:p w14:paraId="529F7CF4" w14:textId="5DAA1488" w:rsidR="00FE547D" w:rsidRDefault="003A662D" w:rsidP="009A6341">
            <w:pPr>
              <w:pStyle w:val="ekvtabellelinks"/>
            </w:pPr>
            <w:r w:rsidRPr="00D559DE">
              <w:rPr>
                <w:rStyle w:val="ekvsymbol"/>
              </w:rPr>
              <w:sym w:font="Wingdings" w:char="F0A8"/>
            </w:r>
            <w:r w:rsidRPr="0004088B">
              <w:tab/>
            </w:r>
            <w:r w:rsidR="0004088B">
              <w:t>n</w:t>
            </w:r>
            <w:r w:rsidR="00FE547D">
              <w:t>icht gelungen</w:t>
            </w:r>
          </w:p>
        </w:tc>
      </w:tr>
    </w:tbl>
    <w:p w14:paraId="6F26D380" w14:textId="77777777" w:rsidR="00FE547D" w:rsidRDefault="00FE547D" w:rsidP="00FD20A8"/>
    <w:p w14:paraId="4D215F1D" w14:textId="77777777" w:rsidR="009A6341" w:rsidRDefault="009A6341" w:rsidP="00FE547D"/>
    <w:p w14:paraId="1E3C25FF" w14:textId="5014E852" w:rsidR="00FE547D" w:rsidRDefault="00FE547D" w:rsidP="00FE547D">
      <w:r>
        <w:t xml:space="preserve">Vielen Dank für dein </w:t>
      </w:r>
      <w:proofErr w:type="gramStart"/>
      <w:r>
        <w:t>tolles</w:t>
      </w:r>
      <w:proofErr w:type="gramEnd"/>
      <w:r>
        <w:t xml:space="preserve"> Projekt!</w:t>
      </w:r>
    </w:p>
    <w:p w14:paraId="3288FBCF" w14:textId="0E60677D" w:rsidR="00FE547D" w:rsidRDefault="00FE547D" w:rsidP="00FE547D">
      <w:r>
        <w:t>Wir gestalten damit nun die Religionstafel im Schulhaus und freuen uns über deinen Beitrag!</w:t>
      </w:r>
    </w:p>
    <w:sectPr w:rsidR="00FE547D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B174C" w14:textId="77777777" w:rsidR="002865E3" w:rsidRDefault="002865E3" w:rsidP="003C599D">
      <w:pPr>
        <w:spacing w:line="240" w:lineRule="auto"/>
      </w:pPr>
      <w:r>
        <w:separator/>
      </w:r>
    </w:p>
  </w:endnote>
  <w:endnote w:type="continuationSeparator" w:id="0">
    <w:p w14:paraId="3C75BEC8" w14:textId="77777777" w:rsidR="002865E3" w:rsidRDefault="002865E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63A36B99" w14:textId="77777777" w:rsidTr="00503EE6">
      <w:trPr>
        <w:trHeight w:hRule="exact" w:val="680"/>
      </w:trPr>
      <w:tc>
        <w:tcPr>
          <w:tcW w:w="864" w:type="dxa"/>
          <w:noWrap/>
        </w:tcPr>
        <w:p w14:paraId="25171D56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68A9E584" wp14:editId="58D6E6AF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2CD23C5" w14:textId="5D2196D1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04088B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BB79C26" w14:textId="72543CDB" w:rsidR="002659C5" w:rsidRPr="00913892" w:rsidRDefault="00947DC8" w:rsidP="0004088B">
          <w:pPr>
            <w:pStyle w:val="ekvquelle"/>
          </w:pPr>
          <w:r>
            <w:t xml:space="preserve">Textquellen: </w:t>
          </w:r>
          <w:r w:rsidR="0004088B">
            <w:t>Christian Dummel</w:t>
          </w:r>
        </w:p>
      </w:tc>
      <w:tc>
        <w:tcPr>
          <w:tcW w:w="813" w:type="dxa"/>
        </w:tcPr>
        <w:p w14:paraId="6DEE2236" w14:textId="77777777" w:rsidR="002659C5" w:rsidRPr="00913892" w:rsidRDefault="002659C5" w:rsidP="00913892">
          <w:pPr>
            <w:pStyle w:val="ekvpagina"/>
          </w:pPr>
        </w:p>
      </w:tc>
    </w:tr>
  </w:tbl>
  <w:p w14:paraId="0F63C1B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4F10A" w14:textId="77777777" w:rsidR="002865E3" w:rsidRDefault="002865E3" w:rsidP="003C599D">
      <w:pPr>
        <w:spacing w:line="240" w:lineRule="auto"/>
      </w:pPr>
      <w:r>
        <w:separator/>
      </w:r>
    </w:p>
  </w:footnote>
  <w:footnote w:type="continuationSeparator" w:id="0">
    <w:p w14:paraId="5F57DCBB" w14:textId="77777777" w:rsidR="002865E3" w:rsidRDefault="002865E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501174BE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378A57A6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15143D6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5A43BFD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9E2B2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6EB6E7B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70FA5EBD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1B304C3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8B86F12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6689DB6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5BCAA0D4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47D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088B"/>
    <w:rsid w:val="00043523"/>
    <w:rsid w:val="00045FD2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74A1C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65E3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4DCF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A662D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0263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2D91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341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9A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2F94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E547D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D2F2B"/>
  <w15:chartTrackingRefBased/>
  <w15:docId w15:val="{52A871C9-09D4-4A16-AAA1-52860CB8D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2024-08-21T07:40:00Z</dcterms:created>
  <dcterms:modified xsi:type="dcterms:W3CDTF">2024-08-22T11:17:00Z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