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6363EDA7" w14:textId="5227436E" w:rsidR="00901B13" w:rsidRDefault="00CA7EF3" w:rsidP="00BC6F55">
      <w:pPr>
        <w:pStyle w:val="ekvue2arial"/>
      </w:pPr>
      <w:r>
        <w:t>Jahresfestkreis Islam</w:t>
      </w:r>
    </w:p>
    <w:p w14:paraId="203E02EA" w14:textId="37BDA04B" w:rsidR="00CA7EF3" w:rsidRDefault="00CA7EF3" w:rsidP="000E200F"/>
    <w:p w14:paraId="7145B8A8" w14:textId="77777777" w:rsidR="00B422D2" w:rsidRDefault="00B422D2" w:rsidP="000E200F"/>
    <w:p w14:paraId="519C92F6" w14:textId="77777777" w:rsidR="00B422D2" w:rsidRDefault="00B422D2" w:rsidP="000E200F"/>
    <w:p w14:paraId="790968C6" w14:textId="77777777" w:rsidR="00B422D2" w:rsidRDefault="00B422D2" w:rsidP="000E200F"/>
    <w:p w14:paraId="5FE65DE0" w14:textId="77777777" w:rsidR="00B422D2" w:rsidRDefault="00B422D2" w:rsidP="000E200F"/>
    <w:p w14:paraId="21F4214A" w14:textId="77777777" w:rsidR="00B422D2" w:rsidRDefault="00B422D2" w:rsidP="000E200F"/>
    <w:p w14:paraId="02FEB579" w14:textId="77777777" w:rsidR="00B422D2" w:rsidRDefault="00B422D2" w:rsidP="000E200F"/>
    <w:p w14:paraId="29F51064" w14:textId="1E5FA9D8" w:rsidR="00CA7EF3" w:rsidRDefault="00B422D2" w:rsidP="00B422D2">
      <w:pPr>
        <w:pStyle w:val="ekvbild"/>
      </w:pPr>
      <w:r>
        <w:rPr>
          <w:noProof/>
        </w:rPr>
        <w:drawing>
          <wp:inline distT="0" distB="0" distL="0" distR="0" wp14:anchorId="57037E23" wp14:editId="7FC5AE9C">
            <wp:extent cx="5868000" cy="5868000"/>
            <wp:effectExtent l="0" t="0" r="0" b="0"/>
            <wp:docPr id="1" name="Grafik 1" descr="S644007270_Jahreskreis_Isla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S644007270_Jahreskreis_Isl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00" cy="58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FE20F" w14:textId="77777777" w:rsidR="00B422D2" w:rsidRDefault="00B422D2" w:rsidP="00B422D2"/>
    <w:p w14:paraId="642617AC" w14:textId="77777777" w:rsidR="00B422D2" w:rsidRDefault="00B422D2" w:rsidP="00B422D2">
      <w:pPr>
        <w:pStyle w:val="ekvbild"/>
      </w:pPr>
    </w:p>
    <w:p w14:paraId="499A3575" w14:textId="77777777" w:rsidR="00CA7EF3" w:rsidRDefault="00CA7EF3" w:rsidP="000E200F"/>
    <w:p w14:paraId="28231EC7" w14:textId="77777777" w:rsidR="00CA7EF3" w:rsidRDefault="00CA7EF3" w:rsidP="000E200F"/>
    <w:p w14:paraId="1EF8D4E0" w14:textId="77777777" w:rsidR="00CA7EF3" w:rsidRDefault="00CA7EF3" w:rsidP="000E200F"/>
    <w:p w14:paraId="68D42B0B" w14:textId="42418133" w:rsidR="00CA7EF3" w:rsidRPr="000E200F" w:rsidRDefault="00CA7EF3" w:rsidP="00BC6F55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CA7EF3" w:rsidRPr="000E200F" w:rsidSect="00E3608F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36AC0" w14:textId="77777777" w:rsidR="00E3608F" w:rsidRDefault="00E3608F" w:rsidP="003C599D">
      <w:pPr>
        <w:spacing w:line="240" w:lineRule="auto"/>
      </w:pPr>
      <w:r>
        <w:separator/>
      </w:r>
    </w:p>
  </w:endnote>
  <w:endnote w:type="continuationSeparator" w:id="0">
    <w:p w14:paraId="57C65483" w14:textId="77777777" w:rsidR="00E3608F" w:rsidRDefault="00E3608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70AEC32" w14:textId="77777777" w:rsidTr="00503EE6">
      <w:trPr>
        <w:trHeight w:hRule="exact" w:val="680"/>
      </w:trPr>
      <w:tc>
        <w:tcPr>
          <w:tcW w:w="864" w:type="dxa"/>
          <w:noWrap/>
        </w:tcPr>
        <w:p w14:paraId="44C219D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B316547" wp14:editId="410740D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5660261" w14:textId="5AC7C86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4C4AC0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57622B3" w14:textId="6FC4E9E7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</w:t>
          </w:r>
          <w:r w:rsidR="004C4AC0">
            <w:rPr>
              <w:rStyle w:val="ekvquellefett"/>
            </w:rPr>
            <w:t>: Katrin Kerbusch, Dresden</w:t>
          </w:r>
        </w:p>
        <w:p w14:paraId="701DF03C" w14:textId="1D7EE2BF" w:rsidR="002659C5" w:rsidRPr="00913892" w:rsidRDefault="002659C5" w:rsidP="00BC6F55">
          <w:pPr>
            <w:pStyle w:val="ekvquelle"/>
            <w:ind w:left="0"/>
          </w:pPr>
        </w:p>
      </w:tc>
      <w:tc>
        <w:tcPr>
          <w:tcW w:w="813" w:type="dxa"/>
        </w:tcPr>
        <w:p w14:paraId="47962B60" w14:textId="77777777" w:rsidR="002659C5" w:rsidRPr="00913892" w:rsidRDefault="002659C5" w:rsidP="00913892">
          <w:pPr>
            <w:pStyle w:val="ekvpagina"/>
          </w:pPr>
        </w:p>
      </w:tc>
    </w:tr>
  </w:tbl>
  <w:p w14:paraId="291430B4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853F9" w14:textId="77777777" w:rsidR="00E3608F" w:rsidRDefault="00E3608F" w:rsidP="003C599D">
      <w:pPr>
        <w:spacing w:line="240" w:lineRule="auto"/>
      </w:pPr>
      <w:r>
        <w:separator/>
      </w:r>
    </w:p>
  </w:footnote>
  <w:footnote w:type="continuationSeparator" w:id="0">
    <w:p w14:paraId="41AFFB5F" w14:textId="77777777" w:rsidR="00E3608F" w:rsidRDefault="00E3608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9E7DAE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7A2B00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473B95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C58A75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F5DA7B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F7B8A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8748A3B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FDD00A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EC628E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31C4DA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C6EC47B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EF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3E03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17404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C4AC0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167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9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22D2"/>
    <w:rsid w:val="00B45A14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6F55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7EF3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608F"/>
    <w:rsid w:val="00E375D2"/>
    <w:rsid w:val="00E40FA8"/>
    <w:rsid w:val="00E43E04"/>
    <w:rsid w:val="00E44E20"/>
    <w:rsid w:val="00E463F1"/>
    <w:rsid w:val="00E47A67"/>
    <w:rsid w:val="00E50679"/>
    <w:rsid w:val="00E50799"/>
    <w:rsid w:val="00E532D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424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A4780"/>
  <w15:chartTrackingRefBased/>
  <w15:docId w15:val="{7ECFC375-8307-4076-8CCC-93B2CC5A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1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2024-07-18T13:40:00Z</dcterms:created>
  <dcterms:modified xsi:type="dcterms:W3CDTF">2024-08-15T09:38:00Z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