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597A9F02" w14:textId="0EA5370A" w:rsidR="00901B13" w:rsidRDefault="00F24AB2" w:rsidP="00F24AB2">
      <w:pPr>
        <w:pStyle w:val="ekvue2arial"/>
      </w:pPr>
      <w:r>
        <w:t>Einstiegsbild: Organspende-Tattoo (KV1)</w:t>
      </w:r>
    </w:p>
    <w:p w14:paraId="3C7E1DC2" w14:textId="77777777" w:rsidR="002270FA" w:rsidRDefault="002270FA" w:rsidP="00F24AB2">
      <w:pPr>
        <w:pStyle w:val="ekvue2arial"/>
      </w:pPr>
    </w:p>
    <w:p w14:paraId="3FFA4172" w14:textId="40397F5E" w:rsidR="00F24AB2" w:rsidRDefault="00F24AB2" w:rsidP="000E200F"/>
    <w:p w14:paraId="263862FC" w14:textId="2680D786" w:rsidR="00CF7E18" w:rsidRDefault="002270FA" w:rsidP="002270FA">
      <w:pPr>
        <w:pStyle w:val="ekvbild"/>
      </w:pPr>
      <w:r>
        <w:rPr>
          <w:noProof/>
        </w:rPr>
        <w:drawing>
          <wp:inline distT="0" distB="0" distL="0" distR="0" wp14:anchorId="37D90972" wp14:editId="0C8D22B2">
            <wp:extent cx="5060950" cy="6595920"/>
            <wp:effectExtent l="0" t="0" r="6350" b="0"/>
            <wp:docPr id="1" name="Grafik 1" descr="Organspende_Tattoo_OPTIN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Organspende_Tattoo_OPTINK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437" cy="660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72E3A" w14:textId="77777777" w:rsidR="002270FA" w:rsidRDefault="002270FA" w:rsidP="002270FA"/>
    <w:p w14:paraId="7AAB87B7" w14:textId="77777777" w:rsidR="002270FA" w:rsidRDefault="002270FA" w:rsidP="002270FA">
      <w:pPr>
        <w:pStyle w:val="ekvbild"/>
      </w:pPr>
    </w:p>
    <w:p w14:paraId="3F632E89" w14:textId="7357DD35" w:rsidR="00CF7E18" w:rsidRDefault="00CF7E18" w:rsidP="000E200F"/>
    <w:p w14:paraId="39C1D5E1" w14:textId="119C2634" w:rsidR="00CF7E18" w:rsidRDefault="00CF7E18" w:rsidP="000E200F"/>
    <w:p w14:paraId="4377E444" w14:textId="0FE52DEF" w:rsidR="00CF7E18" w:rsidRDefault="00CF7E18" w:rsidP="000E200F"/>
    <w:p w14:paraId="6018EBBF" w14:textId="1A40EC4E" w:rsidR="00F24AB2" w:rsidRPr="000E200F" w:rsidRDefault="00F24AB2" w:rsidP="000E200F"/>
    <w:sectPr w:rsidR="00F24AB2" w:rsidRPr="000E200F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B4E55" w14:textId="77777777" w:rsidR="00F24AB2" w:rsidRDefault="00F24AB2" w:rsidP="003C599D">
      <w:pPr>
        <w:spacing w:line="240" w:lineRule="auto"/>
      </w:pPr>
      <w:r>
        <w:separator/>
      </w:r>
    </w:p>
  </w:endnote>
  <w:endnote w:type="continuationSeparator" w:id="0">
    <w:p w14:paraId="3F258FA2" w14:textId="77777777" w:rsidR="00F24AB2" w:rsidRDefault="00F24AB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4127961" w14:textId="77777777" w:rsidTr="00503EE6">
      <w:trPr>
        <w:trHeight w:hRule="exact" w:val="680"/>
      </w:trPr>
      <w:tc>
        <w:tcPr>
          <w:tcW w:w="864" w:type="dxa"/>
          <w:noWrap/>
        </w:tcPr>
        <w:p w14:paraId="05AE7093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CD7D664" wp14:editId="4F486F4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0216C88" w14:textId="26793B5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055E8C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D4D4890" w14:textId="47B5783C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Abbildung:</w:t>
          </w:r>
          <w:r>
            <w:t xml:space="preserve"> </w:t>
          </w:r>
          <w:r w:rsidR="00431007">
            <w:t>Stephanie Schubert</w:t>
          </w:r>
        </w:p>
        <w:p w14:paraId="48E5AE21" w14:textId="13E64795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2E55FE88" w14:textId="77777777" w:rsidR="002659C5" w:rsidRPr="00913892" w:rsidRDefault="002659C5" w:rsidP="00913892">
          <w:pPr>
            <w:pStyle w:val="ekvpagina"/>
          </w:pPr>
        </w:p>
      </w:tc>
    </w:tr>
  </w:tbl>
  <w:p w14:paraId="43C74D2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2D630" w14:textId="77777777" w:rsidR="00F24AB2" w:rsidRDefault="00F24AB2" w:rsidP="003C599D">
      <w:pPr>
        <w:spacing w:line="240" w:lineRule="auto"/>
      </w:pPr>
      <w:r>
        <w:separator/>
      </w:r>
    </w:p>
  </w:footnote>
  <w:footnote w:type="continuationSeparator" w:id="0">
    <w:p w14:paraId="30C1DE04" w14:textId="77777777" w:rsidR="00F24AB2" w:rsidRDefault="00F24AB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6BAA088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A04240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E68E1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6E6AE4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B9898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ADECE4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09D1EFE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008E35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0AD6C5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821B42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006F3D4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AB2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55E8C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4B11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0FA"/>
    <w:rsid w:val="002277D2"/>
    <w:rsid w:val="002301FF"/>
    <w:rsid w:val="00232213"/>
    <w:rsid w:val="002352B8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35CB"/>
    <w:rsid w:val="00363A39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0427"/>
    <w:rsid w:val="0042107E"/>
    <w:rsid w:val="004235B1"/>
    <w:rsid w:val="004236D5"/>
    <w:rsid w:val="00424375"/>
    <w:rsid w:val="00431007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87799"/>
    <w:rsid w:val="00490692"/>
    <w:rsid w:val="004925F2"/>
    <w:rsid w:val="004A39FB"/>
    <w:rsid w:val="004A66C3"/>
    <w:rsid w:val="004A66CF"/>
    <w:rsid w:val="004B1170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0F8E"/>
    <w:rsid w:val="00772DA9"/>
    <w:rsid w:val="00774384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7506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1F8F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31B4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CF7E18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2846"/>
    <w:rsid w:val="00D2569D"/>
    <w:rsid w:val="00D27A1B"/>
    <w:rsid w:val="00D34DC1"/>
    <w:rsid w:val="00D403F7"/>
    <w:rsid w:val="00D43744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D60BC"/>
    <w:rsid w:val="00EE018B"/>
    <w:rsid w:val="00EE049D"/>
    <w:rsid w:val="00EE2721"/>
    <w:rsid w:val="00EE2A0B"/>
    <w:rsid w:val="00EF6029"/>
    <w:rsid w:val="00F13AFA"/>
    <w:rsid w:val="00F16DA0"/>
    <w:rsid w:val="00F16F83"/>
    <w:rsid w:val="00F23554"/>
    <w:rsid w:val="00F241DA"/>
    <w:rsid w:val="00F24740"/>
    <w:rsid w:val="00F24AB2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61F6E"/>
  <w15:chartTrackingRefBased/>
  <w15:docId w15:val="{8D80F4E9-2254-4EBD-AD27-E8D71CE8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CF7E1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7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62D3D-4CE6-4612-8371-EFB8CD8A5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2024-09-25T11:10:00Z</dcterms:created>
  <dcterms:modified xsi:type="dcterms:W3CDTF">2024-09-25T11:10:00Z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