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14:paraId="27A6FB23" w14:textId="31725783" w:rsidR="00901B13" w:rsidRDefault="0084391E" w:rsidP="0084391E">
      <w:pPr>
        <w:pStyle w:val="ekvue2arial"/>
      </w:pPr>
      <w:r w:rsidRPr="0084391E">
        <w:t>Vorschlag für ein Tafelbild zu wichtigen Inhalten rund um die Organspende (KV 4)</w:t>
      </w:r>
    </w:p>
    <w:p w14:paraId="55265153" w14:textId="77777777" w:rsidR="00431A8D" w:rsidRDefault="00431A8D" w:rsidP="0084391E">
      <w:pPr>
        <w:pStyle w:val="ekvue2arial"/>
      </w:pPr>
    </w:p>
    <w:p w14:paraId="31303358" w14:textId="77777777" w:rsidR="0084391E" w:rsidRDefault="0084391E" w:rsidP="0084391E">
      <w:pPr>
        <w:pStyle w:val="ekvue2arial"/>
      </w:pPr>
    </w:p>
    <w:p w14:paraId="0FFAE375" w14:textId="466F4486" w:rsidR="0084391E" w:rsidRDefault="0084391E" w:rsidP="00431A8D">
      <w:pPr>
        <w:pStyle w:val="ekvue2arial"/>
        <w:jc w:val="center"/>
      </w:pPr>
      <w:r>
        <w:t>Organspende – wie funktioniert das?</w:t>
      </w:r>
    </w:p>
    <w:p w14:paraId="0830870E" w14:textId="77777777" w:rsidR="00AF26F3" w:rsidRDefault="00AF26F3" w:rsidP="00431A8D">
      <w:pPr>
        <w:pStyle w:val="ekvue2arial"/>
        <w:jc w:val="center"/>
      </w:pPr>
    </w:p>
    <w:p w14:paraId="0574D717" w14:textId="04757CF1" w:rsidR="0084391E" w:rsidRDefault="00F24A38" w:rsidP="0084391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B794EB" wp14:editId="322CDD7C">
                <wp:simplePos x="0" y="0"/>
                <wp:positionH relativeFrom="column">
                  <wp:posOffset>-180340</wp:posOffset>
                </wp:positionH>
                <wp:positionV relativeFrom="paragraph">
                  <wp:posOffset>152400</wp:posOffset>
                </wp:positionV>
                <wp:extent cx="2360930" cy="1404620"/>
                <wp:effectExtent l="0" t="0" r="24130" b="1778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88986" w14:textId="77777777" w:rsidR="00F24A38" w:rsidRPr="00F24A38" w:rsidRDefault="00F24A38" w:rsidP="00F24A38">
                            <w:pPr>
                              <w:rPr>
                                <w:rStyle w:val="ekvfett"/>
                              </w:rPr>
                            </w:pPr>
                            <w:r w:rsidRPr="00F24A38">
                              <w:rPr>
                                <w:rStyle w:val="ekvfett"/>
                              </w:rPr>
                              <w:t>Was?</w:t>
                            </w:r>
                          </w:p>
                          <w:p w14:paraId="1E60BD69" w14:textId="77777777" w:rsidR="00F24A38" w:rsidRDefault="00F24A38" w:rsidP="00F24A38">
                            <w:r w:rsidRPr="006A5611">
                              <w:rPr>
                                <w:rStyle w:val="ekvsymbolaufzhlung"/>
                              </w:rPr>
                              <w:sym w:font="Wingdings" w:char="F06C"/>
                            </w:r>
                            <w:r w:rsidRPr="00C17BE6">
                              <w:tab/>
                            </w:r>
                            <w:r>
                              <w:t>Organe</w:t>
                            </w:r>
                          </w:p>
                          <w:p w14:paraId="004F35EC" w14:textId="77777777" w:rsidR="00F24A38" w:rsidRDefault="00F24A38" w:rsidP="00F24A38">
                            <w:r w:rsidRPr="006A5611">
                              <w:rPr>
                                <w:rStyle w:val="ekvsymbolaufzhlung"/>
                              </w:rPr>
                              <w:sym w:font="Wingdings" w:char="F06C"/>
                            </w:r>
                            <w:r w:rsidRPr="00C17BE6">
                              <w:tab/>
                            </w:r>
                            <w:r>
                              <w:t>Gewebe</w:t>
                            </w:r>
                          </w:p>
                          <w:p w14:paraId="79D44ADD" w14:textId="1FD115EA" w:rsidR="00F24A38" w:rsidRDefault="00F24A38" w:rsidP="00F24A38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Herz, Lunge,</w:t>
                            </w:r>
                            <w:r w:rsidR="00CA1F38">
                              <w:t xml:space="preserve"> </w:t>
                            </w:r>
                            <w:r>
                              <w:t>Bauchspeichel</w:t>
                            </w:r>
                            <w:r w:rsidR="00CA1F38">
                              <w:t>-</w:t>
                            </w:r>
                            <w:r>
                              <w:t>drüse, Darm, Nieren, Leber</w:t>
                            </w:r>
                          </w:p>
                          <w:p w14:paraId="307B6879" w14:textId="31240675" w:rsidR="00F24A38" w:rsidRDefault="00F24A3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B794E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4.2pt;margin-top:12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">
                <v:textbox style="mso-fit-shape-to-text:t">
                  <w:txbxContent>
                    <w:p w14:paraId="4E188986" w14:textId="77777777" w:rsidR="00F24A38" w:rsidRPr="00F24A38" w:rsidRDefault="00F24A38" w:rsidP="00F24A38">
                      <w:pPr>
                        <w:rPr>
                          <w:rStyle w:val="ekvfett"/>
                        </w:rPr>
                      </w:pPr>
                      <w:r w:rsidRPr="00F24A38">
                        <w:rPr>
                          <w:rStyle w:val="ekvfett"/>
                        </w:rPr>
                        <w:t>Was?</w:t>
                      </w:r>
                    </w:p>
                    <w:p w14:paraId="1E60BD69" w14:textId="77777777" w:rsidR="00F24A38" w:rsidRDefault="00F24A38" w:rsidP="00F24A38">
                      <w:r w:rsidRPr="006A5611">
                        <w:rPr>
                          <w:rStyle w:val="ekvsymbolaufzhlung"/>
                        </w:rPr>
                        <w:sym w:font="Wingdings" w:char="F06C"/>
                      </w:r>
                      <w:r w:rsidRPr="00C17BE6">
                        <w:tab/>
                      </w:r>
                      <w:r>
                        <w:t>Organe</w:t>
                      </w:r>
                    </w:p>
                    <w:p w14:paraId="004F35EC" w14:textId="77777777" w:rsidR="00F24A38" w:rsidRDefault="00F24A38" w:rsidP="00F24A38">
                      <w:r w:rsidRPr="006A5611">
                        <w:rPr>
                          <w:rStyle w:val="ekvsymbolaufzhlung"/>
                        </w:rPr>
                        <w:sym w:font="Wingdings" w:char="F06C"/>
                      </w:r>
                      <w:r w:rsidRPr="00C17BE6">
                        <w:tab/>
                      </w:r>
                      <w:r>
                        <w:t>Gewebe</w:t>
                      </w:r>
                    </w:p>
                    <w:p w14:paraId="79D44ADD" w14:textId="1FD115EA" w:rsidR="00F24A38" w:rsidRDefault="00F24A38" w:rsidP="00F24A38">
                      <w:pPr>
                        <w:pStyle w:val="Listenabsatz"/>
                        <w:numPr>
                          <w:ilvl w:val="0"/>
                          <w:numId w:val="1"/>
                        </w:numPr>
                      </w:pPr>
                      <w:r>
                        <w:t>Herz, Lunge,</w:t>
                      </w:r>
                      <w:r w:rsidR="00CA1F38">
                        <w:t xml:space="preserve"> </w:t>
                      </w:r>
                      <w:r>
                        <w:t>Bauchspeichel</w:t>
                      </w:r>
                      <w:r w:rsidR="00CA1F38">
                        <w:t>-</w:t>
                      </w:r>
                      <w:r>
                        <w:t>drüse, Darm, Nieren, Leber</w:t>
                      </w:r>
                    </w:p>
                    <w:p w14:paraId="307B6879" w14:textId="31240675" w:rsidR="00F24A38" w:rsidRDefault="00F24A38"/>
                  </w:txbxContent>
                </v:textbox>
                <w10:wrap type="square"/>
              </v:shape>
            </w:pict>
          </mc:Fallback>
        </mc:AlternateContent>
      </w:r>
    </w:p>
    <w:p w14:paraId="0B0EB401" w14:textId="0B72E5A0" w:rsidR="00F24A38" w:rsidRDefault="00F24A38" w:rsidP="0084391E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48D97A" wp14:editId="2770EC7A">
                <wp:simplePos x="0" y="0"/>
                <wp:positionH relativeFrom="column">
                  <wp:posOffset>2332990</wp:posOffset>
                </wp:positionH>
                <wp:positionV relativeFrom="paragraph">
                  <wp:posOffset>-10795</wp:posOffset>
                </wp:positionV>
                <wp:extent cx="1057275" cy="4229100"/>
                <wp:effectExtent l="19050" t="0" r="28575" b="38100"/>
                <wp:wrapNone/>
                <wp:docPr id="12277090" name="Pfeil: nach unt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229100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25269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: nach unten 1" o:spid="_x0000_s1026" type="#_x0000_t67" style="position:absolute;margin-left:183.7pt;margin-top:-.85pt;width:83.25pt;height:33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" adj="18900" fillcolor="#bfbfbf [2412]" strokecolor="black [3213]" strokeweight="1.5pt"/>
            </w:pict>
          </mc:Fallback>
        </mc:AlternateContent>
      </w:r>
    </w:p>
    <w:p w14:paraId="2B0A6376" w14:textId="4D1A86F0" w:rsidR="00F24A38" w:rsidRDefault="00F24A38" w:rsidP="0084391E"/>
    <w:p w14:paraId="4FCAFEA4" w14:textId="2E3A8D42" w:rsidR="00F24A38" w:rsidRDefault="00F24A38" w:rsidP="0084391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9AB752B" wp14:editId="079AAF20">
                <wp:simplePos x="0" y="0"/>
                <wp:positionH relativeFrom="column">
                  <wp:posOffset>3491230</wp:posOffset>
                </wp:positionH>
                <wp:positionV relativeFrom="paragraph">
                  <wp:posOffset>100965</wp:posOffset>
                </wp:positionV>
                <wp:extent cx="2360930" cy="1404620"/>
                <wp:effectExtent l="0" t="0" r="22860" b="11430"/>
                <wp:wrapSquare wrapText="bothSides"/>
                <wp:docPr id="13472323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0DB0C" w14:textId="77777777" w:rsidR="00F24A38" w:rsidRPr="00F24A38" w:rsidRDefault="00F24A38" w:rsidP="00F24A38">
                            <w:pPr>
                              <w:rPr>
                                <w:rStyle w:val="ekvfett"/>
                              </w:rPr>
                            </w:pPr>
                            <w:r w:rsidRPr="00F24A38">
                              <w:rPr>
                                <w:rStyle w:val="ekvfett"/>
                              </w:rPr>
                              <w:t>Wie?</w:t>
                            </w:r>
                          </w:p>
                          <w:p w14:paraId="0CD021F2" w14:textId="77777777" w:rsidR="00F24A38" w:rsidRDefault="00F24A38" w:rsidP="003C3D32">
                            <w:pPr>
                              <w:pStyle w:val="ekvaufzhlung"/>
                            </w:pPr>
                            <w:r w:rsidRPr="006A5611">
                              <w:rPr>
                                <w:rStyle w:val="ekvsymbolaufzhlung"/>
                              </w:rPr>
                              <w:sym w:font="Wingdings" w:char="F06C"/>
                            </w:r>
                            <w:r w:rsidRPr="00C17BE6">
                              <w:tab/>
                            </w:r>
                            <w:r>
                              <w:t>Organspendeausweis</w:t>
                            </w:r>
                          </w:p>
                          <w:p w14:paraId="27B2F870" w14:textId="77777777" w:rsidR="00F24A38" w:rsidRDefault="00F24A38" w:rsidP="003C3D32">
                            <w:pPr>
                              <w:pStyle w:val="ekvaufzhlung"/>
                            </w:pPr>
                            <w:r w:rsidRPr="006A5611">
                              <w:rPr>
                                <w:rStyle w:val="ekvsymbolaufzhlung"/>
                              </w:rPr>
                              <w:sym w:font="Wingdings" w:char="F06C"/>
                            </w:r>
                            <w:r w:rsidRPr="00C17BE6">
                              <w:tab/>
                            </w:r>
                            <w:r>
                              <w:t>Patientenverfügung</w:t>
                            </w:r>
                          </w:p>
                          <w:p w14:paraId="17F1AB05" w14:textId="77777777" w:rsidR="00F24A38" w:rsidRDefault="00F24A38" w:rsidP="003C3D32">
                            <w:pPr>
                              <w:pStyle w:val="ekvaufzhlung"/>
                            </w:pPr>
                            <w:r w:rsidRPr="006A5611">
                              <w:rPr>
                                <w:rStyle w:val="ekvsymbolaufzhlung"/>
                              </w:rPr>
                              <w:sym w:font="Wingdings" w:char="F06C"/>
                            </w:r>
                            <w:r w:rsidRPr="00C17BE6">
                              <w:tab/>
                            </w:r>
                            <w:proofErr w:type="spellStart"/>
                            <w:r>
                              <w:t>Organspenderegister</w:t>
                            </w:r>
                            <w:proofErr w:type="spellEnd"/>
                          </w:p>
                          <w:p w14:paraId="2D3A997D" w14:textId="77777777" w:rsidR="00F24A38" w:rsidRDefault="00F24A38" w:rsidP="003C3D32">
                            <w:pPr>
                              <w:pStyle w:val="ekvaufzhlung"/>
                            </w:pPr>
                            <w:r w:rsidRPr="006A5611">
                              <w:rPr>
                                <w:rStyle w:val="ekvsymbolaufzhlung"/>
                              </w:rPr>
                              <w:sym w:font="Wingdings" w:char="F06C"/>
                            </w:r>
                            <w:r w:rsidRPr="00C17BE6">
                              <w:tab/>
                            </w:r>
                            <w:r>
                              <w:t>mündliche Erklärung</w:t>
                            </w:r>
                          </w:p>
                          <w:p w14:paraId="3C1F0C81" w14:textId="77777777" w:rsidR="00F24A38" w:rsidRDefault="00F24A38" w:rsidP="003C3D32">
                            <w:pPr>
                              <w:pStyle w:val="ekvaufzhlung"/>
                            </w:pPr>
                            <w:r w:rsidRPr="006A5611">
                              <w:rPr>
                                <w:rStyle w:val="ekvsymbolaufzhlung"/>
                              </w:rPr>
                              <w:sym w:font="Wingdings" w:char="F06C"/>
                            </w:r>
                            <w:r w:rsidRPr="00C17BE6">
                              <w:tab/>
                            </w:r>
                            <w:proofErr w:type="spellStart"/>
                            <w:r>
                              <w:t>Organspendetattoo</w:t>
                            </w:r>
                            <w:proofErr w:type="spellEnd"/>
                            <w:r>
                              <w:t xml:space="preserve"> – nicht rechtlich bindend</w:t>
                            </w:r>
                          </w:p>
                          <w:p w14:paraId="649CFF7C" w14:textId="77777777" w:rsidR="00F24A38" w:rsidRDefault="00F24A38" w:rsidP="00F24A3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AB752B" id="_x0000_s1027" type="#_x0000_t202" style="position:absolute;margin-left:274.9pt;margin-top:7.95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">
                <v:textbox style="mso-fit-shape-to-text:t">
                  <w:txbxContent>
                    <w:p w14:paraId="25B0DB0C" w14:textId="77777777" w:rsidR="00F24A38" w:rsidRPr="00F24A38" w:rsidRDefault="00F24A38" w:rsidP="00F24A38">
                      <w:pPr>
                        <w:rPr>
                          <w:rStyle w:val="ekvfett"/>
                        </w:rPr>
                      </w:pPr>
                      <w:r w:rsidRPr="00F24A38">
                        <w:rPr>
                          <w:rStyle w:val="ekvfett"/>
                        </w:rPr>
                        <w:t>Wie?</w:t>
                      </w:r>
                    </w:p>
                    <w:p w14:paraId="0CD021F2" w14:textId="77777777" w:rsidR="00F24A38" w:rsidRDefault="00F24A38" w:rsidP="003C3D32">
                      <w:pPr>
                        <w:pStyle w:val="ekvaufzhlung"/>
                      </w:pPr>
                      <w:r w:rsidRPr="006A5611">
                        <w:rPr>
                          <w:rStyle w:val="ekvsymbolaufzhlung"/>
                        </w:rPr>
                        <w:sym w:font="Wingdings" w:char="F06C"/>
                      </w:r>
                      <w:r w:rsidRPr="00C17BE6">
                        <w:tab/>
                      </w:r>
                      <w:r>
                        <w:t>Organspendeausweis</w:t>
                      </w:r>
                    </w:p>
                    <w:p w14:paraId="27B2F870" w14:textId="77777777" w:rsidR="00F24A38" w:rsidRDefault="00F24A38" w:rsidP="003C3D32">
                      <w:pPr>
                        <w:pStyle w:val="ekvaufzhlung"/>
                      </w:pPr>
                      <w:r w:rsidRPr="006A5611">
                        <w:rPr>
                          <w:rStyle w:val="ekvsymbolaufzhlung"/>
                        </w:rPr>
                        <w:sym w:font="Wingdings" w:char="F06C"/>
                      </w:r>
                      <w:r w:rsidRPr="00C17BE6">
                        <w:tab/>
                      </w:r>
                      <w:r>
                        <w:t>Patientenverfügung</w:t>
                      </w:r>
                    </w:p>
                    <w:p w14:paraId="17F1AB05" w14:textId="77777777" w:rsidR="00F24A38" w:rsidRDefault="00F24A38" w:rsidP="003C3D32">
                      <w:pPr>
                        <w:pStyle w:val="ekvaufzhlung"/>
                      </w:pPr>
                      <w:r w:rsidRPr="006A5611">
                        <w:rPr>
                          <w:rStyle w:val="ekvsymbolaufzhlung"/>
                        </w:rPr>
                        <w:sym w:font="Wingdings" w:char="F06C"/>
                      </w:r>
                      <w:r w:rsidRPr="00C17BE6">
                        <w:tab/>
                      </w:r>
                      <w:proofErr w:type="spellStart"/>
                      <w:r>
                        <w:t>Organspenderegister</w:t>
                      </w:r>
                      <w:proofErr w:type="spellEnd"/>
                    </w:p>
                    <w:p w14:paraId="2D3A997D" w14:textId="77777777" w:rsidR="00F24A38" w:rsidRDefault="00F24A38" w:rsidP="003C3D32">
                      <w:pPr>
                        <w:pStyle w:val="ekvaufzhlung"/>
                      </w:pPr>
                      <w:r w:rsidRPr="006A5611">
                        <w:rPr>
                          <w:rStyle w:val="ekvsymbolaufzhlung"/>
                        </w:rPr>
                        <w:sym w:font="Wingdings" w:char="F06C"/>
                      </w:r>
                      <w:r w:rsidRPr="00C17BE6">
                        <w:tab/>
                      </w:r>
                      <w:r>
                        <w:t>mündliche Erklärung</w:t>
                      </w:r>
                    </w:p>
                    <w:p w14:paraId="3C1F0C81" w14:textId="77777777" w:rsidR="00F24A38" w:rsidRDefault="00F24A38" w:rsidP="003C3D32">
                      <w:pPr>
                        <w:pStyle w:val="ekvaufzhlung"/>
                      </w:pPr>
                      <w:r w:rsidRPr="006A5611">
                        <w:rPr>
                          <w:rStyle w:val="ekvsymbolaufzhlung"/>
                        </w:rPr>
                        <w:sym w:font="Wingdings" w:char="F06C"/>
                      </w:r>
                      <w:r w:rsidRPr="00C17BE6">
                        <w:tab/>
                      </w:r>
                      <w:proofErr w:type="spellStart"/>
                      <w:r>
                        <w:t>Organspendetattoo</w:t>
                      </w:r>
                      <w:proofErr w:type="spellEnd"/>
                      <w:r>
                        <w:t xml:space="preserve"> – nicht rechtlich bindend</w:t>
                      </w:r>
                    </w:p>
                    <w:p w14:paraId="649CFF7C" w14:textId="77777777" w:rsidR="00F24A38" w:rsidRDefault="00F24A38" w:rsidP="00F24A38"/>
                  </w:txbxContent>
                </v:textbox>
                <w10:wrap type="square"/>
              </v:shape>
            </w:pict>
          </mc:Fallback>
        </mc:AlternateContent>
      </w:r>
    </w:p>
    <w:p w14:paraId="67C9A7EF" w14:textId="14A2BC4A" w:rsidR="0084391E" w:rsidRDefault="0084391E" w:rsidP="0084391E"/>
    <w:p w14:paraId="0F7E573D" w14:textId="0DB774D7" w:rsidR="0084391E" w:rsidRDefault="003C3D32" w:rsidP="0084391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39A6804B" wp14:editId="7431D799">
                <wp:simplePos x="0" y="0"/>
                <wp:positionH relativeFrom="column">
                  <wp:posOffset>2675890</wp:posOffset>
                </wp:positionH>
                <wp:positionV relativeFrom="paragraph">
                  <wp:posOffset>10795</wp:posOffset>
                </wp:positionV>
                <wp:extent cx="341630" cy="2581275"/>
                <wp:effectExtent l="0" t="0" r="1270" b="9525"/>
                <wp:wrapTight wrapText="bothSides">
                  <wp:wrapPolygon edited="0">
                    <wp:start x="0" y="0"/>
                    <wp:lineTo x="0" y="21520"/>
                    <wp:lineTo x="20476" y="21520"/>
                    <wp:lineTo x="20476" y="0"/>
                    <wp:lineTo x="0" y="0"/>
                  </wp:wrapPolygon>
                </wp:wrapTight>
                <wp:docPr id="153050456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2581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EE865" w14:textId="085D011D" w:rsidR="003C3D32" w:rsidRPr="003C3D32" w:rsidRDefault="003C3D32" w:rsidP="003C3D32">
                            <w:pPr>
                              <w:pStyle w:val="ekvue1arial"/>
                            </w:pPr>
                            <w:r w:rsidRPr="003C3D32">
                              <w:t>S</w:t>
                            </w:r>
                          </w:p>
                          <w:p w14:paraId="6FC4010A" w14:textId="51DD5FEB" w:rsidR="003C3D32" w:rsidRPr="003C3D32" w:rsidRDefault="003C3D32" w:rsidP="003C3D32">
                            <w:pPr>
                              <w:pStyle w:val="ekvue1arial"/>
                            </w:pPr>
                            <w:r w:rsidRPr="003C3D32">
                              <w:t>P</w:t>
                            </w:r>
                          </w:p>
                          <w:p w14:paraId="36487EAD" w14:textId="163086EC" w:rsidR="003C3D32" w:rsidRPr="003C3D32" w:rsidRDefault="003C3D32" w:rsidP="003C3D32">
                            <w:pPr>
                              <w:pStyle w:val="ekvue1arial"/>
                            </w:pPr>
                            <w:r w:rsidRPr="003C3D32">
                              <w:t>E</w:t>
                            </w:r>
                          </w:p>
                          <w:p w14:paraId="55F3197B" w14:textId="6A255B6C" w:rsidR="003C3D32" w:rsidRPr="003C3D32" w:rsidRDefault="003C3D32" w:rsidP="003C3D32">
                            <w:pPr>
                              <w:pStyle w:val="ekvue1arial"/>
                            </w:pPr>
                            <w:r w:rsidRPr="003C3D32">
                              <w:t>N</w:t>
                            </w:r>
                          </w:p>
                          <w:p w14:paraId="187D5426" w14:textId="1B11F98B" w:rsidR="003C3D32" w:rsidRPr="003C3D32" w:rsidRDefault="003C3D32" w:rsidP="003C3D32">
                            <w:pPr>
                              <w:pStyle w:val="ekvue1arial"/>
                            </w:pPr>
                            <w:r w:rsidRPr="003C3D32">
                              <w:t>D</w:t>
                            </w:r>
                          </w:p>
                          <w:p w14:paraId="3E86A0AE" w14:textId="4DCF0602" w:rsidR="003C3D32" w:rsidRPr="003C3D32" w:rsidRDefault="003C3D32" w:rsidP="003C3D32">
                            <w:pPr>
                              <w:pStyle w:val="ekvue1arial"/>
                            </w:pPr>
                            <w:r w:rsidRPr="003C3D32">
                              <w:t>E</w:t>
                            </w:r>
                          </w:p>
                          <w:p w14:paraId="49E0835C" w14:textId="451C31CB" w:rsidR="003C3D32" w:rsidRPr="003C3D32" w:rsidRDefault="003C3D32" w:rsidP="003C3D32">
                            <w:pPr>
                              <w:pStyle w:val="ekvue1arial"/>
                            </w:pPr>
                            <w:r w:rsidRPr="003C3D32">
                              <w:t>R</w:t>
                            </w:r>
                          </w:p>
                          <w:p w14:paraId="09EA04D7" w14:textId="71C84FFE" w:rsidR="003C3D32" w:rsidRPr="003C3D32" w:rsidRDefault="003C3D32" w:rsidP="003C3D32">
                            <w:pPr>
                              <w:pStyle w:val="ekvue1arial"/>
                            </w:pPr>
                            <w:r w:rsidRPr="003C3D32"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6804B" id="_x0000_s1028" type="#_x0000_t202" style="position:absolute;margin-left:210.7pt;margin-top:.85pt;width:26.9pt;height:203.2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" fillcolor="#bfbfbf [2412]" stroked="f">
                <v:textbox>
                  <w:txbxContent>
                    <w:p w14:paraId="076EE865" w14:textId="085D011D" w:rsidR="003C3D32" w:rsidRPr="003C3D32" w:rsidRDefault="003C3D32" w:rsidP="003C3D32">
                      <w:pPr>
                        <w:pStyle w:val="ekvue1arial"/>
                      </w:pPr>
                      <w:r w:rsidRPr="003C3D32">
                        <w:t>S</w:t>
                      </w:r>
                    </w:p>
                    <w:p w14:paraId="6FC4010A" w14:textId="51DD5FEB" w:rsidR="003C3D32" w:rsidRPr="003C3D32" w:rsidRDefault="003C3D32" w:rsidP="003C3D32">
                      <w:pPr>
                        <w:pStyle w:val="ekvue1arial"/>
                      </w:pPr>
                      <w:r w:rsidRPr="003C3D32">
                        <w:t>P</w:t>
                      </w:r>
                    </w:p>
                    <w:p w14:paraId="36487EAD" w14:textId="163086EC" w:rsidR="003C3D32" w:rsidRPr="003C3D32" w:rsidRDefault="003C3D32" w:rsidP="003C3D32">
                      <w:pPr>
                        <w:pStyle w:val="ekvue1arial"/>
                      </w:pPr>
                      <w:r w:rsidRPr="003C3D32">
                        <w:t>E</w:t>
                      </w:r>
                    </w:p>
                    <w:p w14:paraId="55F3197B" w14:textId="6A255B6C" w:rsidR="003C3D32" w:rsidRPr="003C3D32" w:rsidRDefault="003C3D32" w:rsidP="003C3D32">
                      <w:pPr>
                        <w:pStyle w:val="ekvue1arial"/>
                      </w:pPr>
                      <w:r w:rsidRPr="003C3D32">
                        <w:t>N</w:t>
                      </w:r>
                    </w:p>
                    <w:p w14:paraId="187D5426" w14:textId="1B11F98B" w:rsidR="003C3D32" w:rsidRPr="003C3D32" w:rsidRDefault="003C3D32" w:rsidP="003C3D32">
                      <w:pPr>
                        <w:pStyle w:val="ekvue1arial"/>
                      </w:pPr>
                      <w:r w:rsidRPr="003C3D32">
                        <w:t>D</w:t>
                      </w:r>
                    </w:p>
                    <w:p w14:paraId="3E86A0AE" w14:textId="4DCF0602" w:rsidR="003C3D32" w:rsidRPr="003C3D32" w:rsidRDefault="003C3D32" w:rsidP="003C3D32">
                      <w:pPr>
                        <w:pStyle w:val="ekvue1arial"/>
                      </w:pPr>
                      <w:r w:rsidRPr="003C3D32">
                        <w:t>E</w:t>
                      </w:r>
                    </w:p>
                    <w:p w14:paraId="49E0835C" w14:textId="451C31CB" w:rsidR="003C3D32" w:rsidRPr="003C3D32" w:rsidRDefault="003C3D32" w:rsidP="003C3D32">
                      <w:pPr>
                        <w:pStyle w:val="ekvue1arial"/>
                      </w:pPr>
                      <w:r w:rsidRPr="003C3D32">
                        <w:t>R</w:t>
                      </w:r>
                    </w:p>
                    <w:p w14:paraId="09EA04D7" w14:textId="71C84FFE" w:rsidR="003C3D32" w:rsidRPr="003C3D32" w:rsidRDefault="003C3D32" w:rsidP="003C3D32">
                      <w:pPr>
                        <w:pStyle w:val="ekvue1arial"/>
                      </w:pPr>
                      <w:r w:rsidRPr="003C3D32">
                        <w:t>?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1436D77" w14:textId="799BB913" w:rsidR="00F24A38" w:rsidRDefault="00F24A38" w:rsidP="0084391E"/>
    <w:p w14:paraId="0DA6B4B3" w14:textId="1ACCD0AD" w:rsidR="00F24A38" w:rsidRDefault="00F24A38" w:rsidP="0084391E"/>
    <w:p w14:paraId="6B63DCD6" w14:textId="54890BEE" w:rsidR="00F24A38" w:rsidRDefault="00F24A38" w:rsidP="0084391E"/>
    <w:p w14:paraId="59126849" w14:textId="150629D9" w:rsidR="00F24A38" w:rsidRDefault="00F24A38" w:rsidP="0084391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576E61" wp14:editId="3B161751">
                <wp:simplePos x="0" y="0"/>
                <wp:positionH relativeFrom="column">
                  <wp:posOffset>-151765</wp:posOffset>
                </wp:positionH>
                <wp:positionV relativeFrom="paragraph">
                  <wp:posOffset>180975</wp:posOffset>
                </wp:positionV>
                <wp:extent cx="2360930" cy="1404620"/>
                <wp:effectExtent l="0" t="0" r="22860" b="11430"/>
                <wp:wrapSquare wrapText="bothSides"/>
                <wp:docPr id="38282020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C0D97" w14:textId="77777777" w:rsidR="00F24A38" w:rsidRPr="00F24A38" w:rsidRDefault="00F24A38" w:rsidP="00F24A38">
                            <w:pPr>
                              <w:rPr>
                                <w:rStyle w:val="ekvfett"/>
                              </w:rPr>
                            </w:pPr>
                            <w:r w:rsidRPr="00F24A38">
                              <w:rPr>
                                <w:rStyle w:val="ekvfett"/>
                              </w:rPr>
                              <w:t xml:space="preserve">Wer? </w:t>
                            </w:r>
                          </w:p>
                          <w:p w14:paraId="7C124659" w14:textId="77777777" w:rsidR="00F24A38" w:rsidRDefault="00F24A38" w:rsidP="003C3D32">
                            <w:pPr>
                              <w:pStyle w:val="ekvaufzhlung"/>
                            </w:pPr>
                            <w:r w:rsidRPr="006A5611">
                              <w:rPr>
                                <w:rStyle w:val="ekvsymbolaufzhlung"/>
                              </w:rPr>
                              <w:sym w:font="Wingdings" w:char="F06C"/>
                            </w:r>
                            <w:r w:rsidRPr="00C17BE6">
                              <w:tab/>
                            </w:r>
                            <w:r>
                              <w:t>Zuteilung über die Warteliste (Aufnahme mit strengen Regeln über Transplantationszentren)</w:t>
                            </w:r>
                          </w:p>
                          <w:p w14:paraId="6421C522" w14:textId="77777777" w:rsidR="00F24A38" w:rsidRDefault="00F24A38" w:rsidP="003C3D32">
                            <w:pPr>
                              <w:pStyle w:val="ekvaufzhlung"/>
                            </w:pPr>
                            <w:r w:rsidRPr="006A5611">
                              <w:rPr>
                                <w:rStyle w:val="ekvsymbolaufzhlung"/>
                              </w:rPr>
                              <w:sym w:font="Wingdings" w:char="F06C"/>
                            </w:r>
                            <w:r w:rsidRPr="00C17BE6">
                              <w:tab/>
                            </w:r>
                            <w:r>
                              <w:t>Speicherung wichtiger Krankendaten zum Abgleich</w:t>
                            </w:r>
                          </w:p>
                          <w:p w14:paraId="7E948C7A" w14:textId="77777777" w:rsidR="00F24A38" w:rsidRDefault="00F24A38" w:rsidP="003C3D32">
                            <w:pPr>
                              <w:pStyle w:val="ekvaufzhlung"/>
                            </w:pPr>
                            <w:r w:rsidRPr="006A5611">
                              <w:rPr>
                                <w:rStyle w:val="ekvsymbolaufzhlung"/>
                              </w:rPr>
                              <w:sym w:font="Wingdings" w:char="F06C"/>
                            </w:r>
                            <w:r w:rsidRPr="00C17BE6">
                              <w:tab/>
                            </w:r>
                            <w:r>
                              <w:t>Erfolgsaussichten, Übereinstimmungen von Spender/Spenderin und Empfänger/Empfängerin und Dringlichkeit als Eingruppierungsparameter</w:t>
                            </w:r>
                          </w:p>
                          <w:p w14:paraId="1DEBF6CF" w14:textId="2DF034F3" w:rsidR="00F24A38" w:rsidRDefault="00F24A3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576E61" id="_x0000_s1029" type="#_x0000_t202" style="position:absolute;margin-left:-11.95pt;margin-top:14.2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">
                <v:textbox style="mso-fit-shape-to-text:t">
                  <w:txbxContent>
                    <w:p w14:paraId="732C0D97" w14:textId="77777777" w:rsidR="00F24A38" w:rsidRPr="00F24A38" w:rsidRDefault="00F24A38" w:rsidP="00F24A38">
                      <w:pPr>
                        <w:rPr>
                          <w:rStyle w:val="ekvfett"/>
                        </w:rPr>
                      </w:pPr>
                      <w:r w:rsidRPr="00F24A38">
                        <w:rPr>
                          <w:rStyle w:val="ekvfett"/>
                        </w:rPr>
                        <w:t xml:space="preserve">Wer? </w:t>
                      </w:r>
                    </w:p>
                    <w:p w14:paraId="7C124659" w14:textId="77777777" w:rsidR="00F24A38" w:rsidRDefault="00F24A38" w:rsidP="003C3D32">
                      <w:pPr>
                        <w:pStyle w:val="ekvaufzhlung"/>
                      </w:pPr>
                      <w:r w:rsidRPr="006A5611">
                        <w:rPr>
                          <w:rStyle w:val="ekvsymbolaufzhlung"/>
                        </w:rPr>
                        <w:sym w:font="Wingdings" w:char="F06C"/>
                      </w:r>
                      <w:r w:rsidRPr="00C17BE6">
                        <w:tab/>
                      </w:r>
                      <w:r>
                        <w:t>Zuteilung über die Warteliste (Aufnahme mit strengen Regeln über Transplantationszentren)</w:t>
                      </w:r>
                    </w:p>
                    <w:p w14:paraId="6421C522" w14:textId="77777777" w:rsidR="00F24A38" w:rsidRDefault="00F24A38" w:rsidP="003C3D32">
                      <w:pPr>
                        <w:pStyle w:val="ekvaufzhlung"/>
                      </w:pPr>
                      <w:r w:rsidRPr="006A5611">
                        <w:rPr>
                          <w:rStyle w:val="ekvsymbolaufzhlung"/>
                        </w:rPr>
                        <w:sym w:font="Wingdings" w:char="F06C"/>
                      </w:r>
                      <w:r w:rsidRPr="00C17BE6">
                        <w:tab/>
                      </w:r>
                      <w:r>
                        <w:t>Speicherung wichtiger Krankendaten zum Abgleich</w:t>
                      </w:r>
                    </w:p>
                    <w:p w14:paraId="7E948C7A" w14:textId="77777777" w:rsidR="00F24A38" w:rsidRDefault="00F24A38" w:rsidP="003C3D32">
                      <w:pPr>
                        <w:pStyle w:val="ekvaufzhlung"/>
                      </w:pPr>
                      <w:r w:rsidRPr="006A5611">
                        <w:rPr>
                          <w:rStyle w:val="ekvsymbolaufzhlung"/>
                        </w:rPr>
                        <w:sym w:font="Wingdings" w:char="F06C"/>
                      </w:r>
                      <w:r w:rsidRPr="00C17BE6">
                        <w:tab/>
                      </w:r>
                      <w:r>
                        <w:t>Erfolgsaussichten, Übereinstimmungen von Spender/Spenderin und Empfänger/Empfängerin und Dringlichkeit als Eingruppierungsparameter</w:t>
                      </w:r>
                    </w:p>
                    <w:p w14:paraId="1DEBF6CF" w14:textId="2DF034F3" w:rsidR="00F24A38" w:rsidRDefault="00F24A38"/>
                  </w:txbxContent>
                </v:textbox>
                <w10:wrap type="square"/>
              </v:shape>
            </w:pict>
          </mc:Fallback>
        </mc:AlternateContent>
      </w:r>
    </w:p>
    <w:p w14:paraId="193BA1FE" w14:textId="7F0CD461" w:rsidR="00F24A38" w:rsidRDefault="00F24A38" w:rsidP="0084391E"/>
    <w:p w14:paraId="7C967C43" w14:textId="3C520E9E" w:rsidR="00F24A38" w:rsidRDefault="00F24A38" w:rsidP="0084391E"/>
    <w:p w14:paraId="4A684A01" w14:textId="47049F3D" w:rsidR="00F24A38" w:rsidRDefault="00F24A38" w:rsidP="0084391E"/>
    <w:p w14:paraId="1FD5B438" w14:textId="70DB650D" w:rsidR="00F24A38" w:rsidRDefault="00F24A38" w:rsidP="0084391E">
      <w:pPr>
        <w:rPr>
          <w:rStyle w:val="ekvfett"/>
        </w:rPr>
      </w:pPr>
    </w:p>
    <w:p w14:paraId="27F30AAA" w14:textId="175DCF03" w:rsidR="00F24A38" w:rsidRDefault="00F24A38" w:rsidP="0084391E">
      <w:pPr>
        <w:rPr>
          <w:rStyle w:val="ekvfett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1CB47CD" wp14:editId="562FB890">
                <wp:simplePos x="0" y="0"/>
                <wp:positionH relativeFrom="column">
                  <wp:posOffset>3481705</wp:posOffset>
                </wp:positionH>
                <wp:positionV relativeFrom="paragraph">
                  <wp:posOffset>6350</wp:posOffset>
                </wp:positionV>
                <wp:extent cx="2360930" cy="1404620"/>
                <wp:effectExtent l="0" t="0" r="24130" b="17780"/>
                <wp:wrapSquare wrapText="bothSides"/>
                <wp:docPr id="148386037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DFE89" w14:textId="77777777" w:rsidR="00F24A38" w:rsidRPr="00F24A38" w:rsidRDefault="00F24A38" w:rsidP="00F24A38">
                            <w:pPr>
                              <w:rPr>
                                <w:rStyle w:val="ekvfett"/>
                              </w:rPr>
                            </w:pPr>
                            <w:r w:rsidRPr="00F24A38">
                              <w:rPr>
                                <w:rStyle w:val="ekvfett"/>
                              </w:rPr>
                              <w:t xml:space="preserve">Wann? </w:t>
                            </w:r>
                          </w:p>
                          <w:p w14:paraId="685AB8D7" w14:textId="77777777" w:rsidR="00F24A38" w:rsidRDefault="00F24A38" w:rsidP="003C3D32">
                            <w:pPr>
                              <w:pStyle w:val="ekvaufzhlung"/>
                            </w:pPr>
                            <w:r w:rsidRPr="006A5611">
                              <w:rPr>
                                <w:rStyle w:val="ekvsymbolaufzhlung"/>
                              </w:rPr>
                              <w:sym w:font="Wingdings" w:char="F06C"/>
                            </w:r>
                            <w:r w:rsidRPr="00C17BE6">
                              <w:tab/>
                            </w:r>
                            <w:r>
                              <w:t>bei Feststellung des Hirntods</w:t>
                            </w:r>
                          </w:p>
                          <w:p w14:paraId="7B71FF98" w14:textId="77777777" w:rsidR="00F24A38" w:rsidRDefault="00F24A38" w:rsidP="003C3D32">
                            <w:pPr>
                              <w:pStyle w:val="ekvaufzhlung"/>
                            </w:pPr>
                            <w:r w:rsidRPr="006A5611">
                              <w:rPr>
                                <w:rStyle w:val="ekvsymbolaufzhlung"/>
                              </w:rPr>
                              <w:sym w:font="Wingdings" w:char="F06C"/>
                            </w:r>
                            <w:r w:rsidRPr="00C17BE6">
                              <w:tab/>
                            </w:r>
                            <w:r>
                              <w:t>eventuell Lebendspende mit besonderen Hürden für z. B. nahe Angehörige</w:t>
                            </w:r>
                          </w:p>
                          <w:p w14:paraId="5F677536" w14:textId="77777777" w:rsidR="00F24A38" w:rsidRDefault="00F24A38" w:rsidP="00F24A3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CB47CD" id="_x0000_s1030" type="#_x0000_t202" style="position:absolute;margin-left:274.15pt;margin-top:.5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">
                <v:textbox style="mso-fit-shape-to-text:t">
                  <w:txbxContent>
                    <w:p w14:paraId="5F3DFE89" w14:textId="77777777" w:rsidR="00F24A38" w:rsidRPr="00F24A38" w:rsidRDefault="00F24A38" w:rsidP="00F24A38">
                      <w:pPr>
                        <w:rPr>
                          <w:rStyle w:val="ekvfett"/>
                        </w:rPr>
                      </w:pPr>
                      <w:r w:rsidRPr="00F24A38">
                        <w:rPr>
                          <w:rStyle w:val="ekvfett"/>
                        </w:rPr>
                        <w:t xml:space="preserve">Wann? </w:t>
                      </w:r>
                    </w:p>
                    <w:p w14:paraId="685AB8D7" w14:textId="77777777" w:rsidR="00F24A38" w:rsidRDefault="00F24A38" w:rsidP="003C3D32">
                      <w:pPr>
                        <w:pStyle w:val="ekvaufzhlung"/>
                      </w:pPr>
                      <w:r w:rsidRPr="006A5611">
                        <w:rPr>
                          <w:rStyle w:val="ekvsymbolaufzhlung"/>
                        </w:rPr>
                        <w:sym w:font="Wingdings" w:char="F06C"/>
                      </w:r>
                      <w:r w:rsidRPr="00C17BE6">
                        <w:tab/>
                      </w:r>
                      <w:r>
                        <w:t>bei Feststellung des Hirntods</w:t>
                      </w:r>
                    </w:p>
                    <w:p w14:paraId="7B71FF98" w14:textId="77777777" w:rsidR="00F24A38" w:rsidRDefault="00F24A38" w:rsidP="003C3D32">
                      <w:pPr>
                        <w:pStyle w:val="ekvaufzhlung"/>
                      </w:pPr>
                      <w:r w:rsidRPr="006A5611">
                        <w:rPr>
                          <w:rStyle w:val="ekvsymbolaufzhlung"/>
                        </w:rPr>
                        <w:sym w:font="Wingdings" w:char="F06C"/>
                      </w:r>
                      <w:r w:rsidRPr="00C17BE6">
                        <w:tab/>
                      </w:r>
                      <w:r>
                        <w:t>eventuell Lebendspende mit besonderen Hürden für z. B. nahe Angehörige</w:t>
                      </w:r>
                    </w:p>
                    <w:p w14:paraId="5F677536" w14:textId="77777777" w:rsidR="00F24A38" w:rsidRDefault="00F24A38" w:rsidP="00F24A38"/>
                  </w:txbxContent>
                </v:textbox>
                <w10:wrap type="square"/>
              </v:shape>
            </w:pict>
          </mc:Fallback>
        </mc:AlternateContent>
      </w:r>
    </w:p>
    <w:p w14:paraId="67E4DF4A" w14:textId="2204E636" w:rsidR="00F24A38" w:rsidRDefault="00F24A38" w:rsidP="0084391E">
      <w:pPr>
        <w:rPr>
          <w:rStyle w:val="ekvfett"/>
        </w:rPr>
      </w:pPr>
    </w:p>
    <w:p w14:paraId="713D5EEC" w14:textId="210EBC33" w:rsidR="00F24A38" w:rsidRDefault="00F24A38" w:rsidP="0084391E">
      <w:pPr>
        <w:rPr>
          <w:rStyle w:val="ekvfett"/>
        </w:rPr>
      </w:pPr>
    </w:p>
    <w:p w14:paraId="0136F62F" w14:textId="64D4B517" w:rsidR="00F24A38" w:rsidRDefault="00F24A38" w:rsidP="0084391E">
      <w:pPr>
        <w:rPr>
          <w:rStyle w:val="ekvfett"/>
        </w:rPr>
      </w:pPr>
    </w:p>
    <w:p w14:paraId="6F3ED64D" w14:textId="77777777" w:rsidR="00F24A38" w:rsidRDefault="00F24A38" w:rsidP="0084391E">
      <w:pPr>
        <w:rPr>
          <w:rStyle w:val="ekvfett"/>
        </w:rPr>
      </w:pPr>
    </w:p>
    <w:p w14:paraId="7C4279D6" w14:textId="77777777" w:rsidR="00F24A38" w:rsidRDefault="00F24A38" w:rsidP="0084391E">
      <w:pPr>
        <w:rPr>
          <w:rStyle w:val="ekvfett"/>
        </w:rPr>
      </w:pPr>
    </w:p>
    <w:p w14:paraId="14BEEDB2" w14:textId="77777777" w:rsidR="00F24A38" w:rsidRDefault="00F24A38" w:rsidP="0084391E">
      <w:pPr>
        <w:rPr>
          <w:rStyle w:val="ekvfett"/>
        </w:rPr>
      </w:pPr>
    </w:p>
    <w:p w14:paraId="6616227E" w14:textId="77777777" w:rsidR="00F24A38" w:rsidRDefault="00F24A38" w:rsidP="0084391E">
      <w:pPr>
        <w:rPr>
          <w:rStyle w:val="ekvfett"/>
        </w:rPr>
      </w:pPr>
    </w:p>
    <w:p w14:paraId="0C0F89DC" w14:textId="77777777" w:rsidR="00F24A38" w:rsidRDefault="00F24A38" w:rsidP="0084391E">
      <w:pPr>
        <w:rPr>
          <w:rStyle w:val="ekvfett"/>
        </w:rPr>
      </w:pPr>
    </w:p>
    <w:p w14:paraId="6AD13AB0" w14:textId="77777777" w:rsidR="00F24A38" w:rsidRDefault="00F24A38" w:rsidP="0084391E">
      <w:pPr>
        <w:rPr>
          <w:rStyle w:val="ekvfett"/>
        </w:rPr>
      </w:pPr>
    </w:p>
    <w:p w14:paraId="72730864" w14:textId="77777777" w:rsidR="003C3D32" w:rsidRDefault="003C3D32" w:rsidP="0084391E">
      <w:pPr>
        <w:rPr>
          <w:rStyle w:val="ekvfett"/>
        </w:rPr>
      </w:pPr>
    </w:p>
    <w:p w14:paraId="5DB07E5B" w14:textId="77777777" w:rsidR="003C3D32" w:rsidRDefault="003C3D32" w:rsidP="0084391E">
      <w:pPr>
        <w:rPr>
          <w:rStyle w:val="ekvfett"/>
        </w:rPr>
      </w:pPr>
    </w:p>
    <w:p w14:paraId="45C8A9EF" w14:textId="77777777" w:rsidR="003C3D32" w:rsidRDefault="003C3D32" w:rsidP="0084391E">
      <w:pPr>
        <w:rPr>
          <w:rStyle w:val="ekvfett"/>
        </w:rPr>
      </w:pPr>
    </w:p>
    <w:p w14:paraId="3DAF03EB" w14:textId="77777777" w:rsidR="003C3D32" w:rsidRDefault="003C3D32" w:rsidP="0084391E">
      <w:pPr>
        <w:rPr>
          <w:rStyle w:val="ekvfett"/>
        </w:rPr>
      </w:pPr>
    </w:p>
    <w:p w14:paraId="1B7C81F1" w14:textId="77777777" w:rsidR="0084391E" w:rsidRDefault="0084391E" w:rsidP="0084391E"/>
    <w:p w14:paraId="62706350" w14:textId="77777777" w:rsidR="007F4374" w:rsidRDefault="007F4374" w:rsidP="003C3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Style w:val="ekvfett"/>
        </w:rPr>
      </w:pPr>
    </w:p>
    <w:p w14:paraId="7C0CFA59" w14:textId="75553F75" w:rsidR="0084391E" w:rsidRDefault="0084391E" w:rsidP="003C3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3C3D32">
        <w:rPr>
          <w:rStyle w:val="ekvfett"/>
        </w:rPr>
        <w:t>1.</w:t>
      </w:r>
      <w:r w:rsidR="00431A8D" w:rsidRPr="003C3D32">
        <w:rPr>
          <w:rStyle w:val="ekvfett"/>
        </w:rPr>
        <w:t xml:space="preserve"> </w:t>
      </w:r>
      <w:r w:rsidRPr="003C3D32">
        <w:rPr>
          <w:rStyle w:val="ekvfett"/>
        </w:rPr>
        <w:t>Widerspruchslösung</w:t>
      </w:r>
      <w:r>
        <w:t>: grundsätzliches Spenden, es sei denn bewusster Widerspruch zu Lebzeiten oder durch die Angehörigen (z. B. Österreich)</w:t>
      </w:r>
    </w:p>
    <w:p w14:paraId="4848B4EC" w14:textId="0366584C" w:rsidR="0084391E" w:rsidRDefault="0084391E" w:rsidP="003C3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3C3D32">
        <w:rPr>
          <w:rStyle w:val="ekvfett"/>
        </w:rPr>
        <w:t>2.</w:t>
      </w:r>
      <w:r w:rsidR="00431A8D" w:rsidRPr="003C3D32">
        <w:rPr>
          <w:rStyle w:val="ekvfett"/>
        </w:rPr>
        <w:t xml:space="preserve"> </w:t>
      </w:r>
      <w:r w:rsidRPr="003C3D32">
        <w:rPr>
          <w:rStyle w:val="ekvfett"/>
        </w:rPr>
        <w:t>Zustimmungslösung</w:t>
      </w:r>
      <w:r>
        <w:t xml:space="preserve"> (</w:t>
      </w:r>
      <w:r w:rsidR="00431A8D">
        <w:t>notwendige Zustimmung des Spend</w:t>
      </w:r>
      <w:r w:rsidR="00F24A38">
        <w:t>ers/der Spenderin</w:t>
      </w:r>
      <w:r w:rsidR="00431A8D">
        <w:t xml:space="preserve"> zu Lebzeiten, eventuell auch durch die Angehörigen (z. B. Irland)</w:t>
      </w:r>
    </w:p>
    <w:p w14:paraId="24CE00FA" w14:textId="154890EC" w:rsidR="0084391E" w:rsidRDefault="00431A8D" w:rsidP="003C3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3C3D32">
        <w:rPr>
          <w:rStyle w:val="ekvfett"/>
        </w:rPr>
        <w:t>3. Entscheidungslösung:</w:t>
      </w:r>
      <w:r>
        <w:t xml:space="preserve"> besondere Form der erweiterten Zustimmungslösung seit 2012 mit regelmäßiger Information zur Organspende durch z. B. die Krankenkassen (Deutschland) </w:t>
      </w:r>
    </w:p>
    <w:p w14:paraId="45DD4B1A" w14:textId="77777777" w:rsidR="007F4374" w:rsidRDefault="007F4374" w:rsidP="003C3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</w:p>
    <w:p w14:paraId="6D00381C" w14:textId="77777777" w:rsidR="0084391E" w:rsidRDefault="0084391E" w:rsidP="0084391E"/>
    <w:p w14:paraId="1C6A1C42" w14:textId="77777777" w:rsidR="0084391E" w:rsidRDefault="0084391E" w:rsidP="0084391E"/>
    <w:p w14:paraId="4A1EF776" w14:textId="4D4865B0" w:rsidR="0084391E" w:rsidRPr="000E200F" w:rsidRDefault="0084391E" w:rsidP="0084391E"/>
    <w:sectPr w:rsidR="0084391E" w:rsidRPr="000E200F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C338F" w14:textId="77777777" w:rsidR="0084391E" w:rsidRDefault="0084391E" w:rsidP="003C599D">
      <w:pPr>
        <w:spacing w:line="240" w:lineRule="auto"/>
      </w:pPr>
      <w:r>
        <w:separator/>
      </w:r>
    </w:p>
  </w:endnote>
  <w:endnote w:type="continuationSeparator" w:id="0">
    <w:p w14:paraId="13C0CB1F" w14:textId="77777777" w:rsidR="0084391E" w:rsidRDefault="0084391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4848BCAC" w14:textId="77777777" w:rsidTr="00503EE6">
      <w:trPr>
        <w:trHeight w:hRule="exact" w:val="680"/>
      </w:trPr>
      <w:tc>
        <w:tcPr>
          <w:tcW w:w="864" w:type="dxa"/>
          <w:noWrap/>
        </w:tcPr>
        <w:p w14:paraId="7786441C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316F959" wp14:editId="0368C060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4EFDCEE" w14:textId="0A0754A6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481E53">
            <w:t>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E400FF9" w14:textId="42E48AB3" w:rsidR="002659C5" w:rsidRPr="00913892" w:rsidRDefault="000E200F" w:rsidP="00701917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3C3D32">
            <w:t xml:space="preserve">Stephanie Schubert (Autorin) </w:t>
          </w:r>
        </w:p>
      </w:tc>
      <w:tc>
        <w:tcPr>
          <w:tcW w:w="813" w:type="dxa"/>
        </w:tcPr>
        <w:p w14:paraId="3AB18BB0" w14:textId="77777777" w:rsidR="002659C5" w:rsidRPr="00913892" w:rsidRDefault="002659C5" w:rsidP="00913892">
          <w:pPr>
            <w:pStyle w:val="ekvpagina"/>
          </w:pPr>
        </w:p>
      </w:tc>
    </w:tr>
  </w:tbl>
  <w:p w14:paraId="297AF53E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0EC7A" w14:textId="77777777" w:rsidR="0084391E" w:rsidRDefault="0084391E" w:rsidP="003C599D">
      <w:pPr>
        <w:spacing w:line="240" w:lineRule="auto"/>
      </w:pPr>
      <w:r>
        <w:separator/>
      </w:r>
    </w:p>
  </w:footnote>
  <w:footnote w:type="continuationSeparator" w:id="0">
    <w:p w14:paraId="525B2250" w14:textId="77777777" w:rsidR="0084391E" w:rsidRDefault="0084391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22A2FD7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36800F1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7F8ED93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3BEF9F2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0876EB6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6AF25FD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8514E00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89522C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77A1CC7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2AED7A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C64DE3B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E652B"/>
    <w:multiLevelType w:val="hybridMultilevel"/>
    <w:tmpl w:val="AFC49C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E7F76"/>
    <w:multiLevelType w:val="hybridMultilevel"/>
    <w:tmpl w:val="12FA63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D54A01"/>
    <w:multiLevelType w:val="hybridMultilevel"/>
    <w:tmpl w:val="B99ACFCC"/>
    <w:lvl w:ilvl="0" w:tplc="044C334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1091A"/>
    <w:multiLevelType w:val="hybridMultilevel"/>
    <w:tmpl w:val="67B4064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957469">
    <w:abstractNumId w:val="2"/>
  </w:num>
  <w:num w:numId="2" w16cid:durableId="1089422082">
    <w:abstractNumId w:val="0"/>
  </w:num>
  <w:num w:numId="3" w16cid:durableId="702171972">
    <w:abstractNumId w:val="3"/>
  </w:num>
  <w:num w:numId="4" w16cid:durableId="1140077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91E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223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3D32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1A8D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1E53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C5624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14B6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079D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2F3E"/>
    <w:rsid w:val="006E6A74"/>
    <w:rsid w:val="006F0D3C"/>
    <w:rsid w:val="006F2EDC"/>
    <w:rsid w:val="006F623C"/>
    <w:rsid w:val="006F72F5"/>
    <w:rsid w:val="00701917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4384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F4374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391E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131"/>
    <w:rsid w:val="00871F12"/>
    <w:rsid w:val="00874376"/>
    <w:rsid w:val="00882053"/>
    <w:rsid w:val="008942A2"/>
    <w:rsid w:val="0089534A"/>
    <w:rsid w:val="008A529C"/>
    <w:rsid w:val="008B12E3"/>
    <w:rsid w:val="008B446A"/>
    <w:rsid w:val="008B5E47"/>
    <w:rsid w:val="008C0880"/>
    <w:rsid w:val="008C27FD"/>
    <w:rsid w:val="008C7506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26F3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2EEC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27921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1F38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0F91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43744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24A38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E562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BDEBB"/>
  <w15:chartTrackingRefBased/>
  <w15:docId w15:val="{C38BF850-1836-4E7E-A864-71291215C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2024-09-25T11:11:00Z</dcterms:created>
  <dcterms:modified xsi:type="dcterms:W3CDTF">2024-09-25T11:11:00Z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