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E0E65" w14:textId="4F3D6EB6" w:rsidR="00901B13" w:rsidRDefault="00ED50B4" w:rsidP="006A61E5">
      <w:pPr>
        <w:pStyle w:val="ekvue2arial"/>
        <w:jc w:val="both"/>
      </w:pPr>
      <w:bookmarkStart w:id="0" w:name="bmStart"/>
      <w:bookmarkEnd w:id="0"/>
      <w:r>
        <w:t>Steckbrief: Jason Stanley</w:t>
      </w:r>
    </w:p>
    <w:p w14:paraId="2D9886CE" w14:textId="77777777" w:rsidR="00ED50B4" w:rsidRDefault="00ED50B4" w:rsidP="006A61E5">
      <w:pPr>
        <w:jc w:val="both"/>
      </w:pPr>
    </w:p>
    <w:p w14:paraId="118C17CF" w14:textId="5DE603A1" w:rsidR="00AF7809" w:rsidRDefault="00AF7809" w:rsidP="006A61E5">
      <w:pPr>
        <w:pStyle w:val="ekvschreiblinie"/>
        <w:jc w:val="both"/>
      </w:pPr>
      <w:r>
        <w:t xml:space="preserve">Jason Stanley ist ein amerikanischer Philosoph, der sich </w:t>
      </w:r>
      <w:r w:rsidR="00D464CC">
        <w:t xml:space="preserve">vor </w:t>
      </w:r>
      <w:r>
        <w:t xml:space="preserve">allem mit aktuellen Fragestellungen innerhalb der </w:t>
      </w:r>
    </w:p>
    <w:p w14:paraId="0FFFE778" w14:textId="2A296169" w:rsidR="00ED50B4" w:rsidRDefault="00AF7809" w:rsidP="006A61E5">
      <w:pPr>
        <w:pStyle w:val="ekvschreiblinie"/>
        <w:jc w:val="both"/>
      </w:pPr>
      <w:r w:rsidRPr="00AC7D77">
        <w:rPr>
          <w:rStyle w:val="ekvlsungunterstrichenausgeblendet"/>
        </w:rPr>
        <w:t xml:space="preserve">     politischen      </w:t>
      </w:r>
      <w:r>
        <w:t xml:space="preserve">Philosophie </w:t>
      </w:r>
      <w:r w:rsidR="00D464CC">
        <w:t>auseinandersetzt</w:t>
      </w:r>
      <w:r>
        <w:t xml:space="preserve">. Er wurde am 12. Oktober 1969 in </w:t>
      </w:r>
      <w:r w:rsidRPr="00AC7D77">
        <w:rPr>
          <w:rStyle w:val="ekvlsungunterstrichenausgeblendet"/>
        </w:rPr>
        <w:t xml:space="preserve">    Syracuse     </w:t>
      </w:r>
      <w:r>
        <w:t xml:space="preserve">in New York geboren. Seine Eltern flohen beide vor dem Nationalsozialismus in die USA, sodass er schon früh mit dem Thema Faschismus in Berührung kam. </w:t>
      </w:r>
      <w:r w:rsidR="00D464CC">
        <w:t xml:space="preserve">Nachdem er 1995 am </w:t>
      </w:r>
      <w:r w:rsidR="00D464CC" w:rsidRPr="00AE37A2">
        <w:t xml:space="preserve">Massachusetts Institute </w:t>
      </w:r>
      <w:proofErr w:type="spellStart"/>
      <w:r w:rsidR="00D464CC" w:rsidRPr="00AE37A2">
        <w:t>of</w:t>
      </w:r>
      <w:proofErr w:type="spellEnd"/>
      <w:r w:rsidR="00D464CC" w:rsidRPr="00AE37A2">
        <w:t xml:space="preserve"> Technology</w:t>
      </w:r>
      <w:r w:rsidR="00D464CC">
        <w:t xml:space="preserve"> zum Doktor der Philosophie promoviert hatte, war er neun Jahre als Professor an der Rutgers University tätig. </w:t>
      </w:r>
      <w:r w:rsidRPr="00AF7809">
        <w:t xml:space="preserve">Seit 2013 ist er Professor an der </w:t>
      </w:r>
      <w:r w:rsidR="00D464CC" w:rsidRPr="00AC7D77">
        <w:rPr>
          <w:rStyle w:val="ekvlsungunterstrichenausgeblendet"/>
        </w:rPr>
        <w:t xml:space="preserve">       </w:t>
      </w:r>
      <w:r w:rsidRPr="00AC7D77">
        <w:rPr>
          <w:rStyle w:val="ekvlsungunterstrichenausgeblendet"/>
        </w:rPr>
        <w:t xml:space="preserve">Yale University </w:t>
      </w:r>
      <w:r w:rsidR="00D464CC" w:rsidRPr="00AC7D77">
        <w:rPr>
          <w:rStyle w:val="ekvlsungunterstrichenausgeblendet"/>
        </w:rPr>
        <w:t xml:space="preserve">       </w:t>
      </w:r>
      <w:r w:rsidRPr="00AF7809">
        <w:t>und lebt mit seiner Familie in Connecticut.</w:t>
      </w:r>
    </w:p>
    <w:p w14:paraId="70227ABC" w14:textId="2023A390" w:rsidR="006A61E5" w:rsidRDefault="00D464CC" w:rsidP="006A61E5">
      <w:pPr>
        <w:pStyle w:val="ekvschreiblinie"/>
      </w:pPr>
      <w:r>
        <w:t xml:space="preserve">In seinen Büchern beschäftigt Stanley sich vorrangig mit dem Thema </w:t>
      </w:r>
      <w:r w:rsidRPr="00AC7D77">
        <w:rPr>
          <w:rStyle w:val="ekvlsungunterstrichenausgeblendet"/>
        </w:rPr>
        <w:t xml:space="preserve">      Faschismus    </w:t>
      </w:r>
      <w:proofErr w:type="gramStart"/>
      <w:r w:rsidRPr="00AC7D77">
        <w:rPr>
          <w:rStyle w:val="ekvlsungunterstrichenausgeblendet"/>
        </w:rPr>
        <w:t xml:space="preserve">  </w:t>
      </w:r>
      <w:r>
        <w:t>.</w:t>
      </w:r>
      <w:proofErr w:type="gramEnd"/>
      <w:r>
        <w:t xml:space="preserve"> Dabei geht es ihm weniger um eine Definition des Begriffs als vielmehr um die Identifizierung bestimmter Merkmale, die charakteristisch für faschistische Systeme sind. In seinem Buch „</w:t>
      </w:r>
      <w:proofErr w:type="spellStart"/>
      <w:r>
        <w:t>How</w:t>
      </w:r>
      <w:proofErr w:type="spellEnd"/>
      <w:r>
        <w:t xml:space="preserve"> </w:t>
      </w:r>
      <w:proofErr w:type="spellStart"/>
      <w:r>
        <w:t>Fascism</w:t>
      </w:r>
      <w:proofErr w:type="spellEnd"/>
      <w:r>
        <w:t xml:space="preserve"> Works“ (erschienen 2018) beschreibt Stanley </w:t>
      </w:r>
      <w:r w:rsidRPr="00AC7D77">
        <w:rPr>
          <w:rStyle w:val="ekvlsungunterstrichenausgeblendet"/>
        </w:rPr>
        <w:t xml:space="preserve">   zehn    </w:t>
      </w:r>
      <w:r>
        <w:t xml:space="preserve">Strategien, von denen faschistische Regierungen Gebrauch machen, um </w:t>
      </w:r>
      <w:r w:rsidR="009E23F0">
        <w:t>die eigene</w:t>
      </w:r>
      <w:r>
        <w:t xml:space="preserve"> Macht zu erweitern. Eine wichtige Taktik ist beispielsweise </w:t>
      </w:r>
      <w:r w:rsidRPr="00AC7D77">
        <w:rPr>
          <w:rStyle w:val="ekvlsungunterstrichenausgeblendet"/>
        </w:rPr>
        <w:t xml:space="preserve">     Propaganda   </w:t>
      </w:r>
      <w:proofErr w:type="gramStart"/>
      <w:r w:rsidRPr="00AC7D77">
        <w:rPr>
          <w:rStyle w:val="ekvlsungunterstrichenausgeblendet"/>
        </w:rPr>
        <w:t xml:space="preserve">  </w:t>
      </w:r>
      <w:r>
        <w:t>,</w:t>
      </w:r>
      <w:proofErr w:type="gramEnd"/>
      <w:r>
        <w:t xml:space="preserve"> bei der es darum geht, die undemokratischen</w:t>
      </w:r>
      <w:r w:rsidR="00134771">
        <w:t xml:space="preserve"> Absichten</w:t>
      </w:r>
      <w:r>
        <w:t xml:space="preserve"> einer Regierung mit Hilfe von akzeptierten Idealen zu kaschieren. </w:t>
      </w:r>
      <w:r w:rsidR="00134771">
        <w:t xml:space="preserve">Durch Propaganda werden geltende Prinzipien permanent hinterfragt, was zu Verunsicherung innerhalb der Gesellschaft führt. Eine wichtige Rolle spielen dabei </w:t>
      </w:r>
      <w:r w:rsidR="006A61E5" w:rsidRPr="00AC7D77">
        <w:rPr>
          <w:rStyle w:val="ekvlsungunterstrichenausgeblendet"/>
        </w:rPr>
        <w:t xml:space="preserve">             </w:t>
      </w:r>
      <w:r w:rsidR="00134771" w:rsidRPr="00AC7D77">
        <w:rPr>
          <w:rStyle w:val="ekvlsungunterstrichenausgeblendet"/>
        </w:rPr>
        <w:t>Verschwörungstheorien</w:t>
      </w:r>
      <w:r w:rsidR="006A61E5" w:rsidRPr="00AC7D77">
        <w:rPr>
          <w:rStyle w:val="ekvlsungunterstrichenausgeblendet"/>
        </w:rPr>
        <w:t xml:space="preserve">           </w:t>
      </w:r>
      <w:proofErr w:type="gramStart"/>
      <w:r w:rsidR="006A61E5" w:rsidRPr="00AC7D77">
        <w:rPr>
          <w:rStyle w:val="ekvlsungunterstrichenausgeblendet"/>
        </w:rPr>
        <w:t xml:space="preserve">  </w:t>
      </w:r>
      <w:r w:rsidR="00134771">
        <w:t>,</w:t>
      </w:r>
      <w:proofErr w:type="gramEnd"/>
      <w:r w:rsidR="00134771">
        <w:t xml:space="preserve"> die allgemein gültigen Prinzipen anzweifeln und eine rationale Argumentation innerhalb politischer Debatten unmöglich machen. Die dadurch entstehende Verwirrung nutzen faschistische Systeme für sich aus, </w:t>
      </w:r>
      <w:r w:rsidR="006A61E5">
        <w:t xml:space="preserve">indem sie leicht verständliche Lösungen anbieten, von denen aber vor allem die jeweilige Regierung selbst profitiert. Typisch ist dabei eine </w:t>
      </w:r>
      <w:r w:rsidR="006A61E5" w:rsidRPr="00AC7D77">
        <w:rPr>
          <w:rStyle w:val="ekvlsungunterstrichenausgeblendet"/>
        </w:rPr>
        <w:t xml:space="preserve">          Hierarchisierung           </w:t>
      </w:r>
      <w:r w:rsidR="006A61E5">
        <w:t xml:space="preserve">innerhalb der Gesellschaft, bei der marginalisierte Gruppen als Feindbilder kreiert und als Bedrohung für die eigene Gruppe dargestellt werden. </w:t>
      </w:r>
      <w:r w:rsidR="006A61E5" w:rsidRPr="006A61E5">
        <w:t>Vor allem die</w:t>
      </w:r>
    </w:p>
    <w:p w14:paraId="287DDD37" w14:textId="05A8C2FA" w:rsidR="00D464CC" w:rsidRDefault="006A61E5" w:rsidP="006A61E5">
      <w:pPr>
        <w:pStyle w:val="ekvschreiblinie"/>
      </w:pPr>
      <w:r w:rsidRPr="00AC7D77">
        <w:rPr>
          <w:rStyle w:val="ekvlsungunterstrichenausgeblendet"/>
        </w:rPr>
        <w:t xml:space="preserve">   Medien    </w:t>
      </w:r>
      <w:r w:rsidRPr="006A61E5">
        <w:t xml:space="preserve">spielen hier eine wichtige Rolle, </w:t>
      </w:r>
      <w:r w:rsidR="0036512F">
        <w:t xml:space="preserve">da </w:t>
      </w:r>
      <w:r w:rsidRPr="006A61E5">
        <w:t>die faschistische</w:t>
      </w:r>
      <w:r w:rsidR="00A71605">
        <w:t>n</w:t>
      </w:r>
      <w:r w:rsidRPr="006A61E5">
        <w:t xml:space="preserve"> Systeme </w:t>
      </w:r>
      <w:r w:rsidR="0036512F">
        <w:t xml:space="preserve">sie </w:t>
      </w:r>
      <w:r w:rsidRPr="006A61E5">
        <w:t xml:space="preserve">für sich nutzen, um die eigenen Narrative und Rhetoriken innerhalb der Gesellschaft zu verbreiten. Ein unabhängiger </w:t>
      </w:r>
      <w:r w:rsidRPr="00AC7D77">
        <w:rPr>
          <w:rStyle w:val="ekvlsungunterstrichenausgeblendet"/>
        </w:rPr>
        <w:t xml:space="preserve">       Journalismus        </w:t>
      </w:r>
      <w:r w:rsidRPr="006A61E5">
        <w:t>ist Stanley zufolge daher von großer Bedeutung für die Bekämpfung faschistischer Propaganda, um falsche Narrative auszudecken und diesen entgegenzuwirken.</w:t>
      </w:r>
    </w:p>
    <w:p w14:paraId="34E5B52F" w14:textId="77777777" w:rsidR="006A61E5" w:rsidRDefault="006A61E5" w:rsidP="006A61E5"/>
    <w:p w14:paraId="6FAC9C3B" w14:textId="77777777" w:rsidR="000B3D21" w:rsidRDefault="000B3D21" w:rsidP="006A61E5"/>
    <w:p w14:paraId="6AD2985A" w14:textId="66086F38" w:rsidR="006A61E5" w:rsidRDefault="006A61E5" w:rsidP="006A61E5">
      <w:r w:rsidRPr="006A61E5">
        <w:rPr>
          <w:b/>
          <w:bCs/>
        </w:rPr>
        <w:t>Aufgaben</w:t>
      </w:r>
      <w:r>
        <w:t xml:space="preserve">: </w:t>
      </w:r>
    </w:p>
    <w:p w14:paraId="12B1C157" w14:textId="49BA88F8" w:rsidR="006A61E5" w:rsidRDefault="006A61E5" w:rsidP="000B3D21">
      <w:r w:rsidRPr="006A61E5">
        <w:rPr>
          <w:b/>
          <w:bCs/>
        </w:rPr>
        <w:t>1</w:t>
      </w:r>
      <w:r>
        <w:tab/>
        <w:t xml:space="preserve">Fülle den Lückentext aus. </w:t>
      </w:r>
    </w:p>
    <w:p w14:paraId="33FEBA6F" w14:textId="77777777" w:rsidR="000B3D21" w:rsidRDefault="006A61E5" w:rsidP="000B3D21">
      <w:r w:rsidRPr="006A61E5">
        <w:rPr>
          <w:b/>
          <w:bCs/>
        </w:rPr>
        <w:t>2</w:t>
      </w:r>
      <w:r w:rsidRPr="006A61E5">
        <w:rPr>
          <w:b/>
          <w:bCs/>
        </w:rPr>
        <w:tab/>
      </w:r>
      <w:r w:rsidR="000B3D21" w:rsidRPr="000B3D21">
        <w:t>Höre dir das Interview mit Jason Stanley an und b</w:t>
      </w:r>
      <w:r w:rsidR="000B3D21">
        <w:t>eantworte anschließend die folgenden Fragen</w:t>
      </w:r>
      <w:r w:rsidR="000B3D21" w:rsidRPr="000B3D21">
        <w:t>:</w:t>
      </w:r>
    </w:p>
    <w:p w14:paraId="0CE50EB6" w14:textId="6162C47F" w:rsidR="006A61E5" w:rsidRDefault="007F2C61" w:rsidP="009E23F0">
      <w:pPr>
        <w:ind w:left="340"/>
      </w:pPr>
      <w:hyperlink r:id="rId7" w:history="1">
        <w:r w:rsidR="0036512F" w:rsidRPr="00430884">
          <w:rPr>
            <w:rStyle w:val="Hyperlink"/>
          </w:rPr>
          <w:t>https://www.hr2.de/podcasts/faschismus-ist-attraktiv---</w:t>
        </w:r>
        <w:proofErr w:type="spellStart"/>
        <w:r w:rsidR="0036512F" w:rsidRPr="00430884">
          <w:rPr>
            <w:rStyle w:val="Hyperlink"/>
          </w:rPr>
          <w:t>fuer</w:t>
        </w:r>
        <w:proofErr w:type="spellEnd"/>
        <w:r w:rsidR="0036512F" w:rsidRPr="00430884">
          <w:rPr>
            <w:rStyle w:val="Hyperlink"/>
          </w:rPr>
          <w:t>-leute-mit-angst---philosoph-jason-stanley-im-gespraech,audio-95560.html#</w:t>
        </w:r>
      </w:hyperlink>
      <w:r w:rsidR="0036512F">
        <w:t xml:space="preserve"> </w:t>
      </w:r>
    </w:p>
    <w:p w14:paraId="682CB2E6" w14:textId="244DFFAD" w:rsidR="000B3D21" w:rsidRDefault="000B3D21" w:rsidP="000B3D21">
      <w:pPr>
        <w:ind w:left="340"/>
      </w:pPr>
      <w:r w:rsidRPr="000B3D21">
        <w:rPr>
          <w:b/>
          <w:bCs/>
        </w:rPr>
        <w:t>a)</w:t>
      </w:r>
      <w:r>
        <w:t xml:space="preserve"> Aus welchen Gründen hat Jason Stanley sein Buch „</w:t>
      </w:r>
      <w:proofErr w:type="spellStart"/>
      <w:r>
        <w:t>How</w:t>
      </w:r>
      <w:proofErr w:type="spellEnd"/>
      <w:r>
        <w:t xml:space="preserve"> </w:t>
      </w:r>
      <w:proofErr w:type="spellStart"/>
      <w:r>
        <w:t>Fascism</w:t>
      </w:r>
      <w:proofErr w:type="spellEnd"/>
      <w:r>
        <w:t xml:space="preserve"> Works“ geschrieben? </w:t>
      </w:r>
    </w:p>
    <w:p w14:paraId="42CD655B" w14:textId="28C515E2" w:rsidR="000B3D21" w:rsidRDefault="000B3D21" w:rsidP="000B3D21">
      <w:pPr>
        <w:ind w:left="340"/>
      </w:pPr>
      <w:r w:rsidRPr="000B3D21">
        <w:rPr>
          <w:b/>
          <w:bCs/>
        </w:rPr>
        <w:t xml:space="preserve">b) </w:t>
      </w:r>
      <w:r w:rsidRPr="000B3D21">
        <w:t xml:space="preserve">Warum sind Menschen </w:t>
      </w:r>
      <w:r>
        <w:t xml:space="preserve">im Allgemeinen </w:t>
      </w:r>
      <w:r w:rsidRPr="000B3D21">
        <w:t xml:space="preserve">anfällig </w:t>
      </w:r>
      <w:r>
        <w:t xml:space="preserve">dafür, sich gegen andere abzugrenzen? </w:t>
      </w:r>
    </w:p>
    <w:p w14:paraId="59868312" w14:textId="2AAB0D81" w:rsidR="000B3D21" w:rsidRPr="000B3D21" w:rsidRDefault="000B3D21" w:rsidP="000B3D21">
      <w:pPr>
        <w:ind w:left="340"/>
      </w:pPr>
      <w:r>
        <w:rPr>
          <w:b/>
          <w:bCs/>
        </w:rPr>
        <w:t xml:space="preserve">c) </w:t>
      </w:r>
      <w:r w:rsidR="009E23F0" w:rsidRPr="009E23F0">
        <w:t>Welche aktuellen Beispiele für Faschismus nennt Jason Stanley?</w:t>
      </w:r>
      <w:r w:rsidR="009E23F0">
        <w:rPr>
          <w:b/>
          <w:bCs/>
        </w:rPr>
        <w:t xml:space="preserve"> </w:t>
      </w:r>
    </w:p>
    <w:sectPr w:rsidR="000B3D21" w:rsidRPr="000B3D21" w:rsidSect="00720DCE">
      <w:headerReference w:type="default" r:id="rId8"/>
      <w:footerReference w:type="default" r:id="rId9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B0919" w14:textId="77777777" w:rsidR="00ED50B4" w:rsidRDefault="00ED50B4" w:rsidP="003C599D">
      <w:pPr>
        <w:spacing w:line="240" w:lineRule="auto"/>
      </w:pPr>
      <w:r>
        <w:separator/>
      </w:r>
    </w:p>
  </w:endnote>
  <w:endnote w:type="continuationSeparator" w:id="0">
    <w:p w14:paraId="5DF63817" w14:textId="77777777" w:rsidR="00ED50B4" w:rsidRDefault="00ED50B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3D1323AF" w14:textId="77777777" w:rsidTr="00503EE6">
      <w:trPr>
        <w:trHeight w:hRule="exact" w:val="680"/>
      </w:trPr>
      <w:tc>
        <w:tcPr>
          <w:tcW w:w="864" w:type="dxa"/>
          <w:noWrap/>
        </w:tcPr>
        <w:p w14:paraId="60E26EFE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9CC1337" wp14:editId="7509D887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69C8F5C4" w14:textId="68C685A2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6D41D8">
            <w:t>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D8944D5" w14:textId="7E2EEB2E" w:rsidR="0036512F" w:rsidRPr="00913892" w:rsidRDefault="00947DC8" w:rsidP="0036512F">
          <w:pPr>
            <w:pStyle w:val="ekvquelle"/>
          </w:pPr>
          <w:r>
            <w:t xml:space="preserve">Textquellen: </w:t>
          </w:r>
          <w:r w:rsidR="0036512F">
            <w:t>Miriam Dalege (Autorin)</w:t>
          </w:r>
        </w:p>
        <w:p w14:paraId="233DCEC5" w14:textId="4AE780A1" w:rsidR="002659C5" w:rsidRPr="00913892" w:rsidRDefault="002659C5" w:rsidP="00947DC8">
          <w:pPr>
            <w:pStyle w:val="ekvquelle"/>
          </w:pPr>
        </w:p>
      </w:tc>
      <w:tc>
        <w:tcPr>
          <w:tcW w:w="813" w:type="dxa"/>
        </w:tcPr>
        <w:p w14:paraId="15321317" w14:textId="77777777" w:rsidR="002659C5" w:rsidRPr="00913892" w:rsidRDefault="002659C5" w:rsidP="00913892">
          <w:pPr>
            <w:pStyle w:val="ekvpagina"/>
          </w:pPr>
        </w:p>
      </w:tc>
    </w:tr>
  </w:tbl>
  <w:p w14:paraId="224CD19C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D9F12" w14:textId="77777777" w:rsidR="00ED50B4" w:rsidRDefault="00ED50B4" w:rsidP="003C599D">
      <w:pPr>
        <w:spacing w:line="240" w:lineRule="auto"/>
      </w:pPr>
      <w:r>
        <w:separator/>
      </w:r>
    </w:p>
  </w:footnote>
  <w:footnote w:type="continuationSeparator" w:id="0">
    <w:p w14:paraId="1AAF8760" w14:textId="77777777" w:rsidR="00ED50B4" w:rsidRDefault="00ED50B4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FCC70A4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2B52F88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BED52F7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94B06A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5408E87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8A8977A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6C7F346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57266F76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109FD80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674EDAA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788EF04F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E3EA9"/>
    <w:multiLevelType w:val="hybridMultilevel"/>
    <w:tmpl w:val="5360ED4E"/>
    <w:lvl w:ilvl="0" w:tplc="A0A66970">
      <w:start w:val="1"/>
      <w:numFmt w:val="lowerLetter"/>
      <w:lvlText w:val="%1)"/>
      <w:lvlJc w:val="left"/>
      <w:pPr>
        <w:ind w:left="70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17567376"/>
    <w:multiLevelType w:val="hybridMultilevel"/>
    <w:tmpl w:val="5EE04BEC"/>
    <w:lvl w:ilvl="0" w:tplc="2D14C01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C6A4C"/>
    <w:multiLevelType w:val="hybridMultilevel"/>
    <w:tmpl w:val="617C3948"/>
    <w:lvl w:ilvl="0" w:tplc="52C4AFD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2978228E"/>
    <w:multiLevelType w:val="hybridMultilevel"/>
    <w:tmpl w:val="D6947CFC"/>
    <w:lvl w:ilvl="0" w:tplc="837EDC6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7D9353CC"/>
    <w:multiLevelType w:val="hybridMultilevel"/>
    <w:tmpl w:val="612893EC"/>
    <w:lvl w:ilvl="0" w:tplc="7D943D76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num w:numId="1" w16cid:durableId="671374455">
    <w:abstractNumId w:val="1"/>
  </w:num>
  <w:num w:numId="2" w16cid:durableId="10568556">
    <w:abstractNumId w:val="3"/>
  </w:num>
  <w:num w:numId="3" w16cid:durableId="1689679280">
    <w:abstractNumId w:val="4"/>
  </w:num>
  <w:num w:numId="4" w16cid:durableId="394741798">
    <w:abstractNumId w:val="2"/>
  </w:num>
  <w:num w:numId="5" w16cid:durableId="1691028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0B4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3D21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4771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5312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12F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29D4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C7159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219D"/>
    <w:rsid w:val="00653F68"/>
    <w:rsid w:val="00666D95"/>
    <w:rsid w:val="006802C4"/>
    <w:rsid w:val="0068429A"/>
    <w:rsid w:val="00685FDD"/>
    <w:rsid w:val="006912DC"/>
    <w:rsid w:val="00693676"/>
    <w:rsid w:val="006A3521"/>
    <w:rsid w:val="006A5611"/>
    <w:rsid w:val="006A56D2"/>
    <w:rsid w:val="006A61E5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1D8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C1795"/>
    <w:rsid w:val="007D186F"/>
    <w:rsid w:val="007E4DDC"/>
    <w:rsid w:val="007E5E71"/>
    <w:rsid w:val="007E67B3"/>
    <w:rsid w:val="007F2C61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3F0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43CE"/>
    <w:rsid w:val="00A62578"/>
    <w:rsid w:val="00A65C8A"/>
    <w:rsid w:val="00A701AF"/>
    <w:rsid w:val="00A7137C"/>
    <w:rsid w:val="00A71605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C7D77"/>
    <w:rsid w:val="00AD4D22"/>
    <w:rsid w:val="00AE3D8A"/>
    <w:rsid w:val="00AE65F6"/>
    <w:rsid w:val="00AF053E"/>
    <w:rsid w:val="00AF7809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309E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526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464CC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85E6A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D50B4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  <w:rsid w:val="00FF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F4BB4"/>
  <w15:chartTrackingRefBased/>
  <w15:docId w15:val="{549B93B9-A05C-4381-BA90-F3304F39D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styleId="Hyperlink">
    <w:name w:val="Hyperlink"/>
    <w:basedOn w:val="Absatz-Standardschriftart"/>
    <w:uiPriority w:val="99"/>
    <w:unhideWhenUsed/>
    <w:rsid w:val="000B3D2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B3D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hr2.de/podcasts/faschismus-ist-attraktiv---fuer-leute-mit-angst---philosoph-jason-stanley-im-gespraech,audio-9556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2651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2024-10-23T09:33:00Z</dcterms:created>
  <dcterms:modified xsi:type="dcterms:W3CDTF">2024-10-23T09:33:00Z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