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D62E" w14:textId="7BFF21FF" w:rsidR="00901B13" w:rsidRDefault="00362902" w:rsidP="00362902">
      <w:pPr>
        <w:pStyle w:val="ekvue2arial"/>
      </w:pPr>
      <w:r w:rsidRPr="00362902">
        <w:t>Welche Rituale hast du in der Weihnachtszeit?</w:t>
      </w:r>
    </w:p>
    <w:p w14:paraId="6C29C538" w14:textId="77777777" w:rsidR="00362902" w:rsidRDefault="00362902" w:rsidP="000E200F"/>
    <w:p w14:paraId="5B9A3D70" w14:textId="448CA6EA" w:rsidR="00362902" w:rsidRPr="00362902" w:rsidRDefault="007F4086" w:rsidP="000E200F">
      <w:pPr>
        <w:rPr>
          <w:rStyle w:val="ekvfett"/>
        </w:rPr>
      </w:pPr>
      <w:r>
        <w:rPr>
          <w:rStyle w:val="ekvfett"/>
        </w:rPr>
        <w:t>Aufgaben</w:t>
      </w:r>
    </w:p>
    <w:p w14:paraId="49CA6B1E" w14:textId="3B560BE9" w:rsidR="00362902" w:rsidRDefault="00362902" w:rsidP="007142AA">
      <w:pPr>
        <w:pStyle w:val="ekvaufzhlung"/>
      </w:pPr>
      <w:r>
        <w:t>1.</w:t>
      </w:r>
      <w:r w:rsidR="007142AA">
        <w:tab/>
      </w:r>
      <w:r>
        <w:t>Überlege dir, welche Rituale du immer wieder allein, zusammen mit deiner Familie oder deinem Freundeskreis in der Weihnachtszeit durchführst und notiere sie.</w:t>
      </w:r>
    </w:p>
    <w:p w14:paraId="2A3BDE65" w14:textId="6F13C188" w:rsidR="00362902" w:rsidRPr="007142AA" w:rsidRDefault="007142AA" w:rsidP="007142AA">
      <w:pPr>
        <w:rPr>
          <w:rStyle w:val="ekvkursiv"/>
        </w:rPr>
      </w:pPr>
      <w:r w:rsidRPr="007142AA">
        <w:rPr>
          <w:rStyle w:val="ekvkursiv"/>
        </w:rPr>
        <w:tab/>
      </w:r>
      <w:r w:rsidR="00362902" w:rsidRPr="007142AA">
        <w:rPr>
          <w:rStyle w:val="ekvkursiv"/>
        </w:rPr>
        <w:t xml:space="preserve">Hinweis: Ein Ritual kann z. B. sein, an jedem ersten Adventssonntag Plätzchen zu </w:t>
      </w:r>
      <w:r w:rsidR="001D1550" w:rsidRPr="007142AA">
        <w:rPr>
          <w:rStyle w:val="ekvkursiv"/>
        </w:rPr>
        <w:t>b</w:t>
      </w:r>
      <w:r w:rsidR="00362902" w:rsidRPr="007142AA">
        <w:rPr>
          <w:rStyle w:val="ekvkursiv"/>
        </w:rPr>
        <w:t>acken.</w:t>
      </w:r>
    </w:p>
    <w:p w14:paraId="35BF1B2E" w14:textId="4C5BD7B2" w:rsidR="00362902" w:rsidRDefault="007F4086" w:rsidP="007F4086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3F807" w14:textId="77777777" w:rsidR="00362902" w:rsidRDefault="00362902" w:rsidP="00362902"/>
    <w:p w14:paraId="20742C77" w14:textId="31D472A4" w:rsidR="00362902" w:rsidRDefault="00362902" w:rsidP="007142AA">
      <w:pPr>
        <w:pStyle w:val="ekvaufzhlung"/>
      </w:pPr>
      <w:r>
        <w:t>2.</w:t>
      </w:r>
      <w:r w:rsidR="007142AA">
        <w:tab/>
      </w:r>
      <w:r>
        <w:t xml:space="preserve">Markiere das Ritual, das deine Mitschülerinnen </w:t>
      </w:r>
      <w:r w:rsidR="001D1550">
        <w:t xml:space="preserve">und Mitschüler </w:t>
      </w:r>
      <w:r>
        <w:t>von deinen Ritualen wohl am interessantesten finden in einer Farbe und dein „Lieblingsritual“ in einer anderen Farbe. Entscheide dich, welches deiner Rituale du deinen Mitschüler</w:t>
      </w:r>
      <w:r w:rsidR="001D1550">
        <w:t>innen und Mitschülern</w:t>
      </w:r>
      <w:r>
        <w:t xml:space="preserve"> gern vorstellen möchtest.</w:t>
      </w:r>
    </w:p>
    <w:p w14:paraId="173F3ABE" w14:textId="2A4964B4" w:rsidR="00362902" w:rsidRPr="007142AA" w:rsidRDefault="007142AA" w:rsidP="007142AA">
      <w:pPr>
        <w:pStyle w:val="ekvaufzhlung"/>
        <w:rPr>
          <w:rStyle w:val="ekvkursiv"/>
        </w:rPr>
      </w:pPr>
      <w:r>
        <w:rPr>
          <w:color w:val="808080" w:themeColor="background1" w:themeShade="80"/>
        </w:rPr>
        <w:tab/>
      </w:r>
      <w:r w:rsidR="00362902" w:rsidRPr="007142AA">
        <w:rPr>
          <w:rStyle w:val="ekvkursiv"/>
        </w:rPr>
        <w:t>Du möchtest keines deiner Rituale vorstellen? Recherchiere in Absprache mit deiner Lehrkraft ein weihnachtliches Ritual in einem anderen Land und nutze dieses anstelle deines Rituals.</w:t>
      </w:r>
    </w:p>
    <w:p w14:paraId="3B17ED9E" w14:textId="77777777" w:rsidR="00362902" w:rsidRDefault="00362902" w:rsidP="00362902"/>
    <w:p w14:paraId="322977A6" w14:textId="07AA11CF" w:rsidR="00362902" w:rsidRPr="007F4086" w:rsidRDefault="007F4086" w:rsidP="007142AA">
      <w:pPr>
        <w:pStyle w:val="ekvaufzhlung"/>
        <w:rPr>
          <w:b/>
        </w:rPr>
      </w:pPr>
      <w:r w:rsidRPr="007F4086">
        <w:rPr>
          <w:rStyle w:val="ekvfett"/>
          <w:b w:val="0"/>
          <w:bCs/>
        </w:rPr>
        <w:t>3.</w:t>
      </w:r>
      <w:r w:rsidR="007142AA">
        <w:rPr>
          <w:rStyle w:val="ekvfett"/>
          <w:b w:val="0"/>
          <w:bCs/>
        </w:rPr>
        <w:tab/>
      </w:r>
      <w:r w:rsidRPr="007F4086">
        <w:rPr>
          <w:rStyle w:val="ekvfett"/>
          <w:b w:val="0"/>
          <w:bCs/>
        </w:rPr>
        <w:t>Erarbeite dein Ritual entweder mit Möglichkeit A (Kurzversion) oder Möglichkeit B (kreative Wahlaufgabe)</w:t>
      </w:r>
      <w:r>
        <w:rPr>
          <w:rStyle w:val="ekvfett"/>
          <w:b w:val="0"/>
          <w:bCs/>
        </w:rPr>
        <w:t>. Entscheidet</w:t>
      </w:r>
      <w:r w:rsidR="00F9360B">
        <w:rPr>
          <w:rStyle w:val="ekvfett"/>
          <w:b w:val="0"/>
          <w:bCs/>
        </w:rPr>
        <w:t xml:space="preserve"> die Möglichkeit</w:t>
      </w:r>
      <w:r>
        <w:rPr>
          <w:rStyle w:val="ekvfett"/>
          <w:b w:val="0"/>
          <w:bCs/>
        </w:rPr>
        <w:t xml:space="preserve"> in eurer Lerngruppe.</w:t>
      </w:r>
    </w:p>
    <w:p w14:paraId="16F45CEC" w14:textId="3AE85E73" w:rsidR="00362902" w:rsidRDefault="007F4086" w:rsidP="007142AA">
      <w:pPr>
        <w:pStyle w:val="ekvaufzhlung1"/>
      </w:pPr>
      <w:r>
        <w:t>A)</w:t>
      </w:r>
      <w:r w:rsidR="007142AA">
        <w:tab/>
      </w:r>
      <w:r w:rsidR="00362902">
        <w:t>Die Kurzversion: Mache dir in drei Minuten Gedanken zu deinem Ritual und notiere dir wichtige Informationen in Stichpunkten.</w:t>
      </w:r>
    </w:p>
    <w:p w14:paraId="26957999" w14:textId="5AEE3ABE" w:rsidR="00362902" w:rsidRDefault="007F4086" w:rsidP="007142AA">
      <w:pPr>
        <w:pStyle w:val="ekvaufzhlung1"/>
      </w:pPr>
      <w:r>
        <w:t>B)</w:t>
      </w:r>
      <w:r w:rsidR="007142AA">
        <w:tab/>
      </w:r>
      <w:r w:rsidR="00362902">
        <w:t>Die kreative Wahlaufgabe: Wähle selbst</w:t>
      </w:r>
      <w:r w:rsidR="0070409E">
        <w:t>,</w:t>
      </w:r>
      <w:r w:rsidR="00362902">
        <w:t xml:space="preserve"> wie du dein Ritual darstellen möchtest. Entscheide dich für eine der folgenden Methoden:</w:t>
      </w:r>
    </w:p>
    <w:p w14:paraId="4F66BC1D" w14:textId="2A3121D1" w:rsidR="00362902" w:rsidRDefault="00362902" w:rsidP="007142AA">
      <w:pPr>
        <w:pStyle w:val="ekvaufzhlung2"/>
      </w:pPr>
      <w:r>
        <w:t>a)</w:t>
      </w:r>
      <w:r w:rsidR="007142AA">
        <w:tab/>
      </w:r>
      <w:r>
        <w:t>Bildgestaltung: Gestalte ein Bild von deinem Ritual. Hierzu kannst du entweder etwas malen oder eine Collage erstellen.</w:t>
      </w:r>
    </w:p>
    <w:p w14:paraId="704C20E4" w14:textId="0B659FD6" w:rsidR="00362902" w:rsidRDefault="00362902" w:rsidP="007142AA">
      <w:pPr>
        <w:pStyle w:val="ekvaufzhlung2"/>
      </w:pPr>
      <w:r>
        <w:t>b)</w:t>
      </w:r>
      <w:r w:rsidR="007142AA">
        <w:tab/>
      </w:r>
      <w:r>
        <w:t>Gedicht: Schreibe ein Gedicht über dein Ritual. Du kannst verschiedene Formen für dein Gedicht wählen z. B. ein Elfchen.</w:t>
      </w:r>
    </w:p>
    <w:p w14:paraId="3396BC0C" w14:textId="34F6262C" w:rsidR="00362902" w:rsidRDefault="00362902" w:rsidP="007142AA">
      <w:pPr>
        <w:pStyle w:val="ekvaufzhlung2"/>
      </w:pPr>
      <w:r>
        <w:t>c)</w:t>
      </w:r>
      <w:r w:rsidR="007142AA">
        <w:tab/>
      </w:r>
      <w:r>
        <w:t>Lied: Schreibe ein Lied über dei</w:t>
      </w:r>
      <w:r w:rsidR="005F06FB">
        <w:t>n Ritual</w:t>
      </w:r>
      <w:r>
        <w:t>. Du kannst hierzu eine Melodie erfinden oder eine bestehende nutzen z. B. die eines Weihnachtsliedes.</w:t>
      </w:r>
    </w:p>
    <w:p w14:paraId="38B8DD85" w14:textId="7B3DAB60" w:rsidR="00362902" w:rsidRDefault="00362902" w:rsidP="007142AA">
      <w:pPr>
        <w:pStyle w:val="ekvaufzhlung2"/>
      </w:pPr>
      <w:r>
        <w:t>d)</w:t>
      </w:r>
      <w:r w:rsidR="007142AA">
        <w:tab/>
      </w:r>
      <w:r>
        <w:t>Rap: Schreibe einen Rap zu deinem Ritual.</w:t>
      </w:r>
    </w:p>
    <w:p w14:paraId="271703E5" w14:textId="64310D14" w:rsidR="00362902" w:rsidRDefault="00362902" w:rsidP="007142AA">
      <w:pPr>
        <w:pStyle w:val="ekvaufzhlung2"/>
      </w:pPr>
      <w:r>
        <w:t>e)</w:t>
      </w:r>
      <w:r w:rsidR="007142AA">
        <w:tab/>
      </w:r>
      <w:r>
        <w:t>Comic: Gestalte ein Comic zu deinem Ritual.</w:t>
      </w:r>
    </w:p>
    <w:p w14:paraId="38FD3418" w14:textId="6340CCA3" w:rsidR="00362902" w:rsidRDefault="00362902" w:rsidP="007142AA">
      <w:pPr>
        <w:pStyle w:val="ekvaufzhlung2"/>
      </w:pPr>
      <w:r>
        <w:t>f)</w:t>
      </w:r>
      <w:r w:rsidR="007142AA">
        <w:tab/>
      </w:r>
      <w:r>
        <w:t>Geschichte: Schreibe eine Geschichte darüber</w:t>
      </w:r>
      <w:r w:rsidR="006E6AA7">
        <w:t>,</w:t>
      </w:r>
      <w:r>
        <w:t xml:space="preserve"> wie der Tag abläuft, an dem dein Ritual stattfindet.</w:t>
      </w:r>
    </w:p>
    <w:p w14:paraId="7E14E0FB" w14:textId="7943BA62" w:rsidR="00362902" w:rsidRDefault="00362902" w:rsidP="007142AA">
      <w:pPr>
        <w:pStyle w:val="ekvaufzhlung2"/>
      </w:pPr>
      <w:r>
        <w:t>g)</w:t>
      </w:r>
      <w:r w:rsidR="007142AA">
        <w:tab/>
      </w:r>
      <w:proofErr w:type="spellStart"/>
      <w:r>
        <w:t>Social</w:t>
      </w:r>
      <w:proofErr w:type="spellEnd"/>
      <w:r>
        <w:t xml:space="preserve">-Media-Beitrag: Drehe einen kurzen Beitrag für (d)einen </w:t>
      </w:r>
      <w:r w:rsidR="006E6AA7">
        <w:t>(</w:t>
      </w:r>
      <w:r>
        <w:t>fiktiven</w:t>
      </w:r>
      <w:r w:rsidR="006E6AA7">
        <w:t>)</w:t>
      </w:r>
      <w:r>
        <w:t xml:space="preserve"> Social-Media-Kanal, in dem du den Followern dein Ritual </w:t>
      </w:r>
      <w:r w:rsidR="006E6AA7">
        <w:t>vo</w:t>
      </w:r>
      <w:r>
        <w:t>rstellst.</w:t>
      </w:r>
    </w:p>
    <w:p w14:paraId="5B3C5D7E" w14:textId="36523CA2" w:rsidR="00362902" w:rsidRPr="007142AA" w:rsidRDefault="007142AA" w:rsidP="007142AA">
      <w:pPr>
        <w:pStyle w:val="ekvaufzhlung2"/>
        <w:rPr>
          <w:rStyle w:val="ekvkursiv"/>
        </w:rPr>
      </w:pPr>
      <w:r>
        <w:rPr>
          <w:rStyle w:val="ekvkursiv"/>
        </w:rPr>
        <w:tab/>
      </w:r>
      <w:r w:rsidR="00362902" w:rsidRPr="007142AA">
        <w:rPr>
          <w:rStyle w:val="ekvkursiv"/>
        </w:rPr>
        <w:t xml:space="preserve">Achtung: Der Beitrag ist für den Unterricht gedacht. Veröffentliche ihn danach nicht bei </w:t>
      </w:r>
      <w:proofErr w:type="spellStart"/>
      <w:r w:rsidR="00362902" w:rsidRPr="007142AA">
        <w:rPr>
          <w:rStyle w:val="ekvkursiv"/>
        </w:rPr>
        <w:t>Social</w:t>
      </w:r>
      <w:proofErr w:type="spellEnd"/>
      <w:r w:rsidR="00362902" w:rsidRPr="007142AA">
        <w:rPr>
          <w:rStyle w:val="ekvkursiv"/>
        </w:rPr>
        <w:t xml:space="preserve"> Media.</w:t>
      </w:r>
    </w:p>
    <w:p w14:paraId="25EBD071" w14:textId="77777777" w:rsidR="00362902" w:rsidRDefault="00362902" w:rsidP="00362902"/>
    <w:p w14:paraId="6A88B788" w14:textId="522BC638" w:rsidR="001D1550" w:rsidRDefault="007F4086" w:rsidP="00217193">
      <w:pPr>
        <w:pStyle w:val="ekvaufzhlung"/>
        <w:rPr>
          <w:rStyle w:val="ekvfett"/>
          <w:b w:val="0"/>
          <w:bCs/>
        </w:rPr>
      </w:pPr>
      <w:r w:rsidRPr="007F4086">
        <w:rPr>
          <w:rStyle w:val="ekvfett"/>
          <w:b w:val="0"/>
          <w:bCs/>
        </w:rPr>
        <w:t>4.</w:t>
      </w:r>
      <w:r w:rsidR="00217193">
        <w:rPr>
          <w:rStyle w:val="ekvfett"/>
          <w:b w:val="0"/>
          <w:bCs/>
        </w:rPr>
        <w:tab/>
      </w:r>
      <w:r w:rsidRPr="007F4086">
        <w:rPr>
          <w:rStyle w:val="ekvfett"/>
          <w:b w:val="0"/>
          <w:bCs/>
        </w:rPr>
        <w:t>Stellt eure Erarbeitungen vor.</w:t>
      </w:r>
      <w:r>
        <w:rPr>
          <w:rStyle w:val="ekvfett"/>
          <w:b w:val="0"/>
          <w:bCs/>
        </w:rPr>
        <w:t xml:space="preserve"> </w:t>
      </w:r>
    </w:p>
    <w:p w14:paraId="2B3601DD" w14:textId="746037CB" w:rsidR="007F4086" w:rsidRPr="00217193" w:rsidRDefault="00217193" w:rsidP="00217193">
      <w:pPr>
        <w:pStyle w:val="ekvaufzhlung"/>
        <w:rPr>
          <w:rStyle w:val="ekvkursiv"/>
        </w:rPr>
      </w:pPr>
      <w:r>
        <w:rPr>
          <w:rStyle w:val="ekvkursiv"/>
        </w:rPr>
        <w:tab/>
      </w:r>
      <w:r w:rsidR="007F4086" w:rsidRPr="00217193">
        <w:rPr>
          <w:rStyle w:val="ekvkursiv"/>
        </w:rPr>
        <w:t>Achtung: Jede Person ist individuell und hat eigene Rituale. Auch wenn dir vielleicht nicht jedes Ritual gefällt, behandele deinen Mitschüler</w:t>
      </w:r>
      <w:r w:rsidR="001D1550" w:rsidRPr="00217193">
        <w:rPr>
          <w:rStyle w:val="ekvkursiv"/>
        </w:rPr>
        <w:t>innen und Mitschüler</w:t>
      </w:r>
      <w:r w:rsidR="007F4086" w:rsidRPr="00217193">
        <w:rPr>
          <w:rStyle w:val="ekvkursiv"/>
        </w:rPr>
        <w:t xml:space="preserve"> und das entsprechende Ritual respektvoll.</w:t>
      </w:r>
    </w:p>
    <w:p w14:paraId="698C2AFF" w14:textId="5884C0A0" w:rsidR="007F4086" w:rsidRPr="007F4086" w:rsidRDefault="007F4086" w:rsidP="00217193">
      <w:pPr>
        <w:pStyle w:val="ekvaufzhlung1"/>
        <w:rPr>
          <w:rStyle w:val="ekvfett"/>
          <w:b w:val="0"/>
          <w:bCs/>
        </w:rPr>
      </w:pPr>
      <w:r w:rsidRPr="007F4086">
        <w:rPr>
          <w:rStyle w:val="ekvfett"/>
          <w:b w:val="0"/>
          <w:bCs/>
        </w:rPr>
        <w:t>Wählt bei der Vorstellung zwischen den Optionen A), B) und C).</w:t>
      </w:r>
    </w:p>
    <w:p w14:paraId="145B92A9" w14:textId="5C873FD1" w:rsidR="00362902" w:rsidRDefault="007F4086" w:rsidP="00217193">
      <w:pPr>
        <w:pStyle w:val="ekvaufzhlung1"/>
      </w:pPr>
      <w:r>
        <w:t>A)</w:t>
      </w:r>
      <w:r w:rsidR="00217193">
        <w:tab/>
      </w:r>
      <w:r w:rsidR="00362902">
        <w:t>Blitzlicht: Stellt eure Erarbeitung in Form eines Blitzlichts vor</w:t>
      </w:r>
      <w:r w:rsidR="00161D5A">
        <w:t>.</w:t>
      </w:r>
      <w:r w:rsidR="00362902">
        <w:t xml:space="preserve"> Nacheinander stellt jeder</w:t>
      </w:r>
      <w:r w:rsidR="001D1550">
        <w:t>/jede</w:t>
      </w:r>
      <w:r w:rsidR="00362902">
        <w:t xml:space="preserve"> die eigene Erarbeitung in </w:t>
      </w:r>
      <w:r w:rsidR="00F10DBC">
        <w:t>ca.</w:t>
      </w:r>
      <w:r w:rsidR="00362902">
        <w:t xml:space="preserve"> 30 Sekunden vor. Das Ritual bleibt von den anderen unkommentiert.</w:t>
      </w:r>
    </w:p>
    <w:p w14:paraId="29F910AD" w14:textId="0C7918CE" w:rsidR="00362902" w:rsidRDefault="007F4086" w:rsidP="00217193">
      <w:pPr>
        <w:pStyle w:val="ekvaufzhlung1"/>
      </w:pPr>
      <w:r>
        <w:t>B)</w:t>
      </w:r>
      <w:r w:rsidR="00217193">
        <w:tab/>
      </w:r>
      <w:r w:rsidR="00362902">
        <w:t>Museumsgang oder Gallery-Walk: Legt eure Ergebnisse im Klassenzimmer aus. Bewegt euch durch das Klassenzimmer und seht euch die Ergebnisse eurer Mitschülerinnen</w:t>
      </w:r>
      <w:r w:rsidR="001D1550">
        <w:t xml:space="preserve"> und Mitschüler</w:t>
      </w:r>
      <w:r w:rsidR="00362902">
        <w:t xml:space="preserve"> an.</w:t>
      </w:r>
      <w:r w:rsidR="00217193">
        <w:t xml:space="preserve"> </w:t>
      </w:r>
      <w:r w:rsidR="00217193">
        <w:br/>
      </w:r>
      <w:r w:rsidR="00362902">
        <w:t>Tauscht euch im Anschluss im Plenum über die Rituale aus.</w:t>
      </w:r>
    </w:p>
    <w:p w14:paraId="23FD6721" w14:textId="27CA2F2A" w:rsidR="00362902" w:rsidRDefault="007F4086" w:rsidP="00217193">
      <w:pPr>
        <w:pStyle w:val="ekvaufzhlung1"/>
      </w:pPr>
      <w:r>
        <w:t>C)</w:t>
      </w:r>
      <w:r w:rsidR="00217193">
        <w:tab/>
      </w:r>
      <w:r w:rsidR="00362902">
        <w:t>Gruppenarbeit: Stellt eure Erarbeitung nacheinander in</w:t>
      </w:r>
      <w:r w:rsidR="00161D5A">
        <w:t xml:space="preserve"> eurer</w:t>
      </w:r>
      <w:r w:rsidR="00362902">
        <w:t xml:space="preserve"> Gruppe vor und tauscht euch darüber aus.</w:t>
      </w:r>
      <w:r w:rsidR="00217193">
        <w:t xml:space="preserve"> </w:t>
      </w:r>
      <w:r w:rsidR="00362902">
        <w:t xml:space="preserve">Wählt </w:t>
      </w:r>
      <w:r>
        <w:t>gemeinsam</w:t>
      </w:r>
      <w:r w:rsidR="00362902">
        <w:t xml:space="preserve"> ein Ritual, das im Anschluss im Plenum vorgestellt wird.</w:t>
      </w:r>
    </w:p>
    <w:p w14:paraId="69D24245" w14:textId="77777777" w:rsidR="001D1550" w:rsidRDefault="001D1550" w:rsidP="00362902"/>
    <w:p w14:paraId="69D7DEE7" w14:textId="77777777" w:rsidR="00362902" w:rsidRDefault="00362902" w:rsidP="00362902"/>
    <w:p w14:paraId="528C2C5A" w14:textId="77777777" w:rsidR="007F4086" w:rsidRDefault="007F4086" w:rsidP="00362902"/>
    <w:p w14:paraId="22D8798A" w14:textId="5B11F5F8" w:rsidR="00362902" w:rsidRDefault="001D1550" w:rsidP="00217193">
      <w:pPr>
        <w:pStyle w:val="ekvaufzhlung"/>
      </w:pPr>
      <w:r>
        <w:br w:type="column"/>
      </w:r>
      <w:r w:rsidR="007F4086" w:rsidRPr="007F4086">
        <w:rPr>
          <w:rStyle w:val="ekvfett"/>
          <w:b w:val="0"/>
          <w:bCs/>
        </w:rPr>
        <w:lastRenderedPageBreak/>
        <w:t>5.</w:t>
      </w:r>
      <w:r w:rsidR="00217193">
        <w:rPr>
          <w:rStyle w:val="ekvfett"/>
          <w:b w:val="0"/>
          <w:bCs/>
        </w:rPr>
        <w:tab/>
      </w:r>
      <w:r w:rsidR="007F4086" w:rsidRPr="007F4086">
        <w:rPr>
          <w:rStyle w:val="ekvfett"/>
          <w:b w:val="0"/>
          <w:bCs/>
        </w:rPr>
        <w:t>Reflektiert die Unterricht</w:t>
      </w:r>
      <w:r w:rsidR="00EE17D2">
        <w:rPr>
          <w:rStyle w:val="ekvfett"/>
          <w:b w:val="0"/>
          <w:bCs/>
        </w:rPr>
        <w:t>s</w:t>
      </w:r>
      <w:r w:rsidR="007F4086" w:rsidRPr="007F4086">
        <w:rPr>
          <w:rStyle w:val="ekvfett"/>
          <w:b w:val="0"/>
          <w:bCs/>
        </w:rPr>
        <w:t>einheit.</w:t>
      </w:r>
      <w:r w:rsidR="007F4086">
        <w:rPr>
          <w:rStyle w:val="ekvfett"/>
          <w:b w:val="0"/>
          <w:bCs/>
        </w:rPr>
        <w:t xml:space="preserve"> </w:t>
      </w:r>
      <w:r w:rsidR="00362902">
        <w:t xml:space="preserve">Tauscht euch </w:t>
      </w:r>
      <w:r w:rsidR="007F4086">
        <w:t xml:space="preserve">hierzu im Plenum </w:t>
      </w:r>
      <w:r w:rsidR="00362902">
        <w:t>zu der Frage „Was habe ich heute über Rituale im Allgemeinen gelernt?“ aus.</w:t>
      </w:r>
    </w:p>
    <w:p w14:paraId="622F47BE" w14:textId="5B1600BC" w:rsidR="007F4086" w:rsidRPr="007F4086" w:rsidRDefault="00217193" w:rsidP="007F4086">
      <w:pPr>
        <w:rPr>
          <w:bCs/>
        </w:rPr>
      </w:pPr>
      <w:r>
        <w:tab/>
      </w:r>
      <w:r w:rsidR="007F4086">
        <w:t xml:space="preserve">Welche drei Rituale würdest du am liebsten selbst ausprobieren oder findest du am spannendsten? </w:t>
      </w:r>
    </w:p>
    <w:p w14:paraId="4BC78E4C" w14:textId="76271DBC" w:rsidR="00362902" w:rsidRDefault="00217193" w:rsidP="00362902">
      <w:pPr>
        <w:rPr>
          <w:bCs/>
        </w:rPr>
      </w:pPr>
      <w:r>
        <w:tab/>
      </w:r>
      <w:r w:rsidR="007F4086">
        <w:t>Erstelle eine Rangliste der Rituale, die du heute neu kennengelernt hast.</w:t>
      </w:r>
    </w:p>
    <w:p w14:paraId="3FEDB382" w14:textId="7F5F3564" w:rsidR="007F4086" w:rsidRDefault="007F4086" w:rsidP="007F4086">
      <w:pPr>
        <w:pStyle w:val="ekvschreiblinie"/>
      </w:pPr>
      <w:r>
        <w:t>Platz 1: __________________________________________________________________________________</w:t>
      </w:r>
    </w:p>
    <w:p w14:paraId="6F9E7E4B" w14:textId="7A78A7AE" w:rsidR="007F4086" w:rsidRDefault="007F4086" w:rsidP="007F4086">
      <w:pPr>
        <w:pStyle w:val="ekvschreiblinie"/>
      </w:pPr>
      <w:r>
        <w:t>Platz 2: __________________________________________________________________________________</w:t>
      </w:r>
    </w:p>
    <w:p w14:paraId="19B3BF6E" w14:textId="78FC0CFD" w:rsidR="007F4086" w:rsidRDefault="007F4086" w:rsidP="007F4086">
      <w:pPr>
        <w:pStyle w:val="ekvschreiblinie"/>
      </w:pPr>
      <w:r>
        <w:t>Platz 3: __________________________________________________________________________________</w:t>
      </w:r>
    </w:p>
    <w:p w14:paraId="0B917458" w14:textId="77777777" w:rsidR="007F4086" w:rsidRDefault="007F4086" w:rsidP="00362902">
      <w:pPr>
        <w:rPr>
          <w:bCs/>
        </w:rPr>
      </w:pPr>
    </w:p>
    <w:p w14:paraId="4E4BFAE1" w14:textId="77777777" w:rsidR="007F4086" w:rsidRPr="007F4086" w:rsidRDefault="007F4086" w:rsidP="00362902">
      <w:pPr>
        <w:rPr>
          <w:bCs/>
        </w:rPr>
      </w:pPr>
    </w:p>
    <w:p w14:paraId="41A03909" w14:textId="5DC180FD" w:rsidR="00362902" w:rsidRPr="007F4086" w:rsidRDefault="007F4086" w:rsidP="00217193">
      <w:pPr>
        <w:pStyle w:val="ekvaufzhlung"/>
        <w:rPr>
          <w:b/>
        </w:rPr>
      </w:pPr>
      <w:r w:rsidRPr="007F4086">
        <w:rPr>
          <w:rStyle w:val="ekvfett"/>
          <w:b w:val="0"/>
          <w:bCs/>
        </w:rPr>
        <w:t>6.</w:t>
      </w:r>
      <w:r w:rsidR="00217193">
        <w:rPr>
          <w:rStyle w:val="ekvfett"/>
        </w:rPr>
        <w:tab/>
      </w:r>
      <w:r w:rsidR="00362902">
        <w:t>Woher stammt das Ritual, das du vorgestellt hast? Hast du es selbst eingeführt oder „ist das schon immer so“? Finde heraus, woher dein Ritual stammt</w:t>
      </w:r>
      <w:r w:rsidR="001D1550">
        <w:t>,</w:t>
      </w:r>
      <w:r w:rsidR="00362902">
        <w:t xml:space="preserve"> oder reflektiere dessen Herkunft.</w:t>
      </w:r>
      <w:r>
        <w:t xml:space="preserve"> Wähle hierzu die für dich passende Aufgabe unten aus und nutze die Schreiblinien zur Bearbeitung.</w:t>
      </w:r>
    </w:p>
    <w:p w14:paraId="6203B379" w14:textId="4599F572" w:rsidR="00362902" w:rsidRDefault="007F4086" w:rsidP="00217193">
      <w:pPr>
        <w:pStyle w:val="ekvaufzhlung1"/>
      </w:pPr>
      <w:r>
        <w:t>A</w:t>
      </w:r>
      <w:r w:rsidR="00362902">
        <w:t>)</w:t>
      </w:r>
      <w:r w:rsidR="00217193">
        <w:tab/>
      </w:r>
      <w:r w:rsidR="00362902">
        <w:t>Du hast dein Ritual selbst eingeführt?</w:t>
      </w:r>
      <w:r w:rsidR="00217193">
        <w:br/>
      </w:r>
      <w:r w:rsidR="00362902">
        <w:t>Schreibe einen Tagebucheintrag, in dem du beschreibst, wie du auf die Idee gekommen bist und wie deine Idee zum Ritual wurde.</w:t>
      </w:r>
    </w:p>
    <w:p w14:paraId="4D9D282F" w14:textId="7EEB3989" w:rsidR="00362902" w:rsidRDefault="007F4086" w:rsidP="00217193">
      <w:pPr>
        <w:pStyle w:val="ekvaufzhlung1"/>
      </w:pPr>
      <w:r>
        <w:t>B</w:t>
      </w:r>
      <w:r w:rsidR="00362902">
        <w:t>)</w:t>
      </w:r>
      <w:r w:rsidR="00217193">
        <w:tab/>
      </w:r>
      <w:r w:rsidR="00362902">
        <w:t>„Das war schon immer so“?</w:t>
      </w:r>
      <w:r w:rsidR="00217193">
        <w:br/>
      </w:r>
      <w:proofErr w:type="gramStart"/>
      <w:r w:rsidR="00362902">
        <w:t>Interviewe</w:t>
      </w:r>
      <w:proofErr w:type="gramEnd"/>
      <w:r w:rsidR="00362902">
        <w:t xml:space="preserve"> die Menschen, die an deinem Ritual beteiligt sind über dessen Herkunft und notiere das Interview.</w:t>
      </w:r>
    </w:p>
    <w:p w14:paraId="3BF3A2C0" w14:textId="46011BDC" w:rsidR="007F4086" w:rsidRDefault="007F4086" w:rsidP="00217193">
      <w:pPr>
        <w:pStyle w:val="ekvaufzhlung1"/>
      </w:pPr>
      <w:r>
        <w:t>C</w:t>
      </w:r>
      <w:r w:rsidR="00362902">
        <w:t>)</w:t>
      </w:r>
      <w:r w:rsidR="00217193">
        <w:tab/>
      </w:r>
      <w:r w:rsidR="00362902">
        <w:t>Du hast ein Ritual aus einem anderen Land gewählt?</w:t>
      </w:r>
      <w:r w:rsidR="00217193">
        <w:br/>
      </w:r>
      <w:proofErr w:type="gramStart"/>
      <w:r w:rsidR="00362902">
        <w:t>Recherchiere</w:t>
      </w:r>
      <w:proofErr w:type="gramEnd"/>
      <w:r w:rsidR="00362902">
        <w:t xml:space="preserve"> die Herkunft des Rituals und halte deine Ergebnisse auf einem (digitalen) Plakat fest.</w:t>
      </w:r>
    </w:p>
    <w:p w14:paraId="44B5F96F" w14:textId="0908EB55" w:rsidR="007F4086" w:rsidRPr="000E200F" w:rsidRDefault="007F4086" w:rsidP="007F4086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F4086" w:rsidRPr="000E200F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60EB788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BA5D05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2A9D59F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1D1550">
            <w:t>Anne Kleiner (Autorin)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15B2"/>
    <w:rsid w:val="000040E2"/>
    <w:rsid w:val="0001210D"/>
    <w:rsid w:val="00014D7E"/>
    <w:rsid w:val="0002009E"/>
    <w:rsid w:val="00020440"/>
    <w:rsid w:val="000205C6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964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1D5A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1550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17193"/>
    <w:rsid w:val="002240EA"/>
    <w:rsid w:val="002266E8"/>
    <w:rsid w:val="002277D2"/>
    <w:rsid w:val="002301FF"/>
    <w:rsid w:val="002312CD"/>
    <w:rsid w:val="00232213"/>
    <w:rsid w:val="00245DA5"/>
    <w:rsid w:val="00246F77"/>
    <w:rsid w:val="002527A5"/>
    <w:rsid w:val="002548B1"/>
    <w:rsid w:val="00254F7F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2D26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902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135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2536A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5047"/>
    <w:rsid w:val="005B6C9C"/>
    <w:rsid w:val="005C047C"/>
    <w:rsid w:val="005C0FBD"/>
    <w:rsid w:val="005C400B"/>
    <w:rsid w:val="005C49D0"/>
    <w:rsid w:val="005D367A"/>
    <w:rsid w:val="005D3E99"/>
    <w:rsid w:val="005D6999"/>
    <w:rsid w:val="005D79B8"/>
    <w:rsid w:val="005E15AC"/>
    <w:rsid w:val="005E2580"/>
    <w:rsid w:val="005E4C30"/>
    <w:rsid w:val="005E6A98"/>
    <w:rsid w:val="005F06FB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464A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E6AA7"/>
    <w:rsid w:val="006F0D3C"/>
    <w:rsid w:val="006F2EDC"/>
    <w:rsid w:val="006F623C"/>
    <w:rsid w:val="006F72F5"/>
    <w:rsid w:val="00702561"/>
    <w:rsid w:val="0070409E"/>
    <w:rsid w:val="00704625"/>
    <w:rsid w:val="00707FD3"/>
    <w:rsid w:val="00710718"/>
    <w:rsid w:val="00711E70"/>
    <w:rsid w:val="0071249D"/>
    <w:rsid w:val="007142AA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2756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0E4C"/>
    <w:rsid w:val="007814C9"/>
    <w:rsid w:val="00787700"/>
    <w:rsid w:val="00794685"/>
    <w:rsid w:val="007A18E0"/>
    <w:rsid w:val="007A2F5A"/>
    <w:rsid w:val="007A5AA1"/>
    <w:rsid w:val="007C1230"/>
    <w:rsid w:val="007C225E"/>
    <w:rsid w:val="007D186F"/>
    <w:rsid w:val="007E4DDC"/>
    <w:rsid w:val="007E5E71"/>
    <w:rsid w:val="007E67B3"/>
    <w:rsid w:val="007E797F"/>
    <w:rsid w:val="007F4086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8F7A5F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4741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53D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5D05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30B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471B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17D2"/>
    <w:rsid w:val="00EE2721"/>
    <w:rsid w:val="00EE2A0B"/>
    <w:rsid w:val="00EF6029"/>
    <w:rsid w:val="00F10DBC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360B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2024-10-30T10:30:00Z</dcterms:created>
  <dcterms:modified xsi:type="dcterms:W3CDTF">2024-10-30T10:30:00Z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