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6350D62E" w14:textId="6B86804C" w:rsidR="00901B13" w:rsidRDefault="009650DB" w:rsidP="009650DB">
      <w:pPr>
        <w:pStyle w:val="ekvue2arial"/>
      </w:pPr>
      <w:r w:rsidRPr="009650DB">
        <w:t>Die Herkunft des Adventskranzes – Eine Weihnachtstradition entsteht</w:t>
      </w:r>
      <w:r w:rsidR="0017750D">
        <w:t xml:space="preserve"> (1)</w:t>
      </w:r>
    </w:p>
    <w:p w14:paraId="0A088A7F" w14:textId="77777777" w:rsidR="009650DB" w:rsidRDefault="009650DB" w:rsidP="009650DB">
      <w:pPr>
        <w:pStyle w:val="ekvue2arial"/>
      </w:pPr>
    </w:p>
    <w:p w14:paraId="3D4A1A76" w14:textId="1DAC6844" w:rsidR="00FC52B6" w:rsidRDefault="00FC52B6" w:rsidP="00FC52B6">
      <w:r>
        <w:t xml:space="preserve">Im 19. Jahrhundert betreute der Theologe Johann Hinrich Wichern verhaltensauffällige, arme und straffällig gewordene Kinder im sogenannten </w:t>
      </w:r>
      <w:proofErr w:type="spellStart"/>
      <w:r>
        <w:t>Rauhen</w:t>
      </w:r>
      <w:proofErr w:type="spellEnd"/>
      <w:r>
        <w:t xml:space="preserve"> Haus in Hamburg. Im </w:t>
      </w:r>
      <w:proofErr w:type="spellStart"/>
      <w:r>
        <w:t>Rauhen</w:t>
      </w:r>
      <w:proofErr w:type="spellEnd"/>
      <w:r>
        <w:t xml:space="preserve"> Haus spielte Religion und damit selbstverständlich auch Weihnachten eine große Rolle. Im Advent stellten die Kinder dort ständig die Frage danach, wie lange es noch dauere, bis das Weihnachtsfest da sei. Wichern beantwortete diese Frage immer und immer wieder und hatte schließlich eine Idee:</w:t>
      </w:r>
    </w:p>
    <w:p w14:paraId="5EE604AC" w14:textId="20668E24" w:rsidR="00FC52B6" w:rsidRDefault="00FC52B6" w:rsidP="00FC52B6">
      <w:r>
        <w:t xml:space="preserve">Er befestigte im Jahr 1839 vier große weiße und zwanzig kleine rote Kerzen an einem Wagenrad. Der Kranz wurde im Betsaal des </w:t>
      </w:r>
      <w:proofErr w:type="spellStart"/>
      <w:r>
        <w:t>Ra</w:t>
      </w:r>
      <w:r w:rsidR="0017750D">
        <w:t>u</w:t>
      </w:r>
      <w:r>
        <w:t>hen</w:t>
      </w:r>
      <w:proofErr w:type="spellEnd"/>
      <w:r>
        <w:t xml:space="preserve"> Hauses aufgehängt. An jedem neuen Tag wurde von nun an eine neue Kerze angezündet und die Kinder konnten an den übrigen Kerzen sehen, wie lange es noch bis zum Weihnachtsfest dauerte. Die großen weißen Kerzen standen dabei für die Adventssonntage. Die kleinen roten Kerzen für die übrigen Tage. So kam es, dass die Anzahl der roten Kerzen in den folgenden Jahren variierte, es aber immer vier weiße Kerzen gab.</w:t>
      </w:r>
    </w:p>
    <w:p w14:paraId="770CFC51" w14:textId="063F221A" w:rsidR="009650DB" w:rsidRDefault="00FC52B6" w:rsidP="00FC52B6">
      <w:r>
        <w:t>Aus Wicherns Idee entwickelte sich über die Jahre der Adventskranz, den wir heute kennen, und mit dem der Ankunft Jesu in die Welt an Weihnachten entgegengefiebert wird. Johann Hinrich Wichern gilt damit heute als Erfinder des Adventskranzes.</w:t>
      </w:r>
    </w:p>
    <w:p w14:paraId="325D341B" w14:textId="7EADCDAD" w:rsidR="00FC52B6" w:rsidRDefault="00FC52B6" w:rsidP="00FC52B6"/>
    <w:p w14:paraId="4F3F02D1" w14:textId="77777777" w:rsidR="0017750D" w:rsidRDefault="0017750D" w:rsidP="00FC52B6"/>
    <w:p w14:paraId="43C6BF29" w14:textId="77777777" w:rsidR="0017750D" w:rsidRDefault="0017750D" w:rsidP="00FC52B6"/>
    <w:p w14:paraId="34486CB0" w14:textId="77777777" w:rsidR="0017750D" w:rsidRDefault="0017750D" w:rsidP="00FC52B6"/>
    <w:p w14:paraId="72496119" w14:textId="6C1AC977" w:rsidR="00D25C16" w:rsidRDefault="00D25C16" w:rsidP="00D25C16">
      <w:pPr>
        <w:pStyle w:val="ekvue3arial"/>
      </w:pPr>
      <w:r>
        <w:t>Aufgaben</w:t>
      </w:r>
    </w:p>
    <w:p w14:paraId="3E720ACB" w14:textId="6F696791" w:rsidR="009650DB" w:rsidRDefault="009650DB" w:rsidP="009650DB">
      <w:pPr>
        <w:rPr>
          <w:rStyle w:val="ekvarbeitsanweisungdeutsch"/>
        </w:rPr>
      </w:pPr>
      <w:r w:rsidRPr="009650DB">
        <w:rPr>
          <w:rStyle w:val="ekvarbeitsanweisungdeutsch"/>
        </w:rPr>
        <w:t>1.</w:t>
      </w:r>
      <w:r w:rsidRPr="009650DB">
        <w:rPr>
          <w:rStyle w:val="ekvarbeitsanweisungdeutsch"/>
        </w:rPr>
        <w:tab/>
        <w:t>Markiere den Text sinnvoll.</w:t>
      </w:r>
    </w:p>
    <w:p w14:paraId="70362FE6" w14:textId="6B4AA91B" w:rsidR="00D25C16" w:rsidRDefault="009650DB" w:rsidP="0017750D">
      <w:pPr>
        <w:ind w:left="340" w:hanging="340"/>
        <w:rPr>
          <w:rStyle w:val="ekvarbeitsanweisungdeutsch"/>
        </w:rPr>
      </w:pPr>
      <w:r w:rsidRPr="009650DB">
        <w:rPr>
          <w:rStyle w:val="ekvarbeitsanweisungdeutsch"/>
        </w:rPr>
        <w:t>2.</w:t>
      </w:r>
      <w:r w:rsidRPr="009650DB">
        <w:rPr>
          <w:rStyle w:val="ekvarbeitsanweisungdeutsch"/>
        </w:rPr>
        <w:tab/>
        <w:t xml:space="preserve">Im Text werden verschiedene Fragen beantwortet. Sieh dir die Fragen </w:t>
      </w:r>
      <w:r w:rsidR="000E7AB1">
        <w:rPr>
          <w:rStyle w:val="ekvarbeitsanweisungdeutsch"/>
        </w:rPr>
        <w:t>bei</w:t>
      </w:r>
      <w:r w:rsidRPr="009650DB">
        <w:rPr>
          <w:rStyle w:val="ekvarbeitsanweisungdeutsch"/>
        </w:rPr>
        <w:t xml:space="preserve"> den vier Kerzen </w:t>
      </w:r>
      <w:r w:rsidR="0017750D">
        <w:rPr>
          <w:rStyle w:val="ekvarbeitsanweisungdeutsch"/>
        </w:rPr>
        <w:t xml:space="preserve">auf der nächsten Seite </w:t>
      </w:r>
      <w:r w:rsidRPr="009650DB">
        <w:rPr>
          <w:rStyle w:val="ekvarbeitsanweisungdeutsch"/>
        </w:rPr>
        <w:t>an und</w:t>
      </w:r>
      <w:r w:rsidR="0017750D">
        <w:rPr>
          <w:rStyle w:val="ekvarbeitsanweisungdeutsch"/>
        </w:rPr>
        <w:t xml:space="preserve"> </w:t>
      </w:r>
      <w:r w:rsidRPr="009650DB">
        <w:rPr>
          <w:rStyle w:val="ekvarbeitsanweisungdeutsch"/>
        </w:rPr>
        <w:t xml:space="preserve">beantworte jede, indem du die Antwort </w:t>
      </w:r>
      <w:r w:rsidR="000E7AB1">
        <w:rPr>
          <w:rStyle w:val="ekvarbeitsanweisungdeutsch"/>
        </w:rPr>
        <w:t>in die Kästen</w:t>
      </w:r>
      <w:r w:rsidRPr="009650DB">
        <w:rPr>
          <w:rStyle w:val="ekvarbeitsanweisungdeutsch"/>
        </w:rPr>
        <w:t xml:space="preserve"> schreibst.</w:t>
      </w:r>
    </w:p>
    <w:p w14:paraId="541E3952" w14:textId="1EAD0F71" w:rsidR="009650DB" w:rsidRDefault="009650DB" w:rsidP="009650DB">
      <w:pPr>
        <w:rPr>
          <w:rStyle w:val="ekvarbeitsanweisungdeutsch"/>
        </w:rPr>
      </w:pPr>
      <w:r w:rsidRPr="009650DB">
        <w:rPr>
          <w:rStyle w:val="ekvarbeitsanweisungdeutsch"/>
        </w:rPr>
        <w:t>3.</w:t>
      </w:r>
      <w:r w:rsidRPr="009650DB">
        <w:rPr>
          <w:rStyle w:val="ekvarbeitsanweisungdeutsch"/>
        </w:rPr>
        <w:tab/>
        <w:t>Wie du gelesen hast, bestand der erste Adventskranz aus mehr als vier Kerzen.</w:t>
      </w:r>
    </w:p>
    <w:p w14:paraId="77547615" w14:textId="065A5FEA" w:rsidR="009650DB" w:rsidRDefault="009650DB" w:rsidP="002715FD">
      <w:pPr>
        <w:pStyle w:val="ekvaufzhlung1"/>
        <w:rPr>
          <w:rStyle w:val="ekvarbeitsanweisungdeutsch"/>
        </w:rPr>
      </w:pPr>
      <w:r w:rsidRPr="009650DB">
        <w:rPr>
          <w:rStyle w:val="ekvarbeitsanweisungdeutsch"/>
        </w:rPr>
        <w:t>a)</w:t>
      </w:r>
      <w:r w:rsidRPr="009650DB">
        <w:rPr>
          <w:rStyle w:val="ekvarbeitsanweisungdeutsch"/>
        </w:rPr>
        <w:tab/>
        <w:t>Erkläre, warum der Adventskranz aus mehr als vier Kerzen bestand.</w:t>
      </w:r>
    </w:p>
    <w:p w14:paraId="7938AE05" w14:textId="77777777" w:rsidR="009650DB" w:rsidRPr="009650DB" w:rsidRDefault="009650DB" w:rsidP="002715FD">
      <w:pPr>
        <w:pStyle w:val="ekvaufzhlung1"/>
        <w:rPr>
          <w:rStyle w:val="ekvarbeitsanweisungdeutsch"/>
        </w:rPr>
      </w:pPr>
      <w:r w:rsidRPr="009650DB">
        <w:rPr>
          <w:rStyle w:val="ekvarbeitsanweisungdeutsch"/>
        </w:rPr>
        <w:t>b)</w:t>
      </w:r>
      <w:r w:rsidRPr="009650DB">
        <w:rPr>
          <w:rStyle w:val="ekvarbeitsanweisungdeutsch"/>
        </w:rPr>
        <w:tab/>
        <w:t>Deute, weswegen sich die Anzahl der Kerzen verringert haben könnte.</w:t>
      </w:r>
    </w:p>
    <w:p w14:paraId="0E78F01A" w14:textId="77777777" w:rsidR="009650DB" w:rsidRPr="009650DB" w:rsidRDefault="009650DB" w:rsidP="002715FD">
      <w:pPr>
        <w:pStyle w:val="ekvaufzhlung1"/>
        <w:rPr>
          <w:rStyle w:val="ekvarbeitsanweisungdeutsch"/>
        </w:rPr>
      </w:pPr>
      <w:r w:rsidRPr="009650DB">
        <w:rPr>
          <w:rStyle w:val="ekvarbeitsanweisungdeutsch"/>
        </w:rPr>
        <w:t>c)</w:t>
      </w:r>
      <w:r w:rsidRPr="009650DB">
        <w:rPr>
          <w:rStyle w:val="ekvarbeitsanweisungdeutsch"/>
        </w:rPr>
        <w:tab/>
        <w:t>Nimm Stellung dazu, inwiefern du die veränderte Kerzenzahl gut oder schlecht findest.</w:t>
      </w:r>
    </w:p>
    <w:p w14:paraId="13E90BE7" w14:textId="4B7BA20D" w:rsidR="009650DB" w:rsidRDefault="009650DB" w:rsidP="002715FD">
      <w:pPr>
        <w:pStyle w:val="ekvaufzhlung1"/>
        <w:rPr>
          <w:rStyle w:val="ekvarbeitsanweisungdeutsch"/>
        </w:rPr>
      </w:pPr>
      <w:r w:rsidRPr="009650DB">
        <w:rPr>
          <w:rStyle w:val="ekvarbeitsanweisungdeutsch"/>
        </w:rPr>
        <w:t>d)</w:t>
      </w:r>
      <w:r w:rsidRPr="009650DB">
        <w:rPr>
          <w:rStyle w:val="ekvarbeitsanweisungdeutsch"/>
        </w:rPr>
        <w:tab/>
      </w:r>
      <w:r w:rsidRPr="006C41D5">
        <w:rPr>
          <w:rStyle w:val="ekvkursiv"/>
        </w:rPr>
        <w:t>Sprinteraufgabe</w:t>
      </w:r>
      <w:r w:rsidRPr="009650DB">
        <w:rPr>
          <w:rStyle w:val="ekvarbeitsanweisungdeutsch"/>
          <w:color w:val="FF0000"/>
        </w:rPr>
        <w:t xml:space="preserve">: </w:t>
      </w:r>
      <w:r w:rsidRPr="009650DB">
        <w:rPr>
          <w:rStyle w:val="ekvarbeitsanweisungdeutsch"/>
        </w:rPr>
        <w:t>Überprüfe deine Deutung aus Aufgabenteil b), indem du recherchierst.</w:t>
      </w:r>
    </w:p>
    <w:p w14:paraId="1C5031AF" w14:textId="77777777" w:rsidR="009650DB" w:rsidRDefault="009650DB" w:rsidP="009650DB">
      <w:pPr>
        <w:rPr>
          <w:rStyle w:val="ekvarbeitsanweisungdeutsch"/>
        </w:rPr>
      </w:pPr>
    </w:p>
    <w:p w14:paraId="3CDABE06" w14:textId="6D7C87AD" w:rsidR="0017750D" w:rsidRDefault="009650DB" w:rsidP="009650DB">
      <w:pPr>
        <w:rPr>
          <w:rStyle w:val="ekvarbeitsanweisungdeutsch"/>
        </w:rPr>
      </w:pPr>
      <w:r w:rsidRPr="009650DB">
        <w:rPr>
          <w:rStyle w:val="ekvarbeitsanweisungdeutsch"/>
        </w:rPr>
        <w:t>4.</w:t>
      </w:r>
      <w:r w:rsidRPr="009650DB">
        <w:rPr>
          <w:rStyle w:val="ekvarbeitsanweisungdeutsch"/>
        </w:rPr>
        <w:tab/>
      </w:r>
      <w:r w:rsidRPr="006C41D5">
        <w:rPr>
          <w:rStyle w:val="ekvkursiv"/>
        </w:rPr>
        <w:t>Sprinteraufgabe</w:t>
      </w:r>
      <w:r w:rsidRPr="009650DB">
        <w:rPr>
          <w:rStyle w:val="ekvarbeitsanweisungdeutsch"/>
        </w:rPr>
        <w:t>: Gestalte den Adventskranz aus Aufgabe 2 farbig.</w:t>
      </w:r>
    </w:p>
    <w:p w14:paraId="33D7AC0E" w14:textId="7722570A" w:rsidR="0017750D" w:rsidRDefault="0017750D" w:rsidP="0017750D">
      <w:pPr>
        <w:pStyle w:val="ekvue2arial"/>
      </w:pPr>
      <w:r>
        <w:rPr>
          <w:rStyle w:val="ekvarbeitsanweisungdeutsch"/>
        </w:rPr>
        <w:br w:type="column"/>
      </w:r>
      <w:r w:rsidRPr="009650DB">
        <w:lastRenderedPageBreak/>
        <w:t>Die Herkunft des Adventskranzes – Eine Weihnachtstradition entsteht</w:t>
      </w:r>
      <w:r w:rsidR="006C41D5">
        <w:t xml:space="preserve"> (2)</w:t>
      </w:r>
    </w:p>
    <w:p w14:paraId="2B33637D" w14:textId="2D49A278" w:rsidR="009650DB" w:rsidRPr="009650DB" w:rsidRDefault="002715FD" w:rsidP="009650DB">
      <w:pPr>
        <w:rPr>
          <w:rStyle w:val="ekvarbeitsanweisungdeutsch"/>
        </w:rPr>
      </w:pPr>
      <w:r w:rsidRPr="00D25C16">
        <w:rPr>
          <w:noProof/>
          <w:color w:val="FF0000"/>
        </w:rPr>
        <w:drawing>
          <wp:anchor distT="0" distB="0" distL="114300" distR="114300" simplePos="0" relativeHeight="251659264" behindDoc="1" locked="0" layoutInCell="1" allowOverlap="1" wp14:anchorId="7A3C3A17" wp14:editId="4DE81E05">
            <wp:simplePos x="0" y="0"/>
            <wp:positionH relativeFrom="margin">
              <wp:posOffset>884555</wp:posOffset>
            </wp:positionH>
            <wp:positionV relativeFrom="paragraph">
              <wp:posOffset>1812621</wp:posOffset>
            </wp:positionV>
            <wp:extent cx="4101465" cy="4015105"/>
            <wp:effectExtent l="0" t="0" r="0" b="4445"/>
            <wp:wrapTight wrapText="bothSides">
              <wp:wrapPolygon edited="0">
                <wp:start x="0" y="0"/>
                <wp:lineTo x="0" y="21521"/>
                <wp:lineTo x="21470" y="21521"/>
                <wp:lineTo x="21470" y="0"/>
                <wp:lineTo x="0" y="0"/>
              </wp:wrapPolygon>
            </wp:wrapTight>
            <wp:docPr id="21217209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20956" name="Grafik 1"/>
                    <pic:cNvPicPr/>
                  </pic:nvPicPr>
                  <pic:blipFill>
                    <a:blip r:embed="rId6" cstate="print">
                      <a:extLst>
                        <a:ext uri="{28A0092B-C50C-407E-A947-70E740481C1C}">
                          <a14:useLocalDpi xmlns:a14="http://schemas.microsoft.com/office/drawing/2010/main" val="0"/>
                        </a:ext>
                      </a:extLst>
                    </a:blip>
                    <a:srcRect t="13485" b="13485"/>
                    <a:stretch>
                      <a:fillRect/>
                    </a:stretch>
                  </pic:blipFill>
                  <pic:spPr bwMode="auto">
                    <a:xfrm>
                      <a:off x="0" y="0"/>
                      <a:ext cx="4101465" cy="4015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750D">
        <w:rPr>
          <w:rStyle w:val="ekvarbeitsanweisungdeutsch"/>
          <w:noProof/>
          <w:color w:val="FF0000"/>
        </w:rPr>
        <mc:AlternateContent>
          <mc:Choice Requires="wps">
            <w:drawing>
              <wp:anchor distT="45720" distB="45720" distL="114300" distR="114300" simplePos="0" relativeHeight="251667456" behindDoc="0" locked="0" layoutInCell="1" allowOverlap="1" wp14:anchorId="36E255AD" wp14:editId="16585ADA">
                <wp:simplePos x="0" y="0"/>
                <wp:positionH relativeFrom="margin">
                  <wp:posOffset>988695</wp:posOffset>
                </wp:positionH>
                <wp:positionV relativeFrom="paragraph">
                  <wp:posOffset>5944539</wp:posOffset>
                </wp:positionV>
                <wp:extent cx="3937000" cy="1993900"/>
                <wp:effectExtent l="0" t="0" r="25400" b="25400"/>
                <wp:wrapSquare wrapText="bothSides"/>
                <wp:docPr id="20837497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0" cy="1993900"/>
                        </a:xfrm>
                        <a:prstGeom prst="rect">
                          <a:avLst/>
                        </a:prstGeom>
                        <a:solidFill>
                          <a:srgbClr val="FFFFFF"/>
                        </a:solidFill>
                        <a:ln w="9525">
                          <a:solidFill>
                            <a:srgbClr val="000000"/>
                          </a:solidFill>
                          <a:miter lim="800000"/>
                          <a:headEnd/>
                          <a:tailEnd/>
                        </a:ln>
                      </wps:spPr>
                      <wps:txbx>
                        <w:txbxContent>
                          <w:p w14:paraId="4B67FEC1" w14:textId="77777777" w:rsidR="0017750D" w:rsidRPr="0017750D" w:rsidRDefault="0017750D" w:rsidP="0017750D">
                            <w:pPr>
                              <w:rPr>
                                <w:rStyle w:val="ekvarbeitsanweisungdeutsch"/>
                              </w:rPr>
                            </w:pPr>
                            <w:r w:rsidRPr="0017750D">
                              <w:rPr>
                                <w:rStyle w:val="ekvarbeitsanweisungdeutsch"/>
                              </w:rPr>
                              <w:t>Wie kam der Erfinder des Adventskranzes auf die Idee?</w:t>
                            </w:r>
                          </w:p>
                          <w:p w14:paraId="1416E9AE" w14:textId="58ACD0F8" w:rsidR="0017750D" w:rsidRDefault="0017750D" w:rsidP="0017750D">
                            <w:pPr>
                              <w:pStyle w:val="ekvschreiblinie"/>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E255AD" id="_x0000_t202" coordsize="21600,21600" o:spt="202" path="m,l,21600r21600,l21600,xe">
                <v:stroke joinstyle="miter"/>
                <v:path gradientshapeok="t" o:connecttype="rect"/>
              </v:shapetype>
              <v:shape id="Textfeld 2" o:spid="_x0000_s1026" type="#_x0000_t202" style="position:absolute;margin-left:77.85pt;margin-top:468.05pt;width:310pt;height:157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">
                <v:textbox>
                  <w:txbxContent>
                    <w:p w14:paraId="4B67FEC1" w14:textId="77777777" w:rsidR="0017750D" w:rsidRPr="0017750D" w:rsidRDefault="0017750D" w:rsidP="0017750D">
                      <w:pPr>
                        <w:rPr>
                          <w:rStyle w:val="ekvarbeitsanweisungdeutsch"/>
                        </w:rPr>
                      </w:pPr>
                      <w:r w:rsidRPr="0017750D">
                        <w:rPr>
                          <w:rStyle w:val="ekvarbeitsanweisungdeutsch"/>
                        </w:rPr>
                        <w:t>Wie kam der Erfinder des Adventskranzes auf die Idee?</w:t>
                      </w:r>
                    </w:p>
                    <w:p w14:paraId="1416E9AE" w14:textId="58ACD0F8" w:rsidR="0017750D" w:rsidRDefault="0017750D" w:rsidP="0017750D">
                      <w:pPr>
                        <w:pStyle w:val="ekvschreiblinie"/>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r w:rsidRPr="0017750D">
        <w:rPr>
          <w:rStyle w:val="ekvarbeitsanweisungdeutsch"/>
          <w:noProof/>
          <w:color w:val="FF0000"/>
        </w:rPr>
        <mc:AlternateContent>
          <mc:Choice Requires="wps">
            <w:drawing>
              <wp:anchor distT="45720" distB="45720" distL="114300" distR="114300" simplePos="0" relativeHeight="251661312" behindDoc="0" locked="0" layoutInCell="1" allowOverlap="1" wp14:anchorId="485BD989" wp14:editId="6CCCA627">
                <wp:simplePos x="0" y="0"/>
                <wp:positionH relativeFrom="margin">
                  <wp:posOffset>1256030</wp:posOffset>
                </wp:positionH>
                <wp:positionV relativeFrom="paragraph">
                  <wp:posOffset>394639</wp:posOffset>
                </wp:positionV>
                <wp:extent cx="3397885" cy="1188720"/>
                <wp:effectExtent l="0" t="0" r="12065" b="1143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1188720"/>
                        </a:xfrm>
                        <a:prstGeom prst="rect">
                          <a:avLst/>
                        </a:prstGeom>
                        <a:solidFill>
                          <a:srgbClr val="FFFFFF"/>
                        </a:solidFill>
                        <a:ln w="9525">
                          <a:solidFill>
                            <a:srgbClr val="000000"/>
                          </a:solidFill>
                          <a:miter lim="800000"/>
                          <a:headEnd/>
                          <a:tailEnd/>
                        </a:ln>
                      </wps:spPr>
                      <wps:txbx>
                        <w:txbxContent>
                          <w:p w14:paraId="6704EEC0" w14:textId="77777777" w:rsidR="00CF3018" w:rsidRDefault="00CF3018" w:rsidP="00CF3018">
                            <w:pPr>
                              <w:rPr>
                                <w:rStyle w:val="ekvarbeitsanweisungdeutsch"/>
                              </w:rPr>
                            </w:pPr>
                            <w:r w:rsidRPr="0017750D">
                              <w:rPr>
                                <w:rStyle w:val="ekvarbeitsanweisungdeutsch"/>
                              </w:rPr>
                              <w:t>Wie sah der erste Adventskranz aus?</w:t>
                            </w:r>
                          </w:p>
                          <w:p w14:paraId="415766C9" w14:textId="582ABD6F" w:rsidR="0017750D" w:rsidRPr="0017750D" w:rsidRDefault="0017750D" w:rsidP="0017750D">
                            <w:pPr>
                              <w:pStyle w:val="ekvschreiblinie"/>
                            </w:pPr>
                            <w:r>
                              <w:t>_____________________________________________________________________________________________________________________</w:t>
                            </w:r>
                            <w:r w:rsidR="00CF3018">
                              <w:t>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BD989" id="_x0000_s1027" type="#_x0000_t202" style="position:absolute;margin-left:98.9pt;margin-top:31.05pt;width:267.55pt;height:93.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">
                <v:textbox>
                  <w:txbxContent>
                    <w:p w14:paraId="6704EEC0" w14:textId="77777777" w:rsidR="00CF3018" w:rsidRDefault="00CF3018" w:rsidP="00CF3018">
                      <w:pPr>
                        <w:rPr>
                          <w:rStyle w:val="ekvarbeitsanweisungdeutsch"/>
                        </w:rPr>
                      </w:pPr>
                      <w:r w:rsidRPr="0017750D">
                        <w:rPr>
                          <w:rStyle w:val="ekvarbeitsanweisungdeutsch"/>
                        </w:rPr>
                        <w:t>Wie sah der erste Adventskranz aus?</w:t>
                      </w:r>
                    </w:p>
                    <w:p w14:paraId="415766C9" w14:textId="582ABD6F" w:rsidR="0017750D" w:rsidRPr="0017750D" w:rsidRDefault="0017750D" w:rsidP="0017750D">
                      <w:pPr>
                        <w:pStyle w:val="ekvschreiblinie"/>
                      </w:pPr>
                      <w:r>
                        <w:t>_____________________________________________________________________________________________________________________</w:t>
                      </w:r>
                      <w:r w:rsidR="00CF3018">
                        <w:t>________________________</w:t>
                      </w:r>
                    </w:p>
                  </w:txbxContent>
                </v:textbox>
                <w10:wrap type="square" anchorx="margin"/>
              </v:shape>
            </w:pict>
          </mc:Fallback>
        </mc:AlternateContent>
      </w:r>
      <w:r w:rsidRPr="0017750D">
        <w:rPr>
          <w:rStyle w:val="ekvarbeitsanweisungdeutsch"/>
          <w:noProof/>
          <w:color w:val="FF0000"/>
        </w:rPr>
        <mc:AlternateContent>
          <mc:Choice Requires="wps">
            <w:drawing>
              <wp:anchor distT="45720" distB="45720" distL="114300" distR="114300" simplePos="0" relativeHeight="251663360" behindDoc="0" locked="0" layoutInCell="1" allowOverlap="1" wp14:anchorId="1094200C" wp14:editId="76185F09">
                <wp:simplePos x="0" y="0"/>
                <wp:positionH relativeFrom="page">
                  <wp:posOffset>5772150</wp:posOffset>
                </wp:positionH>
                <wp:positionV relativeFrom="paragraph">
                  <wp:posOffset>3197225</wp:posOffset>
                </wp:positionV>
                <wp:extent cx="1511300" cy="1305560"/>
                <wp:effectExtent l="0" t="0" r="12700" b="27940"/>
                <wp:wrapSquare wrapText="bothSides"/>
                <wp:docPr id="10210839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1305560"/>
                        </a:xfrm>
                        <a:prstGeom prst="rect">
                          <a:avLst/>
                        </a:prstGeom>
                        <a:solidFill>
                          <a:srgbClr val="FFFFFF"/>
                        </a:solidFill>
                        <a:ln w="9525">
                          <a:solidFill>
                            <a:srgbClr val="000000"/>
                          </a:solidFill>
                          <a:miter lim="800000"/>
                          <a:headEnd/>
                          <a:tailEnd/>
                        </a:ln>
                      </wps:spPr>
                      <wps:txbx>
                        <w:txbxContent>
                          <w:p w14:paraId="3756E11D" w14:textId="41AA5B85" w:rsidR="0017750D" w:rsidRDefault="0017750D" w:rsidP="0017750D">
                            <w:pPr>
                              <w:rPr>
                                <w:rStyle w:val="ekvarbeitsanweisungdeutsch"/>
                              </w:rPr>
                            </w:pPr>
                            <w:r w:rsidRPr="0017750D">
                              <w:rPr>
                                <w:rStyle w:val="ekvarbeitsanweisungdeutsch"/>
                              </w:rPr>
                              <w:t>Wann gab es den ersten Adventskranz?</w:t>
                            </w:r>
                          </w:p>
                          <w:p w14:paraId="70D86D0C" w14:textId="5411DDA3" w:rsidR="0017750D" w:rsidRDefault="0017750D" w:rsidP="0017750D">
                            <w:pPr>
                              <w:pStyle w:val="ekvschreiblinie"/>
                            </w:pPr>
                            <w:r>
                              <w:t>__________________________________</w:t>
                            </w:r>
                            <w:r w:rsidR="002715FD">
                              <w:t>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4200C" id="_x0000_s1028" type="#_x0000_t202" style="position:absolute;margin-left:454.5pt;margin-top:251.75pt;width:119pt;height:102.8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">
                <v:textbox>
                  <w:txbxContent>
                    <w:p w14:paraId="3756E11D" w14:textId="41AA5B85" w:rsidR="0017750D" w:rsidRDefault="0017750D" w:rsidP="0017750D">
                      <w:pPr>
                        <w:rPr>
                          <w:rStyle w:val="ekvarbeitsanweisungdeutsch"/>
                        </w:rPr>
                      </w:pPr>
                      <w:r w:rsidRPr="0017750D">
                        <w:rPr>
                          <w:rStyle w:val="ekvarbeitsanweisungdeutsch"/>
                        </w:rPr>
                        <w:t>Wann gab es den ersten Adventskranz?</w:t>
                      </w:r>
                    </w:p>
                    <w:p w14:paraId="70D86D0C" w14:textId="5411DDA3" w:rsidR="0017750D" w:rsidRDefault="0017750D" w:rsidP="0017750D">
                      <w:pPr>
                        <w:pStyle w:val="ekvschreiblinie"/>
                      </w:pPr>
                      <w:r>
                        <w:t>__________________________________</w:t>
                      </w:r>
                      <w:r w:rsidR="002715FD">
                        <w:t>____</w:t>
                      </w:r>
                    </w:p>
                  </w:txbxContent>
                </v:textbox>
                <w10:wrap type="square" anchorx="page"/>
              </v:shape>
            </w:pict>
          </mc:Fallback>
        </mc:AlternateContent>
      </w:r>
      <w:r w:rsidRPr="0017750D">
        <w:rPr>
          <w:rStyle w:val="ekvarbeitsanweisungdeutsch"/>
          <w:noProof/>
          <w:color w:val="FF0000"/>
        </w:rPr>
        <mc:AlternateContent>
          <mc:Choice Requires="wps">
            <w:drawing>
              <wp:anchor distT="45720" distB="45720" distL="114300" distR="114300" simplePos="0" relativeHeight="251665408" behindDoc="0" locked="0" layoutInCell="1" allowOverlap="1" wp14:anchorId="7094709D" wp14:editId="7CEA9667">
                <wp:simplePos x="0" y="0"/>
                <wp:positionH relativeFrom="column">
                  <wp:posOffset>-603885</wp:posOffset>
                </wp:positionH>
                <wp:positionV relativeFrom="paragraph">
                  <wp:posOffset>3213100</wp:posOffset>
                </wp:positionV>
                <wp:extent cx="1463040" cy="1266190"/>
                <wp:effectExtent l="0" t="0" r="22860" b="10160"/>
                <wp:wrapSquare wrapText="bothSides"/>
                <wp:docPr id="952352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266190"/>
                        </a:xfrm>
                        <a:prstGeom prst="rect">
                          <a:avLst/>
                        </a:prstGeom>
                        <a:solidFill>
                          <a:srgbClr val="FFFFFF"/>
                        </a:solidFill>
                        <a:ln w="9525">
                          <a:solidFill>
                            <a:srgbClr val="000000"/>
                          </a:solidFill>
                          <a:miter lim="800000"/>
                          <a:headEnd/>
                          <a:tailEnd/>
                        </a:ln>
                      </wps:spPr>
                      <wps:txbx>
                        <w:txbxContent>
                          <w:p w14:paraId="42878FF6" w14:textId="77777777" w:rsidR="00CF3018" w:rsidRPr="0017750D" w:rsidRDefault="00CF3018" w:rsidP="00CF3018">
                            <w:pPr>
                              <w:rPr>
                                <w:rStyle w:val="ekvarbeitsanweisungdeutsch"/>
                              </w:rPr>
                            </w:pPr>
                            <w:r w:rsidRPr="0017750D">
                              <w:rPr>
                                <w:rStyle w:val="ekvarbeitsanweisungdeutsch"/>
                              </w:rPr>
                              <w:t>Wer gilt als Erfinder des Adventskranzes?</w:t>
                            </w:r>
                          </w:p>
                          <w:p w14:paraId="2DF83CF3" w14:textId="1705473B" w:rsidR="0017750D" w:rsidRPr="0017750D" w:rsidRDefault="0017750D" w:rsidP="0017750D">
                            <w:pPr>
                              <w:pStyle w:val="ekvschreiblinie"/>
                              <w:rPr>
                                <w:rStyle w:val="ekvarbeitsanweisungdeutsch"/>
                              </w:rPr>
                            </w:pPr>
                            <w:r>
                              <w:rPr>
                                <w:rStyle w:val="ekvarbeitsanweisungdeutsch"/>
                              </w:rPr>
                              <w:t>__________________________________</w:t>
                            </w:r>
                            <w:r w:rsidR="002715FD">
                              <w:rPr>
                                <w:rStyle w:val="ekvarbeitsanweisungdeutsch"/>
                              </w:rPr>
                              <w:t>__</w:t>
                            </w:r>
                          </w:p>
                          <w:p w14:paraId="02F496F8" w14:textId="77777777" w:rsidR="0017750D" w:rsidRDefault="0017750D" w:rsidP="001775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4709D" id="_x0000_s1029" type="#_x0000_t202" style="position:absolute;margin-left:-47.55pt;margin-top:253pt;width:115.2pt;height:99.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">
                <v:textbox>
                  <w:txbxContent>
                    <w:p w14:paraId="42878FF6" w14:textId="77777777" w:rsidR="00CF3018" w:rsidRPr="0017750D" w:rsidRDefault="00CF3018" w:rsidP="00CF3018">
                      <w:pPr>
                        <w:rPr>
                          <w:rStyle w:val="ekvarbeitsanweisungdeutsch"/>
                        </w:rPr>
                      </w:pPr>
                      <w:r w:rsidRPr="0017750D">
                        <w:rPr>
                          <w:rStyle w:val="ekvarbeitsanweisungdeutsch"/>
                        </w:rPr>
                        <w:t>Wer gilt als Erfinder des Adventskranzes?</w:t>
                      </w:r>
                    </w:p>
                    <w:p w14:paraId="2DF83CF3" w14:textId="1705473B" w:rsidR="0017750D" w:rsidRPr="0017750D" w:rsidRDefault="0017750D" w:rsidP="0017750D">
                      <w:pPr>
                        <w:pStyle w:val="ekvschreiblinie"/>
                        <w:rPr>
                          <w:rStyle w:val="ekvarbeitsanweisungdeutsch"/>
                        </w:rPr>
                      </w:pPr>
                      <w:r>
                        <w:rPr>
                          <w:rStyle w:val="ekvarbeitsanweisungdeutsch"/>
                        </w:rPr>
                        <w:t>__________________________________</w:t>
                      </w:r>
                      <w:r w:rsidR="002715FD">
                        <w:rPr>
                          <w:rStyle w:val="ekvarbeitsanweisungdeutsch"/>
                        </w:rPr>
                        <w:t>__</w:t>
                      </w:r>
                    </w:p>
                    <w:p w14:paraId="02F496F8" w14:textId="77777777" w:rsidR="0017750D" w:rsidRDefault="0017750D" w:rsidP="0017750D"/>
                  </w:txbxContent>
                </v:textbox>
                <w10:wrap type="square"/>
              </v:shape>
            </w:pict>
          </mc:Fallback>
        </mc:AlternateContent>
      </w:r>
    </w:p>
    <w:sectPr w:rsidR="009650DB" w:rsidRPr="009650DB"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2B9C" w14:textId="77777777" w:rsidR="000B4FF7" w:rsidRDefault="000B4FF7" w:rsidP="003C599D">
      <w:pPr>
        <w:spacing w:line="240" w:lineRule="auto"/>
      </w:pPr>
      <w:r>
        <w:separator/>
      </w:r>
    </w:p>
  </w:endnote>
  <w:endnote w:type="continuationSeparator" w:id="0">
    <w:p w14:paraId="2DC64A72" w14:textId="77777777" w:rsidR="000B4FF7" w:rsidRDefault="000B4FF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5ACEA7B" w14:textId="77777777" w:rsidTr="00503EE6">
      <w:trPr>
        <w:trHeight w:hRule="exact" w:val="680"/>
      </w:trPr>
      <w:tc>
        <w:tcPr>
          <w:tcW w:w="864" w:type="dxa"/>
          <w:noWrap/>
        </w:tcPr>
        <w:p w14:paraId="17909BAD" w14:textId="77777777" w:rsidR="002659C5" w:rsidRPr="00913892" w:rsidRDefault="002659C5" w:rsidP="005E4C30">
          <w:pPr>
            <w:pStyle w:val="ekvpaginabild"/>
            <w:jc w:val="both"/>
          </w:pPr>
          <w:r w:rsidRPr="00913892">
            <w:rPr>
              <w:noProof/>
              <w:lang w:eastAsia="de-DE"/>
            </w:rPr>
            <w:drawing>
              <wp:inline distT="0" distB="0" distL="0" distR="0" wp14:anchorId="77E3E09F" wp14:editId="7C2D3BD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1B0FA44" w14:textId="355A626C" w:rsidR="002659C5" w:rsidRPr="00913892" w:rsidRDefault="002659C5" w:rsidP="00503EE6">
          <w:pPr>
            <w:pStyle w:val="ekvpagina"/>
          </w:pPr>
          <w:r w:rsidRPr="00913892">
            <w:t xml:space="preserve">© Ernst Klett Verlag GmbH, </w:t>
          </w:r>
          <w:r w:rsidR="00CF40E8">
            <w:t>Stuttgart 20</w:t>
          </w:r>
          <w:r w:rsidR="00F30751">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D7DC1F2" w14:textId="4F8A86F8" w:rsidR="000E200F" w:rsidRDefault="000E200F" w:rsidP="000E200F">
          <w:pPr>
            <w:pStyle w:val="ekvquelle"/>
          </w:pPr>
          <w:r w:rsidRPr="000E200F">
            <w:rPr>
              <w:rStyle w:val="ekvquellefett"/>
            </w:rPr>
            <w:t>Abbildungen:</w:t>
          </w:r>
          <w:r>
            <w:t xml:space="preserve"> </w:t>
          </w:r>
          <w:r w:rsidR="00F30751" w:rsidRPr="00F30751">
            <w:t>Adventskranz zum Ausmalen, Metzen, Isabelle, Bochum</w:t>
          </w:r>
        </w:p>
        <w:p w14:paraId="7C862013" w14:textId="70022CAF" w:rsidR="002659C5" w:rsidRPr="00913892" w:rsidRDefault="000E200F" w:rsidP="000E200F">
          <w:pPr>
            <w:pStyle w:val="ekvquelle"/>
          </w:pPr>
          <w:r w:rsidRPr="000E200F">
            <w:rPr>
              <w:rStyle w:val="ekvquellefett"/>
            </w:rPr>
            <w:t>Text:</w:t>
          </w:r>
          <w:r w:rsidR="0017750D">
            <w:t xml:space="preserve"> Anne Kleiner (Autorin)</w:t>
          </w:r>
        </w:p>
      </w:tc>
      <w:tc>
        <w:tcPr>
          <w:tcW w:w="813" w:type="dxa"/>
        </w:tcPr>
        <w:p w14:paraId="40897DD3" w14:textId="77777777" w:rsidR="002659C5" w:rsidRPr="00913892" w:rsidRDefault="002659C5" w:rsidP="00913892">
          <w:pPr>
            <w:pStyle w:val="ekvpagina"/>
          </w:pPr>
        </w:p>
      </w:tc>
    </w:tr>
  </w:tbl>
  <w:p w14:paraId="05AC60E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CD3C" w14:textId="77777777" w:rsidR="000B4FF7" w:rsidRDefault="000B4FF7" w:rsidP="003C599D">
      <w:pPr>
        <w:spacing w:line="240" w:lineRule="auto"/>
      </w:pPr>
      <w:r>
        <w:separator/>
      </w:r>
    </w:p>
  </w:footnote>
  <w:footnote w:type="continuationSeparator" w:id="0">
    <w:p w14:paraId="42362037" w14:textId="77777777" w:rsidR="000B4FF7" w:rsidRDefault="000B4FF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F3DD434" w14:textId="77777777" w:rsidTr="00431E62">
      <w:trPr>
        <w:trHeight w:hRule="exact" w:val="510"/>
      </w:trPr>
      <w:tc>
        <w:tcPr>
          <w:tcW w:w="818" w:type="dxa"/>
          <w:tcBorders>
            <w:top w:val="nil"/>
            <w:bottom w:val="nil"/>
            <w:right w:val="nil"/>
          </w:tcBorders>
          <w:noWrap/>
          <w:vAlign w:val="bottom"/>
        </w:tcPr>
        <w:p w14:paraId="6FB19414" w14:textId="77777777" w:rsidR="00901B13" w:rsidRPr="00AE65F6" w:rsidRDefault="00901B13" w:rsidP="00901B13"/>
      </w:tc>
      <w:tc>
        <w:tcPr>
          <w:tcW w:w="3856" w:type="dxa"/>
          <w:tcBorders>
            <w:top w:val="nil"/>
            <w:left w:val="nil"/>
            <w:bottom w:val="nil"/>
            <w:right w:val="nil"/>
          </w:tcBorders>
          <w:noWrap/>
          <w:vAlign w:val="bottom"/>
        </w:tcPr>
        <w:p w14:paraId="0A8ABA0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70F74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6FA5FB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37BD48" w14:textId="77777777" w:rsidR="00901B13" w:rsidRPr="007C1230" w:rsidRDefault="00901B13" w:rsidP="00901B13">
          <w:pPr>
            <w:pStyle w:val="ekvkvnummer"/>
          </w:pPr>
        </w:p>
      </w:tc>
      <w:tc>
        <w:tcPr>
          <w:tcW w:w="883" w:type="dxa"/>
          <w:tcBorders>
            <w:top w:val="nil"/>
            <w:left w:val="nil"/>
            <w:bottom w:val="nil"/>
          </w:tcBorders>
          <w:noWrap/>
          <w:vAlign w:val="bottom"/>
        </w:tcPr>
        <w:p w14:paraId="3B657B74" w14:textId="77777777" w:rsidR="00901B13" w:rsidRPr="007636A0" w:rsidRDefault="00901B13" w:rsidP="00901B13">
          <w:pPr>
            <w:pStyle w:val="ekvkapitel"/>
            <w:rPr>
              <w:color w:val="FFFFFF" w:themeColor="background1"/>
            </w:rPr>
          </w:pPr>
        </w:p>
      </w:tc>
    </w:tr>
    <w:tr w:rsidR="00901B13" w:rsidRPr="00BF17F2" w14:paraId="7838ACD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202982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8949C2F" w14:textId="77777777" w:rsidR="00901B13" w:rsidRPr="00BF17F2" w:rsidRDefault="00901B13" w:rsidP="00901B13">
          <w:pPr>
            <w:rPr>
              <w:color w:val="FFFFFF" w:themeColor="background1"/>
            </w:rPr>
          </w:pPr>
        </w:p>
      </w:tc>
    </w:tr>
  </w:tbl>
  <w:p w14:paraId="314C6271"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F7"/>
    <w:rsid w:val="000040E2"/>
    <w:rsid w:val="0001210D"/>
    <w:rsid w:val="00014D7E"/>
    <w:rsid w:val="0002009E"/>
    <w:rsid w:val="00020440"/>
    <w:rsid w:val="000307B4"/>
    <w:rsid w:val="00030EDB"/>
    <w:rsid w:val="000317DC"/>
    <w:rsid w:val="00035074"/>
    <w:rsid w:val="00037566"/>
    <w:rsid w:val="00043523"/>
    <w:rsid w:val="00046F50"/>
    <w:rsid w:val="000520A2"/>
    <w:rsid w:val="000523D4"/>
    <w:rsid w:val="00053B2F"/>
    <w:rsid w:val="00054678"/>
    <w:rsid w:val="00054A93"/>
    <w:rsid w:val="00060964"/>
    <w:rsid w:val="0006258C"/>
    <w:rsid w:val="00062D31"/>
    <w:rsid w:val="000756D0"/>
    <w:rsid w:val="000779C3"/>
    <w:rsid w:val="000803D1"/>
    <w:rsid w:val="000812E6"/>
    <w:rsid w:val="00090AB2"/>
    <w:rsid w:val="000928AA"/>
    <w:rsid w:val="00092E87"/>
    <w:rsid w:val="000939F5"/>
    <w:rsid w:val="00094F01"/>
    <w:rsid w:val="000A13A1"/>
    <w:rsid w:val="000A4BD4"/>
    <w:rsid w:val="000A51A5"/>
    <w:rsid w:val="000A7892"/>
    <w:rsid w:val="000B098D"/>
    <w:rsid w:val="000B4FF7"/>
    <w:rsid w:val="000B7BD3"/>
    <w:rsid w:val="000C11E0"/>
    <w:rsid w:val="000C77CA"/>
    <w:rsid w:val="000D40DE"/>
    <w:rsid w:val="000D4791"/>
    <w:rsid w:val="000D5ADE"/>
    <w:rsid w:val="000E200F"/>
    <w:rsid w:val="000E343E"/>
    <w:rsid w:val="000E72F2"/>
    <w:rsid w:val="000E7AB1"/>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7750D"/>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15FD"/>
    <w:rsid w:val="00274F6B"/>
    <w:rsid w:val="00275884"/>
    <w:rsid w:val="00280525"/>
    <w:rsid w:val="00280A12"/>
    <w:rsid w:val="0028107C"/>
    <w:rsid w:val="0028231D"/>
    <w:rsid w:val="00284F97"/>
    <w:rsid w:val="00287B24"/>
    <w:rsid w:val="00287DC0"/>
    <w:rsid w:val="00287EA3"/>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3FE9"/>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071BD"/>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428D"/>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1D5"/>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124"/>
    <w:rsid w:val="00715A9A"/>
    <w:rsid w:val="00716152"/>
    <w:rsid w:val="0072030B"/>
    <w:rsid w:val="00720747"/>
    <w:rsid w:val="00720DCE"/>
    <w:rsid w:val="007228A6"/>
    <w:rsid w:val="00722BE8"/>
    <w:rsid w:val="00724064"/>
    <w:rsid w:val="007244CC"/>
    <w:rsid w:val="0073042D"/>
    <w:rsid w:val="0073238D"/>
    <w:rsid w:val="00733A44"/>
    <w:rsid w:val="00733E6E"/>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D5A27"/>
    <w:rsid w:val="007E4DDC"/>
    <w:rsid w:val="007E5E71"/>
    <w:rsid w:val="007E67B3"/>
    <w:rsid w:val="007F18A1"/>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67DE"/>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0DB"/>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35C8"/>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5E8D"/>
    <w:rsid w:val="00A62578"/>
    <w:rsid w:val="00A701AF"/>
    <w:rsid w:val="00A7137C"/>
    <w:rsid w:val="00A75504"/>
    <w:rsid w:val="00A7678B"/>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BF337A"/>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3018"/>
    <w:rsid w:val="00CF40E8"/>
    <w:rsid w:val="00CF6EC0"/>
    <w:rsid w:val="00CF715C"/>
    <w:rsid w:val="00D022EC"/>
    <w:rsid w:val="00D05217"/>
    <w:rsid w:val="00D06182"/>
    <w:rsid w:val="00D125BD"/>
    <w:rsid w:val="00D12661"/>
    <w:rsid w:val="00D14F61"/>
    <w:rsid w:val="00D15795"/>
    <w:rsid w:val="00D1582D"/>
    <w:rsid w:val="00D1794B"/>
    <w:rsid w:val="00D22FAA"/>
    <w:rsid w:val="00D2569D"/>
    <w:rsid w:val="00D25C16"/>
    <w:rsid w:val="00D26A36"/>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149"/>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443E"/>
    <w:rsid w:val="00E80DED"/>
    <w:rsid w:val="00E8369E"/>
    <w:rsid w:val="00E9471B"/>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0751"/>
    <w:rsid w:val="00F32ED5"/>
    <w:rsid w:val="00F335CB"/>
    <w:rsid w:val="00F35DB1"/>
    <w:rsid w:val="00F3651F"/>
    <w:rsid w:val="00F36D0F"/>
    <w:rsid w:val="00F4144F"/>
    <w:rsid w:val="00F42294"/>
    <w:rsid w:val="00F42A8F"/>
    <w:rsid w:val="00F42F7B"/>
    <w:rsid w:val="00F459EB"/>
    <w:rsid w:val="00F52C9C"/>
    <w:rsid w:val="00F55BE1"/>
    <w:rsid w:val="00F61CA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52B6"/>
    <w:rsid w:val="00FC5ACD"/>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CF7D"/>
  <w15:chartTrackingRefBased/>
  <w15:docId w15:val="{D67BCADD-BCD2-4F67-9175-7CDC59AF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1813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2024-10-30T10:49:00Z</dcterms:created>
  <dcterms:modified xsi:type="dcterms:W3CDTF">2024-10-30T10:49:00Z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