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14:paraId="74ACF638" w14:textId="28821675" w:rsidR="00901B13" w:rsidRDefault="009700A4" w:rsidP="009700A4">
      <w:pPr>
        <w:pStyle w:val="ekvue2arial"/>
      </w:pPr>
      <w:r>
        <w:t>Das Weihnachtslieder-Quiz</w:t>
      </w:r>
    </w:p>
    <w:p w14:paraId="38FFCDED" w14:textId="10C8B0E5" w:rsidR="009700A4" w:rsidRDefault="009700A4" w:rsidP="000E200F"/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284"/>
        <w:gridCol w:w="4394"/>
      </w:tblGrid>
      <w:tr w:rsidR="00C56FB1" w:rsidRPr="003C39DC" w14:paraId="22214F97" w14:textId="77777777" w:rsidTr="00AB17C4">
        <w:trPr>
          <w:trHeight w:val="284"/>
        </w:trPr>
        <w:tc>
          <w:tcPr>
            <w:tcW w:w="4536" w:type="dxa"/>
          </w:tcPr>
          <w:p w14:paraId="012D08A8" w14:textId="0674CCE0" w:rsidR="00C56FB1" w:rsidRPr="00C56FB1" w:rsidRDefault="000172AC" w:rsidP="00AB17C4">
            <w:pPr>
              <w:pStyle w:val="ekvtabellelinks"/>
              <w:rPr>
                <w:rStyle w:val="ekvfett"/>
                <w:sz w:val="20"/>
                <w:szCs w:val="20"/>
              </w:rPr>
            </w:pPr>
            <w:r>
              <w:rPr>
                <w:rStyle w:val="ekvfett"/>
                <w:sz w:val="20"/>
                <w:szCs w:val="20"/>
              </w:rPr>
              <w:t>Bild/</w:t>
            </w:r>
            <w:r w:rsidR="00C56FB1" w:rsidRPr="00C56FB1">
              <w:rPr>
                <w:rStyle w:val="ekvfett"/>
                <w:sz w:val="20"/>
                <w:szCs w:val="20"/>
              </w:rPr>
              <w:t>Umschreibung</w:t>
            </w:r>
            <w:proofErr w:type="gramStart"/>
            <w:r>
              <w:rPr>
                <w:rStyle w:val="ekvfett"/>
                <w:sz w:val="20"/>
                <w:szCs w:val="20"/>
              </w:rPr>
              <w:t>/„</w:t>
            </w:r>
            <w:proofErr w:type="gramEnd"/>
            <w:r>
              <w:rPr>
                <w:rStyle w:val="ekvfett"/>
                <w:sz w:val="20"/>
                <w:szCs w:val="20"/>
              </w:rPr>
              <w:t>Übersetzung“</w:t>
            </w:r>
          </w:p>
        </w:tc>
        <w:tc>
          <w:tcPr>
            <w:tcW w:w="284" w:type="dxa"/>
          </w:tcPr>
          <w:p w14:paraId="37B1B89F" w14:textId="77777777" w:rsidR="00C56FB1" w:rsidRPr="00C56FB1" w:rsidRDefault="00C56FB1" w:rsidP="00AB17C4">
            <w:pPr>
              <w:pStyle w:val="ekvtabellezentriert"/>
              <w:jc w:val="left"/>
              <w:rPr>
                <w:rStyle w:val="ekvfett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8049051" w14:textId="451AFB68" w:rsidR="00C56FB1" w:rsidRPr="00C56FB1" w:rsidRDefault="00C56FB1" w:rsidP="00AB17C4">
            <w:pPr>
              <w:pStyle w:val="ekvtabellelinks"/>
              <w:rPr>
                <w:rStyle w:val="ekvfett"/>
                <w:sz w:val="20"/>
                <w:szCs w:val="20"/>
              </w:rPr>
            </w:pPr>
            <w:r w:rsidRPr="00C56FB1">
              <w:rPr>
                <w:rStyle w:val="ekvfett"/>
                <w:sz w:val="20"/>
                <w:szCs w:val="20"/>
              </w:rPr>
              <w:t>Titel des Weihnachtslieds</w:t>
            </w:r>
          </w:p>
        </w:tc>
      </w:tr>
      <w:tr w:rsidR="000E409E" w:rsidRPr="003C39DC" w14:paraId="4B119387" w14:textId="77777777" w:rsidTr="00AB17C4">
        <w:trPr>
          <w:trHeight w:val="284"/>
        </w:trPr>
        <w:tc>
          <w:tcPr>
            <w:tcW w:w="4536" w:type="dxa"/>
          </w:tcPr>
          <w:p w14:paraId="3B2F3E83" w14:textId="2E6A52F5" w:rsidR="00BB3187" w:rsidRDefault="000E409E" w:rsidP="00AB17C4">
            <w:pPr>
              <w:pStyle w:val="ekvtabellelinks"/>
            </w:pPr>
            <w:r w:rsidRPr="009700A4">
              <w:t>25.12.2023</w:t>
            </w:r>
          </w:p>
        </w:tc>
        <w:tc>
          <w:tcPr>
            <w:tcW w:w="284" w:type="dxa"/>
          </w:tcPr>
          <w:p w14:paraId="1E7E0A5A" w14:textId="001FC04B" w:rsidR="000E409E" w:rsidRPr="009700A4" w:rsidRDefault="000E409E" w:rsidP="00AB17C4">
            <w:pPr>
              <w:pStyle w:val="ekvtabellezentriert"/>
              <w:jc w:val="left"/>
              <w:rPr>
                <w:rStyle w:val="ekvsymbol"/>
                <w:sz w:val="28"/>
                <w:szCs w:val="28"/>
              </w:rPr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</w:tcPr>
          <w:p w14:paraId="645FD23E" w14:textId="5D209D77" w:rsidR="000E409E" w:rsidRPr="00671C45" w:rsidRDefault="000E409E" w:rsidP="00AB17C4">
            <w:pPr>
              <w:pStyle w:val="ekvtabellelinks"/>
              <w:rPr>
                <w:rStyle w:val="ekvlsungausgeblendet"/>
              </w:rPr>
            </w:pPr>
            <w:r w:rsidRPr="00671C45">
              <w:rPr>
                <w:rStyle w:val="ekvlsungausgeblendet"/>
              </w:rPr>
              <w:t>Last Christmas</w:t>
            </w:r>
          </w:p>
        </w:tc>
      </w:tr>
      <w:tr w:rsidR="009700A4" w:rsidRPr="003C39DC" w14:paraId="6E94DD0F" w14:textId="77777777" w:rsidTr="00AB17C4">
        <w:trPr>
          <w:trHeight w:val="284"/>
        </w:trPr>
        <w:tc>
          <w:tcPr>
            <w:tcW w:w="4536" w:type="dxa"/>
          </w:tcPr>
          <w:p w14:paraId="4AE0C82A" w14:textId="6D43B2C0" w:rsidR="009700A4" w:rsidRPr="003C39DC" w:rsidRDefault="009700A4" w:rsidP="00AB17C4">
            <w:pPr>
              <w:pStyle w:val="ekvtabellelinks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9033BA7" wp14:editId="3CAFCD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8255</wp:posOffset>
                  </wp:positionV>
                  <wp:extent cx="1231900" cy="923925"/>
                  <wp:effectExtent l="0" t="0" r="6350" b="9525"/>
                  <wp:wrapTight wrapText="bothSides">
                    <wp:wrapPolygon edited="0">
                      <wp:start x="0" y="0"/>
                      <wp:lineTo x="0" y="21377"/>
                      <wp:lineTo x="21377" y="21377"/>
                      <wp:lineTo x="21377" y="0"/>
                      <wp:lineTo x="0" y="0"/>
                    </wp:wrapPolygon>
                  </wp:wrapTight>
                  <wp:docPr id="142851802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851802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</w:tcPr>
          <w:p w14:paraId="2C6BDFE8" w14:textId="224FEF97" w:rsidR="009700A4" w:rsidRPr="003C39DC" w:rsidRDefault="009700A4" w:rsidP="00AB17C4">
            <w:pPr>
              <w:pStyle w:val="ekvtabellezentriert"/>
              <w:jc w:val="lef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</w:tcPr>
          <w:p w14:paraId="4179894B" w14:textId="7C97B510" w:rsidR="009700A4" w:rsidRPr="00671C45" w:rsidRDefault="009700A4" w:rsidP="00AB17C4">
            <w:pPr>
              <w:pStyle w:val="ekvtabellelinks"/>
              <w:rPr>
                <w:rStyle w:val="ekvlsungausgeblendet"/>
              </w:rPr>
            </w:pPr>
            <w:r w:rsidRPr="00671C45">
              <w:rPr>
                <w:rStyle w:val="ekvlsungausgeblendet"/>
              </w:rPr>
              <w:t xml:space="preserve">Driving Home </w:t>
            </w:r>
            <w:r w:rsidR="00D55B83" w:rsidRPr="00671C45">
              <w:rPr>
                <w:rStyle w:val="ekvlsungausgeblendet"/>
              </w:rPr>
              <w:t>F</w:t>
            </w:r>
            <w:r w:rsidRPr="00671C45">
              <w:rPr>
                <w:rStyle w:val="ekvlsungausgeblendet"/>
              </w:rPr>
              <w:t>or Christmas</w:t>
            </w:r>
          </w:p>
        </w:tc>
      </w:tr>
      <w:tr w:rsidR="009700A4" w:rsidRPr="003C39DC" w14:paraId="2E9A3059" w14:textId="77777777" w:rsidTr="00AB17C4">
        <w:trPr>
          <w:trHeight w:val="284"/>
        </w:trPr>
        <w:tc>
          <w:tcPr>
            <w:tcW w:w="4536" w:type="dxa"/>
          </w:tcPr>
          <w:p w14:paraId="5FF167FB" w14:textId="469392B4" w:rsidR="009700A4" w:rsidRPr="003C39DC" w:rsidRDefault="009700A4" w:rsidP="00AB17C4">
            <w:pPr>
              <w:pStyle w:val="ekvtabellelinks"/>
            </w:pPr>
            <w:r w:rsidRPr="009700A4">
              <w:t>Jahresendflügelfiguren sondern auf landwirtschaftlich genutzten Flächen Melodien ab</w:t>
            </w:r>
          </w:p>
        </w:tc>
        <w:tc>
          <w:tcPr>
            <w:tcW w:w="284" w:type="dxa"/>
          </w:tcPr>
          <w:p w14:paraId="4B2EF8CD" w14:textId="6FA73830" w:rsidR="009700A4" w:rsidRPr="003C39DC" w:rsidRDefault="009700A4" w:rsidP="00AB17C4">
            <w:pPr>
              <w:pStyle w:val="ekvtabellezentriert"/>
              <w:jc w:val="lef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</w:tcPr>
          <w:p w14:paraId="640BAA89" w14:textId="10C60BA6" w:rsidR="009700A4" w:rsidRPr="00671C45" w:rsidRDefault="009700A4" w:rsidP="00AB17C4">
            <w:pPr>
              <w:pStyle w:val="ekvtabellelinks"/>
              <w:rPr>
                <w:rStyle w:val="ekvlsungausgeblendet"/>
              </w:rPr>
            </w:pPr>
            <w:r w:rsidRPr="00671C45">
              <w:rPr>
                <w:rStyle w:val="ekvlsungausgeblendet"/>
              </w:rPr>
              <w:t>Engel auf den Feldern singen</w:t>
            </w:r>
          </w:p>
        </w:tc>
      </w:tr>
      <w:tr w:rsidR="009700A4" w:rsidRPr="003C39DC" w14:paraId="67D3CBBD" w14:textId="77777777" w:rsidTr="00AB17C4">
        <w:trPr>
          <w:trHeight w:val="284"/>
        </w:trPr>
        <w:tc>
          <w:tcPr>
            <w:tcW w:w="4536" w:type="dxa"/>
            <w:shd w:val="clear" w:color="auto" w:fill="FFFFFF" w:themeFill="background1"/>
          </w:tcPr>
          <w:p w14:paraId="7114C5EF" w14:textId="0C1C1FFA" w:rsidR="009700A4" w:rsidRPr="003C39DC" w:rsidRDefault="009700A4" w:rsidP="00AB17C4">
            <w:pPr>
              <w:pStyle w:val="ekvtabellelinks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66E2DE0" wp14:editId="56635B3B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8255</wp:posOffset>
                  </wp:positionV>
                  <wp:extent cx="1437640" cy="958850"/>
                  <wp:effectExtent l="0" t="0" r="0" b="0"/>
                  <wp:wrapTight wrapText="bothSides">
                    <wp:wrapPolygon edited="0">
                      <wp:start x="0" y="0"/>
                      <wp:lineTo x="0" y="21028"/>
                      <wp:lineTo x="21180" y="21028"/>
                      <wp:lineTo x="21180" y="0"/>
                      <wp:lineTo x="0" y="0"/>
                    </wp:wrapPolygon>
                  </wp:wrapTight>
                  <wp:docPr id="599031859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031859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40" cy="958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shd w:val="clear" w:color="auto" w:fill="FFFFFF" w:themeFill="background1"/>
          </w:tcPr>
          <w:p w14:paraId="44FA646D" w14:textId="7D237C73" w:rsidR="009700A4" w:rsidRPr="003C39DC" w:rsidRDefault="009700A4" w:rsidP="00AB17C4">
            <w:pPr>
              <w:pStyle w:val="ekvtabellezentriert"/>
              <w:jc w:val="lef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  <w:shd w:val="clear" w:color="auto" w:fill="FFFFFF" w:themeFill="background1"/>
          </w:tcPr>
          <w:p w14:paraId="54EB7426" w14:textId="200B0690" w:rsidR="009700A4" w:rsidRPr="00671C45" w:rsidRDefault="009700A4" w:rsidP="00AB17C4">
            <w:pPr>
              <w:pStyle w:val="ekvtabellelinks"/>
              <w:rPr>
                <w:rStyle w:val="ekvlsungausgeblendet"/>
              </w:rPr>
            </w:pPr>
            <w:r w:rsidRPr="00671C45">
              <w:rPr>
                <w:rStyle w:val="ekvlsungausgeblendet"/>
              </w:rPr>
              <w:t>In der Weihnachtsbäckerei</w:t>
            </w:r>
          </w:p>
        </w:tc>
      </w:tr>
      <w:tr w:rsidR="009700A4" w:rsidRPr="003C39DC" w14:paraId="048D92DB" w14:textId="77777777" w:rsidTr="00AB17C4">
        <w:trPr>
          <w:trHeight w:val="284"/>
        </w:trPr>
        <w:tc>
          <w:tcPr>
            <w:tcW w:w="4536" w:type="dxa"/>
          </w:tcPr>
          <w:p w14:paraId="433C0E1E" w14:textId="3FFD3A2D" w:rsidR="00BB3187" w:rsidRPr="003C39DC" w:rsidRDefault="009700A4" w:rsidP="00AB17C4">
            <w:pPr>
              <w:pStyle w:val="ekvtabellelinks"/>
            </w:pPr>
            <w:proofErr w:type="spellStart"/>
            <w:r w:rsidRPr="009700A4">
              <w:t>Psssssssssst</w:t>
            </w:r>
            <w:proofErr w:type="spellEnd"/>
            <w:r w:rsidRPr="009700A4">
              <w:t>!</w:t>
            </w:r>
          </w:p>
        </w:tc>
        <w:tc>
          <w:tcPr>
            <w:tcW w:w="284" w:type="dxa"/>
          </w:tcPr>
          <w:p w14:paraId="71F6636C" w14:textId="374EC02F" w:rsidR="009700A4" w:rsidRPr="003C39DC" w:rsidRDefault="009700A4" w:rsidP="00AB17C4">
            <w:pPr>
              <w:pStyle w:val="ekvtabellezentriert"/>
              <w:jc w:val="lef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</w:tcPr>
          <w:p w14:paraId="14510DDD" w14:textId="69246C5A" w:rsidR="009700A4" w:rsidRPr="00671C45" w:rsidRDefault="009700A4" w:rsidP="00AB17C4">
            <w:pPr>
              <w:pStyle w:val="ekvtabellelinks"/>
              <w:rPr>
                <w:rStyle w:val="ekvlsungausgeblendet"/>
              </w:rPr>
            </w:pPr>
            <w:r w:rsidRPr="00671C45">
              <w:rPr>
                <w:rStyle w:val="ekvlsungausgeblendet"/>
              </w:rPr>
              <w:t>Leise rieselt der Schnee/Stille Nacht</w:t>
            </w:r>
          </w:p>
        </w:tc>
      </w:tr>
      <w:tr w:rsidR="009700A4" w:rsidRPr="003C39DC" w14:paraId="1871E8C0" w14:textId="77777777" w:rsidTr="00AB17C4">
        <w:trPr>
          <w:trHeight w:val="284"/>
        </w:trPr>
        <w:tc>
          <w:tcPr>
            <w:tcW w:w="4536" w:type="dxa"/>
          </w:tcPr>
          <w:p w14:paraId="46479E8B" w14:textId="46FAA19F" w:rsidR="00BB3187" w:rsidRPr="003C39DC" w:rsidRDefault="009700A4" w:rsidP="00AB17C4">
            <w:pPr>
              <w:pStyle w:val="ekvtabellelinks"/>
            </w:pPr>
            <w:r w:rsidRPr="009700A4">
              <w:t xml:space="preserve">Das kürzeste deutsche Wort + </w:t>
            </w:r>
            <w:proofErr w:type="spellStart"/>
            <w:r w:rsidRPr="009700A4">
              <w:t>Abies</w:t>
            </w:r>
            <w:proofErr w:type="spellEnd"/>
            <w:r w:rsidRPr="009700A4">
              <w:t xml:space="preserve"> </w:t>
            </w:r>
            <w:proofErr w:type="spellStart"/>
            <w:r w:rsidRPr="009700A4">
              <w:t>nordmanniana</w:t>
            </w:r>
            <w:proofErr w:type="spellEnd"/>
          </w:p>
        </w:tc>
        <w:tc>
          <w:tcPr>
            <w:tcW w:w="284" w:type="dxa"/>
          </w:tcPr>
          <w:p w14:paraId="449A232C" w14:textId="3682EEEC" w:rsidR="009700A4" w:rsidRPr="003C39DC" w:rsidRDefault="009700A4" w:rsidP="00AB17C4">
            <w:pPr>
              <w:pStyle w:val="ekvtabellezentriert"/>
              <w:jc w:val="lef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</w:tcPr>
          <w:p w14:paraId="68441F4E" w14:textId="4C84C461" w:rsidR="009700A4" w:rsidRPr="00671C45" w:rsidRDefault="009700A4" w:rsidP="00AB17C4">
            <w:pPr>
              <w:pStyle w:val="ekvtabellelinks"/>
              <w:rPr>
                <w:rStyle w:val="ekvlsungausgeblendet"/>
              </w:rPr>
            </w:pPr>
            <w:r w:rsidRPr="00671C45">
              <w:rPr>
                <w:rStyle w:val="ekvlsungausgeblendet"/>
              </w:rPr>
              <w:t>O Tannenbaum</w:t>
            </w:r>
          </w:p>
        </w:tc>
      </w:tr>
      <w:tr w:rsidR="009700A4" w:rsidRPr="003C39DC" w14:paraId="5A1F833A" w14:textId="77777777" w:rsidTr="00AB17C4">
        <w:trPr>
          <w:trHeight w:val="284"/>
        </w:trPr>
        <w:tc>
          <w:tcPr>
            <w:tcW w:w="4536" w:type="dxa"/>
            <w:shd w:val="clear" w:color="auto" w:fill="FFFFFF" w:themeFill="background1"/>
          </w:tcPr>
          <w:p w14:paraId="64FAD96D" w14:textId="69B098C3" w:rsidR="009700A4" w:rsidRPr="003C39DC" w:rsidRDefault="009700A4" w:rsidP="00AB17C4">
            <w:pPr>
              <w:pStyle w:val="ekvtabellelinks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6637BB43" wp14:editId="086644A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2540</wp:posOffset>
                  </wp:positionV>
                  <wp:extent cx="1333500" cy="914400"/>
                  <wp:effectExtent l="0" t="0" r="0" b="0"/>
                  <wp:wrapTight wrapText="bothSides">
                    <wp:wrapPolygon edited="0">
                      <wp:start x="0" y="0"/>
                      <wp:lineTo x="0" y="21150"/>
                      <wp:lineTo x="21291" y="21150"/>
                      <wp:lineTo x="21291" y="0"/>
                      <wp:lineTo x="0" y="0"/>
                    </wp:wrapPolygon>
                  </wp:wrapTight>
                  <wp:docPr id="748647436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8647436" name="Grafi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1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shd w:val="clear" w:color="auto" w:fill="FFFFFF" w:themeFill="background1"/>
          </w:tcPr>
          <w:p w14:paraId="067415F9" w14:textId="3015A54C" w:rsidR="009700A4" w:rsidRPr="003C39DC" w:rsidRDefault="009700A4" w:rsidP="00AB17C4">
            <w:pPr>
              <w:pStyle w:val="ekvtabellezentriert"/>
              <w:jc w:val="lef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  <w:shd w:val="clear" w:color="auto" w:fill="FFFFFF" w:themeFill="background1"/>
          </w:tcPr>
          <w:p w14:paraId="2E7BB019" w14:textId="6967AD6F" w:rsidR="009700A4" w:rsidRPr="00671C45" w:rsidRDefault="004514D1" w:rsidP="00AB17C4">
            <w:pPr>
              <w:pStyle w:val="ekvtabellelinks"/>
              <w:rPr>
                <w:rStyle w:val="ekvlsungausgeblendet"/>
              </w:rPr>
            </w:pPr>
            <w:r w:rsidRPr="00671C45">
              <w:rPr>
                <w:rStyle w:val="ekvlsungausgeblendet"/>
              </w:rPr>
              <w:t>All I Want For Christmas Is You</w:t>
            </w:r>
          </w:p>
        </w:tc>
      </w:tr>
      <w:tr w:rsidR="009700A4" w:rsidRPr="003C39DC" w14:paraId="1FEA1B54" w14:textId="77777777" w:rsidTr="00AB17C4">
        <w:trPr>
          <w:trHeight w:val="284"/>
        </w:trPr>
        <w:tc>
          <w:tcPr>
            <w:tcW w:w="4536" w:type="dxa"/>
          </w:tcPr>
          <w:p w14:paraId="05FA213D" w14:textId="18173D56" w:rsidR="00BB3187" w:rsidRPr="003C39DC" w:rsidRDefault="004514D1" w:rsidP="00AB17C4">
            <w:pPr>
              <w:pStyle w:val="ekvtabellelinks"/>
            </w:pPr>
            <w:r w:rsidRPr="004514D1">
              <w:t>Kleiner Schlagzeuger</w:t>
            </w:r>
          </w:p>
        </w:tc>
        <w:tc>
          <w:tcPr>
            <w:tcW w:w="284" w:type="dxa"/>
          </w:tcPr>
          <w:p w14:paraId="67D9DA7A" w14:textId="29B31057" w:rsidR="009700A4" w:rsidRPr="003C39DC" w:rsidRDefault="009700A4" w:rsidP="00AB17C4">
            <w:pPr>
              <w:pStyle w:val="ekvtabellezentriert"/>
              <w:jc w:val="lef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</w:tcPr>
          <w:p w14:paraId="2B9F78CD" w14:textId="0CC866D7" w:rsidR="009700A4" w:rsidRPr="00671C45" w:rsidRDefault="004514D1" w:rsidP="00AB17C4">
            <w:pPr>
              <w:pStyle w:val="ekvtabellelinks"/>
              <w:rPr>
                <w:rStyle w:val="ekvlsungausgeblendet"/>
              </w:rPr>
            </w:pPr>
            <w:r w:rsidRPr="00671C45">
              <w:rPr>
                <w:rStyle w:val="ekvlsungausgeblendet"/>
              </w:rPr>
              <w:t>Little Drummer Boy</w:t>
            </w:r>
          </w:p>
        </w:tc>
      </w:tr>
      <w:tr w:rsidR="009700A4" w:rsidRPr="003C39DC" w14:paraId="29E1A815" w14:textId="77777777" w:rsidTr="00AB17C4">
        <w:trPr>
          <w:trHeight w:val="284"/>
        </w:trPr>
        <w:tc>
          <w:tcPr>
            <w:tcW w:w="4536" w:type="dxa"/>
          </w:tcPr>
          <w:p w14:paraId="73272A99" w14:textId="4E98C749" w:rsidR="00BB3187" w:rsidRPr="003C39DC" w:rsidRDefault="004514D1" w:rsidP="00AB17C4">
            <w:pPr>
              <w:pStyle w:val="ekvtabellelinks"/>
            </w:pPr>
            <w:r w:rsidRPr="004514D1">
              <w:t xml:space="preserve">Das Pferd </w:t>
            </w:r>
            <w:r w:rsidR="000172AC">
              <w:t>mit nur einem</w:t>
            </w:r>
            <w:r w:rsidRPr="004514D1">
              <w:t xml:space="preserve"> s ist weggehüpft</w:t>
            </w:r>
          </w:p>
        </w:tc>
        <w:tc>
          <w:tcPr>
            <w:tcW w:w="284" w:type="dxa"/>
          </w:tcPr>
          <w:p w14:paraId="409A1B8E" w14:textId="558691E0" w:rsidR="009700A4" w:rsidRPr="003C39DC" w:rsidRDefault="009700A4" w:rsidP="00AB17C4">
            <w:pPr>
              <w:pStyle w:val="ekvtabellezentriert"/>
              <w:jc w:val="lef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</w:tcPr>
          <w:p w14:paraId="731FE6AE" w14:textId="353115D5" w:rsidR="009700A4" w:rsidRPr="00671C45" w:rsidRDefault="004514D1" w:rsidP="00AB17C4">
            <w:pPr>
              <w:pStyle w:val="ekvtabellelinks"/>
              <w:rPr>
                <w:rStyle w:val="ekvlsungausgeblendet"/>
              </w:rPr>
            </w:pPr>
            <w:r w:rsidRPr="00671C45">
              <w:rPr>
                <w:rStyle w:val="ekvlsungausgeblendet"/>
              </w:rPr>
              <w:t>Es ist ein Ros entsprungen</w:t>
            </w:r>
          </w:p>
        </w:tc>
      </w:tr>
      <w:tr w:rsidR="00E70A4E" w:rsidRPr="003C39DC" w14:paraId="39A59C14" w14:textId="77777777" w:rsidTr="00AB17C4">
        <w:trPr>
          <w:trHeight w:val="284"/>
        </w:trPr>
        <w:tc>
          <w:tcPr>
            <w:tcW w:w="4536" w:type="dxa"/>
            <w:shd w:val="clear" w:color="auto" w:fill="FFFFFF" w:themeFill="background1"/>
          </w:tcPr>
          <w:p w14:paraId="50FA05AB" w14:textId="3925B548" w:rsidR="00E70A4E" w:rsidRPr="003C39DC" w:rsidRDefault="00194FCF" w:rsidP="00AB17C4">
            <w:pPr>
              <w:pStyle w:val="ekvtabellelinks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75E74A3F" wp14:editId="55786FC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2540</wp:posOffset>
                  </wp:positionV>
                  <wp:extent cx="1188085" cy="911860"/>
                  <wp:effectExtent l="0" t="0" r="0" b="2540"/>
                  <wp:wrapTight wrapText="bothSides">
                    <wp:wrapPolygon edited="0">
                      <wp:start x="0" y="0"/>
                      <wp:lineTo x="0" y="21209"/>
                      <wp:lineTo x="21127" y="21209"/>
                      <wp:lineTo x="21127" y="0"/>
                      <wp:lineTo x="0" y="0"/>
                    </wp:wrapPolygon>
                  </wp:wrapTight>
                  <wp:docPr id="151910196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9101964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085" cy="91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shd w:val="clear" w:color="auto" w:fill="FFFFFF" w:themeFill="background1"/>
          </w:tcPr>
          <w:p w14:paraId="22B85B5F" w14:textId="1502B029" w:rsidR="00E70A4E" w:rsidRPr="003C39DC" w:rsidRDefault="00E70A4E" w:rsidP="00AB17C4">
            <w:pPr>
              <w:pStyle w:val="ekvtabellezentriert"/>
              <w:jc w:val="lef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  <w:shd w:val="clear" w:color="auto" w:fill="FFFFFF" w:themeFill="background1"/>
          </w:tcPr>
          <w:p w14:paraId="159614B8" w14:textId="2301C7A8" w:rsidR="00E70A4E" w:rsidRPr="00671C45" w:rsidRDefault="00194FCF" w:rsidP="00AB17C4">
            <w:pPr>
              <w:pStyle w:val="ekvtabellelinks"/>
              <w:rPr>
                <w:rStyle w:val="ekvlsungausgeblendet"/>
              </w:rPr>
            </w:pPr>
            <w:r w:rsidRPr="00671C45">
              <w:rPr>
                <w:rStyle w:val="ekvlsungausgeblendet"/>
              </w:rPr>
              <w:t>Macht hoch die Tür, die Tor macht weit</w:t>
            </w:r>
          </w:p>
        </w:tc>
      </w:tr>
      <w:tr w:rsidR="009700A4" w:rsidRPr="003C39DC" w14:paraId="11489C19" w14:textId="77777777" w:rsidTr="00AB17C4">
        <w:trPr>
          <w:trHeight w:val="284"/>
        </w:trPr>
        <w:tc>
          <w:tcPr>
            <w:tcW w:w="4536" w:type="dxa"/>
          </w:tcPr>
          <w:p w14:paraId="21617ED0" w14:textId="56221A74" w:rsidR="00BB3187" w:rsidRPr="003C39DC" w:rsidRDefault="00C56FB1" w:rsidP="00AB17C4">
            <w:pPr>
              <w:pStyle w:val="ekvtabellelinks"/>
            </w:pPr>
            <w:r>
              <w:t>Das Gegenteil eines leeren Bootes geht nicht weg</w:t>
            </w:r>
          </w:p>
        </w:tc>
        <w:tc>
          <w:tcPr>
            <w:tcW w:w="284" w:type="dxa"/>
          </w:tcPr>
          <w:p w14:paraId="344AB958" w14:textId="6346C775" w:rsidR="009700A4" w:rsidRPr="003C39DC" w:rsidRDefault="009700A4" w:rsidP="00AB17C4">
            <w:pPr>
              <w:pStyle w:val="ekvtabellezentriert"/>
              <w:jc w:val="lef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</w:tcPr>
          <w:p w14:paraId="31B53F42" w14:textId="4CA01EEC" w:rsidR="009700A4" w:rsidRPr="00671C45" w:rsidRDefault="00C56FB1" w:rsidP="00AB17C4">
            <w:pPr>
              <w:pStyle w:val="ekvtabellelinks"/>
              <w:rPr>
                <w:rStyle w:val="ekvlsungausgeblendet"/>
              </w:rPr>
            </w:pPr>
            <w:r w:rsidRPr="00671C45">
              <w:rPr>
                <w:rStyle w:val="ekvlsungausgeblendet"/>
              </w:rPr>
              <w:t>Es kommt ein Schiff geladen</w:t>
            </w:r>
          </w:p>
        </w:tc>
      </w:tr>
      <w:tr w:rsidR="009700A4" w:rsidRPr="003C39DC" w14:paraId="6E5EB027" w14:textId="77777777" w:rsidTr="00AB17C4">
        <w:trPr>
          <w:trHeight w:val="284"/>
        </w:trPr>
        <w:tc>
          <w:tcPr>
            <w:tcW w:w="4536" w:type="dxa"/>
          </w:tcPr>
          <w:p w14:paraId="70A0D442" w14:textId="77777777" w:rsidR="009700A4" w:rsidRDefault="009355B8" w:rsidP="00AB17C4">
            <w:pPr>
              <w:pStyle w:val="ekvtabellelinks"/>
            </w:pPr>
            <w:r w:rsidRPr="009355B8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741EFB97" wp14:editId="3B0D615F">
                  <wp:simplePos x="0" y="0"/>
                  <wp:positionH relativeFrom="column">
                    <wp:posOffset>293</wp:posOffset>
                  </wp:positionH>
                  <wp:positionV relativeFrom="paragraph">
                    <wp:posOffset>538</wp:posOffset>
                  </wp:positionV>
                  <wp:extent cx="594360" cy="593090"/>
                  <wp:effectExtent l="0" t="0" r="0" b="0"/>
                  <wp:wrapTight wrapText="bothSides">
                    <wp:wrapPolygon edited="0">
                      <wp:start x="0" y="0"/>
                      <wp:lineTo x="0" y="20814"/>
                      <wp:lineTo x="20769" y="20814"/>
                      <wp:lineTo x="20769" y="0"/>
                      <wp:lineTo x="0" y="0"/>
                    </wp:wrapPolygon>
                  </wp:wrapTight>
                  <wp:docPr id="88677617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677617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593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(</w:t>
            </w:r>
            <w:r w:rsidR="00C56FB1">
              <w:t>X</w:t>
            </w:r>
            <w:r w:rsidR="00E047CD">
              <w:t xml:space="preserve"> </w:t>
            </w:r>
            <w:r w:rsidR="000172AC">
              <w:t xml:space="preserve">+ </w:t>
            </w:r>
            <w:r w:rsidR="00C56FB1">
              <w:t>n</w:t>
            </w:r>
            <w:r w:rsidR="000172AC">
              <w:t xml:space="preserve">-1, </w:t>
            </w:r>
            <w:r w:rsidR="00C56FB1">
              <w:t>b</w:t>
            </w:r>
            <w:r w:rsidR="000172AC">
              <w:t xml:space="preserve">-1, </w:t>
            </w:r>
            <w:r w:rsidR="00C56FB1">
              <w:t>t</w:t>
            </w:r>
            <w:r w:rsidR="00E047CD">
              <w:t>-1</w:t>
            </w:r>
            <w:r>
              <w:t xml:space="preserve">)  </w:t>
            </w:r>
            <w:r w:rsidR="000172AC">
              <w:t xml:space="preserve"> </w:t>
            </w:r>
            <w:r w:rsidR="00E047CD">
              <w:t xml:space="preserve"> </w:t>
            </w:r>
          </w:p>
          <w:p w14:paraId="2C917AB5" w14:textId="77777777" w:rsidR="00AB17C4" w:rsidRDefault="00AB17C4" w:rsidP="00AB17C4">
            <w:pPr>
              <w:pStyle w:val="ekvtabellelinks"/>
            </w:pPr>
          </w:p>
          <w:p w14:paraId="501E1818" w14:textId="77777777" w:rsidR="00AB17C4" w:rsidRDefault="00AB17C4" w:rsidP="00AB17C4">
            <w:pPr>
              <w:pStyle w:val="ekvtabellelinks"/>
            </w:pPr>
          </w:p>
          <w:p w14:paraId="29992BBF" w14:textId="5C12C32A" w:rsidR="00AB17C4" w:rsidRPr="003C39DC" w:rsidRDefault="00AB17C4" w:rsidP="00AB17C4">
            <w:pPr>
              <w:pStyle w:val="ekvtabellelinks"/>
            </w:pPr>
          </w:p>
        </w:tc>
        <w:tc>
          <w:tcPr>
            <w:tcW w:w="284" w:type="dxa"/>
          </w:tcPr>
          <w:p w14:paraId="74300EDB" w14:textId="2D5EB776" w:rsidR="009700A4" w:rsidRPr="003C39DC" w:rsidRDefault="009700A4" w:rsidP="00AB17C4">
            <w:pPr>
              <w:pStyle w:val="ekvtabellezentriert"/>
              <w:jc w:val="left"/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</w:tcPr>
          <w:p w14:paraId="72B6EAE8" w14:textId="017B1E9E" w:rsidR="009700A4" w:rsidRPr="00671C45" w:rsidRDefault="00E047CD" w:rsidP="00AB17C4">
            <w:pPr>
              <w:pStyle w:val="ekvtabellelinks"/>
              <w:rPr>
                <w:rStyle w:val="ekvlsungausgeblendet"/>
              </w:rPr>
            </w:pPr>
            <w:r w:rsidRPr="00671C45">
              <w:rPr>
                <w:rStyle w:val="ekvlsungausgeblendet"/>
              </w:rPr>
              <w:t>Christmas Time</w:t>
            </w:r>
          </w:p>
        </w:tc>
      </w:tr>
      <w:tr w:rsidR="00E047CD" w:rsidRPr="003C39DC" w14:paraId="7460529B" w14:textId="77777777" w:rsidTr="00AB17C4">
        <w:trPr>
          <w:trHeight w:val="284"/>
        </w:trPr>
        <w:tc>
          <w:tcPr>
            <w:tcW w:w="4536" w:type="dxa"/>
          </w:tcPr>
          <w:p w14:paraId="0E5DF1B7" w14:textId="755DB34C" w:rsidR="00BB3187" w:rsidRDefault="00E047CD" w:rsidP="00AB17C4">
            <w:pPr>
              <w:pStyle w:val="ekvtabellelinks"/>
            </w:pPr>
            <w:r>
              <w:t>Erkältetes Transport</w:t>
            </w:r>
            <w:r w:rsidR="00B53827">
              <w:t>-W</w:t>
            </w:r>
            <w:r>
              <w:t>esen</w:t>
            </w:r>
          </w:p>
        </w:tc>
        <w:tc>
          <w:tcPr>
            <w:tcW w:w="284" w:type="dxa"/>
          </w:tcPr>
          <w:p w14:paraId="450EC143" w14:textId="24B09CBF" w:rsidR="00E047CD" w:rsidRPr="009700A4" w:rsidRDefault="00E047CD" w:rsidP="00AB17C4">
            <w:pPr>
              <w:pStyle w:val="ekvtabellezentriert"/>
              <w:jc w:val="left"/>
              <w:rPr>
                <w:rStyle w:val="ekvsymbol"/>
                <w:sz w:val="28"/>
                <w:szCs w:val="28"/>
              </w:rPr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</w:tcPr>
          <w:p w14:paraId="621901A0" w14:textId="7B742405" w:rsidR="00E047CD" w:rsidRPr="00671C45" w:rsidRDefault="00E047CD" w:rsidP="00AB17C4">
            <w:pPr>
              <w:pStyle w:val="ekvtabellelinks"/>
              <w:rPr>
                <w:rStyle w:val="ekvlsungausgeblendet"/>
              </w:rPr>
            </w:pPr>
            <w:r w:rsidRPr="00671C45">
              <w:rPr>
                <w:rStyle w:val="ekvlsungausgeblendet"/>
              </w:rPr>
              <w:t>Rudolph The Red-Nosed Reindeer</w:t>
            </w:r>
          </w:p>
        </w:tc>
      </w:tr>
      <w:tr w:rsidR="00B53827" w:rsidRPr="003C39DC" w14:paraId="0D030B59" w14:textId="77777777" w:rsidTr="00AB17C4">
        <w:trPr>
          <w:trHeight w:val="284"/>
        </w:trPr>
        <w:tc>
          <w:tcPr>
            <w:tcW w:w="4536" w:type="dxa"/>
          </w:tcPr>
          <w:p w14:paraId="31FFECF5" w14:textId="2BF879F2" w:rsidR="00B53827" w:rsidRDefault="00B53827" w:rsidP="00AB17C4">
            <w:pPr>
              <w:pStyle w:val="ekvtabellelinks"/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0F848E6E" wp14:editId="09E29B9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69645" cy="886460"/>
                  <wp:effectExtent l="0" t="0" r="1905" b="8890"/>
                  <wp:wrapTight wrapText="bothSides">
                    <wp:wrapPolygon edited="0">
                      <wp:start x="0" y="0"/>
                      <wp:lineTo x="0" y="21352"/>
                      <wp:lineTo x="21218" y="21352"/>
                      <wp:lineTo x="21218" y="0"/>
                      <wp:lineTo x="0" y="0"/>
                    </wp:wrapPolygon>
                  </wp:wrapTight>
                  <wp:docPr id="1926555555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555555" name="Grafi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645" cy="886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 </w:t>
            </w:r>
          </w:p>
        </w:tc>
        <w:tc>
          <w:tcPr>
            <w:tcW w:w="284" w:type="dxa"/>
          </w:tcPr>
          <w:p w14:paraId="42324C3E" w14:textId="741E467A" w:rsidR="00B53827" w:rsidRPr="009700A4" w:rsidRDefault="00B53827" w:rsidP="00AB17C4">
            <w:pPr>
              <w:pStyle w:val="ekvtabellezentriert"/>
              <w:jc w:val="left"/>
              <w:rPr>
                <w:rStyle w:val="ekvsymbol"/>
                <w:sz w:val="28"/>
                <w:szCs w:val="28"/>
              </w:rPr>
            </w:pPr>
            <w:r w:rsidRPr="009700A4">
              <w:rPr>
                <w:rStyle w:val="ekvsymbol"/>
                <w:sz w:val="28"/>
                <w:szCs w:val="28"/>
              </w:rPr>
              <w:sym w:font="Wingdings 3" w:char="F092"/>
            </w:r>
          </w:p>
        </w:tc>
        <w:tc>
          <w:tcPr>
            <w:tcW w:w="4394" w:type="dxa"/>
          </w:tcPr>
          <w:p w14:paraId="1EA3CD2D" w14:textId="4E3AB960" w:rsidR="00B53827" w:rsidRPr="00671C45" w:rsidRDefault="00B53827" w:rsidP="00AB17C4">
            <w:pPr>
              <w:pStyle w:val="ekvtabellelinks"/>
              <w:rPr>
                <w:rStyle w:val="ekvlsungausgeblendet"/>
              </w:rPr>
            </w:pPr>
            <w:r w:rsidRPr="00671C45">
              <w:rPr>
                <w:rStyle w:val="ekvlsungausgeblendet"/>
              </w:rPr>
              <w:t>Have Yourself A Merry Little Chrismas</w:t>
            </w:r>
          </w:p>
        </w:tc>
      </w:tr>
    </w:tbl>
    <w:p w14:paraId="38DE1A0F" w14:textId="0CB541F1" w:rsidR="009700A4" w:rsidRPr="000E200F" w:rsidRDefault="009700A4" w:rsidP="000E200F"/>
    <w:sectPr w:rsidR="009700A4" w:rsidRPr="000E200F" w:rsidSect="00720DCE">
      <w:headerReference w:type="default" r:id="rId12"/>
      <w:footerReference w:type="default" r:id="rId13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1835B" w14:textId="77777777" w:rsidR="009700A4" w:rsidRDefault="009700A4" w:rsidP="003C599D">
      <w:pPr>
        <w:spacing w:line="240" w:lineRule="auto"/>
      </w:pPr>
      <w:r>
        <w:separator/>
      </w:r>
    </w:p>
  </w:endnote>
  <w:endnote w:type="continuationSeparator" w:id="0">
    <w:p w14:paraId="7E689AE7" w14:textId="77777777" w:rsidR="009700A4" w:rsidRDefault="009700A4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02D2D617" w14:textId="77777777" w:rsidTr="00503EE6">
      <w:trPr>
        <w:trHeight w:hRule="exact" w:val="680"/>
      </w:trPr>
      <w:tc>
        <w:tcPr>
          <w:tcW w:w="864" w:type="dxa"/>
          <w:noWrap/>
        </w:tcPr>
        <w:p w14:paraId="104B440B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6DE75EE" wp14:editId="4F5F236C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327E2526" w14:textId="0C35F1CD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1E05B1">
            <w:t>24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2C6403C3" w14:textId="2792D57B" w:rsidR="000E200F" w:rsidRDefault="000E200F" w:rsidP="000E200F">
          <w:pPr>
            <w:pStyle w:val="ekvquelle"/>
          </w:pPr>
          <w:r w:rsidRPr="000E200F">
            <w:rPr>
              <w:rStyle w:val="ekvquellefett"/>
            </w:rPr>
            <w:t>Abbildungen:</w:t>
          </w:r>
          <w:r>
            <w:t xml:space="preserve"> </w:t>
          </w:r>
          <w:r w:rsidR="003350D2" w:rsidRPr="003350D2">
            <w:t>WONG SZE FEI</w:t>
          </w:r>
        </w:p>
        <w:p w14:paraId="13F12B55" w14:textId="3BE4ECAF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C56FB1">
            <w:t>Inga Piel (Autorin)</w:t>
          </w:r>
        </w:p>
      </w:tc>
      <w:tc>
        <w:tcPr>
          <w:tcW w:w="813" w:type="dxa"/>
        </w:tcPr>
        <w:p w14:paraId="2618070A" w14:textId="77777777" w:rsidR="002659C5" w:rsidRPr="00913892" w:rsidRDefault="002659C5" w:rsidP="00913892">
          <w:pPr>
            <w:pStyle w:val="ekvpagina"/>
          </w:pPr>
        </w:p>
      </w:tc>
    </w:tr>
  </w:tbl>
  <w:p w14:paraId="6D6BE075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75C54" w14:textId="77777777" w:rsidR="009700A4" w:rsidRDefault="009700A4" w:rsidP="003C599D">
      <w:pPr>
        <w:spacing w:line="240" w:lineRule="auto"/>
      </w:pPr>
      <w:r>
        <w:separator/>
      </w:r>
    </w:p>
  </w:footnote>
  <w:footnote w:type="continuationSeparator" w:id="0">
    <w:p w14:paraId="5FEA304F" w14:textId="77777777" w:rsidR="009700A4" w:rsidRDefault="009700A4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259B177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968EC41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93C5792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AF873B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87B7703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39197E4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37CCB96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59C33F69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9DF8E70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0683B9A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2648F63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0A4"/>
    <w:rsid w:val="000040E2"/>
    <w:rsid w:val="0001210D"/>
    <w:rsid w:val="00014D7E"/>
    <w:rsid w:val="000172AC"/>
    <w:rsid w:val="0002009E"/>
    <w:rsid w:val="00020440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1B9F"/>
    <w:rsid w:val="000E200F"/>
    <w:rsid w:val="000E343E"/>
    <w:rsid w:val="000E409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94FCF"/>
    <w:rsid w:val="001A3936"/>
    <w:rsid w:val="001A5BD5"/>
    <w:rsid w:val="001B454A"/>
    <w:rsid w:val="001C2DC7"/>
    <w:rsid w:val="001C2F20"/>
    <w:rsid w:val="001C3792"/>
    <w:rsid w:val="001C499E"/>
    <w:rsid w:val="001C5312"/>
    <w:rsid w:val="001C6C8F"/>
    <w:rsid w:val="001D0CB4"/>
    <w:rsid w:val="001D1169"/>
    <w:rsid w:val="001D1E0F"/>
    <w:rsid w:val="001D2674"/>
    <w:rsid w:val="001D39FD"/>
    <w:rsid w:val="001D7E89"/>
    <w:rsid w:val="001E05B1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50D2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2618E"/>
    <w:rsid w:val="004372DD"/>
    <w:rsid w:val="00441088"/>
    <w:rsid w:val="00441724"/>
    <w:rsid w:val="0044185E"/>
    <w:rsid w:val="00446431"/>
    <w:rsid w:val="00446AED"/>
    <w:rsid w:val="00450658"/>
    <w:rsid w:val="004514D1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0C9D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12BC"/>
    <w:rsid w:val="00653F68"/>
    <w:rsid w:val="00666D95"/>
    <w:rsid w:val="00671C4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287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7F7F90"/>
    <w:rsid w:val="008018A8"/>
    <w:rsid w:val="00801B7F"/>
    <w:rsid w:val="00802E02"/>
    <w:rsid w:val="008035C7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55B8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00A4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4842"/>
    <w:rsid w:val="00A8594A"/>
    <w:rsid w:val="00A86417"/>
    <w:rsid w:val="00A8687B"/>
    <w:rsid w:val="00A92B79"/>
    <w:rsid w:val="00A9695B"/>
    <w:rsid w:val="00A96AB0"/>
    <w:rsid w:val="00AA3E8B"/>
    <w:rsid w:val="00AA5A5A"/>
    <w:rsid w:val="00AB05CF"/>
    <w:rsid w:val="00AB0DA8"/>
    <w:rsid w:val="00AB17C4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26E73"/>
    <w:rsid w:val="00B31F29"/>
    <w:rsid w:val="00B32DAF"/>
    <w:rsid w:val="00B3499A"/>
    <w:rsid w:val="00B37E68"/>
    <w:rsid w:val="00B41125"/>
    <w:rsid w:val="00B42934"/>
    <w:rsid w:val="00B468CC"/>
    <w:rsid w:val="00B52FB3"/>
    <w:rsid w:val="00B53827"/>
    <w:rsid w:val="00B5429C"/>
    <w:rsid w:val="00B54655"/>
    <w:rsid w:val="00B6045F"/>
    <w:rsid w:val="00B6058C"/>
    <w:rsid w:val="00B60BEA"/>
    <w:rsid w:val="00B63D63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B3187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56FB1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5B83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5E8A"/>
    <w:rsid w:val="00DE603B"/>
    <w:rsid w:val="00DF0C94"/>
    <w:rsid w:val="00DF129D"/>
    <w:rsid w:val="00DF4371"/>
    <w:rsid w:val="00DF625F"/>
    <w:rsid w:val="00DF74DB"/>
    <w:rsid w:val="00E01841"/>
    <w:rsid w:val="00E03EAE"/>
    <w:rsid w:val="00E045FD"/>
    <w:rsid w:val="00E047C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4E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0E0F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1B73F"/>
  <w15:chartTrackingRefBased/>
  <w15:docId w15:val="{BF0F0180-9809-432E-8498-47E7B509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character" w:styleId="Hyperlink">
    <w:name w:val="Hyperlink"/>
    <w:basedOn w:val="Absatz-Standardschriftart"/>
    <w:uiPriority w:val="99"/>
    <w:semiHidden/>
    <w:unhideWhenUsed/>
    <w:rsid w:val="00194F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2024-10-23T09:32:00Z</dcterms:created>
  <dcterms:modified xsi:type="dcterms:W3CDTF">2024-10-23T09:32:00Z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