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F638" w14:textId="21DE13FA" w:rsidR="00901B13" w:rsidRDefault="009700A4" w:rsidP="009700A4">
      <w:pPr>
        <w:pStyle w:val="ekvue2arial"/>
      </w:pPr>
      <w:r>
        <w:t>Das Weihnachts</w:t>
      </w:r>
      <w:r w:rsidR="00704392">
        <w:t>personal</w:t>
      </w:r>
      <w:r>
        <w:t>-Quiz</w:t>
      </w:r>
    </w:p>
    <w:p w14:paraId="38FFCDED" w14:textId="10C8B0E5" w:rsidR="009700A4" w:rsidRDefault="009700A4" w:rsidP="000E200F"/>
    <w:p w14:paraId="38DE1A0F" w14:textId="744FDE2F" w:rsidR="009700A4" w:rsidRDefault="00704392" w:rsidP="000E200F">
      <w:r>
        <w:t>Teste hier dein Wissen</w:t>
      </w:r>
      <w:r w:rsidR="00CB4BC5">
        <w:t xml:space="preserve"> über die</w:t>
      </w:r>
      <w:r>
        <w:t xml:space="preserve"> </w:t>
      </w:r>
      <w:proofErr w:type="spellStart"/>
      <w:r w:rsidR="00495317">
        <w:t>Protagonist:innen</w:t>
      </w:r>
      <w:proofErr w:type="spellEnd"/>
      <w:r>
        <w:t xml:space="preserve"> der Weihnachtserzählung!</w:t>
      </w:r>
    </w:p>
    <w:p w14:paraId="52329816" w14:textId="77777777" w:rsidR="00CB4BC5" w:rsidRDefault="00CB4BC5" w:rsidP="000E200F"/>
    <w:p w14:paraId="09844671" w14:textId="77777777" w:rsidR="00704392" w:rsidRDefault="00704392" w:rsidP="000E200F"/>
    <w:p w14:paraId="15588D2B" w14:textId="2427F13C" w:rsidR="00704392" w:rsidRDefault="00704392" w:rsidP="00704392">
      <w:r w:rsidRPr="00704392">
        <w:rPr>
          <w:rStyle w:val="ekvfett"/>
        </w:rPr>
        <w:t>Frage 1:</w:t>
      </w:r>
      <w:r>
        <w:t xml:space="preserve"> Was erlebte Maria, bevor sie mit Jesus schwanger wurde?</w:t>
      </w:r>
    </w:p>
    <w:p w14:paraId="012C72B5" w14:textId="281A268F" w:rsidR="00704392" w:rsidRDefault="00704392" w:rsidP="00704392">
      <w:pPr>
        <w:pStyle w:val="ekvaufzhlung"/>
      </w:pPr>
      <w:r w:rsidRPr="00D559DE">
        <w:rPr>
          <w:rStyle w:val="ekvsymbol"/>
        </w:rPr>
        <w:sym w:font="Wingdings" w:char="F0A8"/>
      </w:r>
      <w:r w:rsidRPr="00B32DAF">
        <w:tab/>
      </w:r>
      <w:r>
        <w:t>a) Sie sah einen brennenden Busch.</w:t>
      </w:r>
    </w:p>
    <w:p w14:paraId="21393331" w14:textId="502E9E5D" w:rsidR="00704392" w:rsidRDefault="00704392" w:rsidP="00704392">
      <w:pPr>
        <w:pStyle w:val="ekvaufzhlung"/>
      </w:pPr>
      <w:r w:rsidRPr="00D559DE">
        <w:rPr>
          <w:rStyle w:val="ekvsymbol"/>
        </w:rPr>
        <w:sym w:font="Wingdings" w:char="F0A8"/>
      </w:r>
      <w:r w:rsidRPr="00B32DAF">
        <w:tab/>
      </w:r>
      <w:r>
        <w:t>b) Sie hatte einen Traum von Josef.</w:t>
      </w:r>
    </w:p>
    <w:p w14:paraId="2A6DA370" w14:textId="4693FFFE" w:rsidR="00704392" w:rsidRDefault="00704392" w:rsidP="00704392">
      <w:pPr>
        <w:pStyle w:val="ekvaufzhlung"/>
      </w:pPr>
      <w:r w:rsidRPr="00D559DE">
        <w:rPr>
          <w:rStyle w:val="ekvsymbol"/>
        </w:rPr>
        <w:sym w:font="Wingdings" w:char="F0A8"/>
      </w:r>
      <w:r w:rsidRPr="00B32DAF">
        <w:tab/>
      </w:r>
      <w:r>
        <w:t>c) Der Engel Gabriel erschien ihr und kündigte die Geburt Jesu an.</w:t>
      </w:r>
    </w:p>
    <w:p w14:paraId="4B23CD5A" w14:textId="64C9BD03" w:rsidR="00704392" w:rsidRDefault="00704392" w:rsidP="00704392">
      <w:pPr>
        <w:pStyle w:val="ekvaufzhlung"/>
      </w:pPr>
      <w:r w:rsidRPr="00D559DE">
        <w:rPr>
          <w:rStyle w:val="ekvsymbol"/>
        </w:rPr>
        <w:sym w:font="Wingdings" w:char="F0A8"/>
      </w:r>
      <w:r w:rsidRPr="00B32DAF">
        <w:tab/>
      </w:r>
      <w:r>
        <w:t>d) Sie hörte eine Stimme vom Himmel.</w:t>
      </w:r>
    </w:p>
    <w:p w14:paraId="3B99CB9A" w14:textId="77777777" w:rsidR="00704392" w:rsidRDefault="00704392" w:rsidP="00704392"/>
    <w:p w14:paraId="15424C82" w14:textId="5AAD07E9" w:rsidR="00704392" w:rsidRDefault="00704392" w:rsidP="00704392">
      <w:r w:rsidRPr="00704392">
        <w:rPr>
          <w:rStyle w:val="ekvfett"/>
        </w:rPr>
        <w:t>Frage 2:</w:t>
      </w:r>
      <w:r>
        <w:t xml:space="preserve"> Was sagte der Engel Gabriel zu Maria, als er ihr erschien?</w:t>
      </w:r>
    </w:p>
    <w:p w14:paraId="2B7DDA97" w14:textId="0F81207A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a) „Fürchte dich nicht, Maria, du wirst den König Israels gebären.“</w:t>
      </w:r>
    </w:p>
    <w:p w14:paraId="163791A6" w14:textId="56745BE4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b) „Gehe zu deinem Verlobten Josef und </w:t>
      </w:r>
      <w:proofErr w:type="spellStart"/>
      <w:r>
        <w:t>teile</w:t>
      </w:r>
      <w:proofErr w:type="spellEnd"/>
      <w:r>
        <w:t xml:space="preserve"> ihm die Nachricht mit.“</w:t>
      </w:r>
    </w:p>
    <w:p w14:paraId="6CDB4905" w14:textId="48F31C84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c) „Du sollst ihm den Namen Emanuel geben.“</w:t>
      </w:r>
    </w:p>
    <w:p w14:paraId="4C4791E1" w14:textId="658F7817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d) „Sei gegrüßt, du Begnadete, der Herr ist mit dir.“</w:t>
      </w:r>
    </w:p>
    <w:p w14:paraId="70B435CF" w14:textId="77777777" w:rsidR="00704392" w:rsidRDefault="00704392" w:rsidP="00704392"/>
    <w:p w14:paraId="13CA8DF3" w14:textId="3BC517A6" w:rsidR="00704392" w:rsidRDefault="00704392" w:rsidP="00704392">
      <w:r w:rsidRPr="00704392">
        <w:rPr>
          <w:rStyle w:val="ekvfett"/>
        </w:rPr>
        <w:t>Frage 3:</w:t>
      </w:r>
      <w:r>
        <w:t xml:space="preserve"> Wie überzeugte der Engel Josef, Maria doch zu heiraten, obwohl sie ein Kind erwartete?</w:t>
      </w:r>
    </w:p>
    <w:p w14:paraId="5CB44CA3" w14:textId="508DB005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a) Er erschien ihm im Traum und erklärte, dass das Kind von Gott ist.</w:t>
      </w:r>
    </w:p>
    <w:p w14:paraId="0BECED3F" w14:textId="70877A1A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b) Er schickte ihm ein Zeichen am Himmel.</w:t>
      </w:r>
    </w:p>
    <w:p w14:paraId="1B56502C" w14:textId="5E7F68A9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c) Er sprach durch einen Stern.</w:t>
      </w:r>
    </w:p>
    <w:p w14:paraId="594E69FF" w14:textId="436C56EF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d) Er ließ das Jesuskind im Traum zu ihm sprechen.</w:t>
      </w:r>
    </w:p>
    <w:p w14:paraId="3FD07F61" w14:textId="77777777" w:rsidR="007A7D49" w:rsidRDefault="007A7D49" w:rsidP="00704392"/>
    <w:p w14:paraId="4FBCA99E" w14:textId="540E333D" w:rsidR="00704392" w:rsidRDefault="00704392" w:rsidP="00704392">
      <w:r w:rsidRPr="00704392">
        <w:rPr>
          <w:rStyle w:val="ekvfett"/>
        </w:rPr>
        <w:t>Frage 4:</w:t>
      </w:r>
      <w:r>
        <w:t xml:space="preserve"> Welche Rolle spielte der Esel in der Weihnachtserzählung?</w:t>
      </w:r>
    </w:p>
    <w:p w14:paraId="13C3FD19" w14:textId="37CFE82A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a) Er brachte die Hirten zum Stall.</w:t>
      </w:r>
    </w:p>
    <w:p w14:paraId="60D174BB" w14:textId="0DF387A7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b) Er trug Maria nach Bethlehem.</w:t>
      </w:r>
    </w:p>
    <w:p w14:paraId="5E78232B" w14:textId="13C41191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c) Er war ein Geschenk der Heiligen Drei Könige.</w:t>
      </w:r>
    </w:p>
    <w:p w14:paraId="41E9FE6A" w14:textId="5F578446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d) Er wurde von den Engeln geschickt.</w:t>
      </w:r>
    </w:p>
    <w:p w14:paraId="4F1CF413" w14:textId="77777777" w:rsidR="007A7D49" w:rsidRDefault="007A7D49" w:rsidP="00704392"/>
    <w:p w14:paraId="4B305D1C" w14:textId="3CB38C5F" w:rsidR="00704392" w:rsidRDefault="00704392" w:rsidP="00704392">
      <w:r w:rsidRPr="00704392">
        <w:rPr>
          <w:rStyle w:val="ekvfett"/>
        </w:rPr>
        <w:t>Frage 5:</w:t>
      </w:r>
      <w:r>
        <w:t xml:space="preserve"> Welche Rolle spielte der Ochse?</w:t>
      </w:r>
    </w:p>
    <w:p w14:paraId="1970C74D" w14:textId="12D407EA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a) Er symbolisierte das jüdische Volk.</w:t>
      </w:r>
    </w:p>
    <w:p w14:paraId="169A9D6E" w14:textId="358698A3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b) Er stellte eine Verbindung zu den Opfertieren im Tempel her.</w:t>
      </w:r>
    </w:p>
    <w:p w14:paraId="4496513D" w14:textId="0B1A23BA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c) Er wärmte das Jesuskind mit seinem Atem.</w:t>
      </w:r>
    </w:p>
    <w:p w14:paraId="55B7678D" w14:textId="5DDAB18B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d) Er wurde von den Heiligen Drei Königen gefüttert.</w:t>
      </w:r>
    </w:p>
    <w:p w14:paraId="112F88E8" w14:textId="77777777" w:rsidR="00704392" w:rsidRDefault="00704392" w:rsidP="00704392"/>
    <w:p w14:paraId="163BD699" w14:textId="1131C55A" w:rsidR="00704392" w:rsidRDefault="00704392" w:rsidP="00704392">
      <w:r w:rsidRPr="00704392">
        <w:rPr>
          <w:rStyle w:val="ekvfett"/>
        </w:rPr>
        <w:t>Frage 6:</w:t>
      </w:r>
      <w:r>
        <w:t xml:space="preserve"> Welche Aufgabe hatten die Hirten in der Weihnachtserzählung?</w:t>
      </w:r>
    </w:p>
    <w:p w14:paraId="10A46834" w14:textId="39E1C69B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a) Sie verkündeten die Geburt Jesu im ganzen Land.</w:t>
      </w:r>
    </w:p>
    <w:p w14:paraId="0E3E4459" w14:textId="71ED5FAC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b) Sie brachten Brot und Wasser zur Krippe.</w:t>
      </w:r>
    </w:p>
    <w:p w14:paraId="05D0B951" w14:textId="19932B9A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c) Sie besuchten das Jesuskind und erzählten anderen von der Engelsbotschaft.</w:t>
      </w:r>
    </w:p>
    <w:p w14:paraId="52CB95F6" w14:textId="1E3F41A4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d) Sie bauten die Krippe für das Jesuskind.</w:t>
      </w:r>
    </w:p>
    <w:p w14:paraId="4DF4CB06" w14:textId="77777777" w:rsidR="007A7D49" w:rsidRDefault="007A7D49" w:rsidP="00704392"/>
    <w:p w14:paraId="24BA0342" w14:textId="24CC5565" w:rsidR="00704392" w:rsidRDefault="00704392" w:rsidP="00704392">
      <w:r w:rsidRPr="00704392">
        <w:rPr>
          <w:rStyle w:val="ekvfett"/>
        </w:rPr>
        <w:t>Frage 7:</w:t>
      </w:r>
      <w:r>
        <w:t xml:space="preserve"> Was sangen die Engel nach der Geburt Jesu?</w:t>
      </w:r>
    </w:p>
    <w:p w14:paraId="0F1BB832" w14:textId="77700214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a) „Stille Nacht“</w:t>
      </w:r>
    </w:p>
    <w:p w14:paraId="35761900" w14:textId="26F4CC3C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b) „Halleluja, Halleluja“</w:t>
      </w:r>
    </w:p>
    <w:p w14:paraId="0EA9EFBE" w14:textId="4AB23A82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c) „Fröhliche Weihnacht überall“</w:t>
      </w:r>
    </w:p>
    <w:p w14:paraId="285EFE3A" w14:textId="526BEB75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d) „Ehre sei Gott in der Höhe“</w:t>
      </w:r>
    </w:p>
    <w:p w14:paraId="78DFA03B" w14:textId="77777777" w:rsidR="00704392" w:rsidRDefault="00704392" w:rsidP="00704392"/>
    <w:p w14:paraId="0E011901" w14:textId="5A3510DC" w:rsidR="00704392" w:rsidRDefault="00704392" w:rsidP="00704392">
      <w:r w:rsidRPr="00704392">
        <w:rPr>
          <w:rStyle w:val="ekvfett"/>
        </w:rPr>
        <w:t>Frage 8:</w:t>
      </w:r>
      <w:r>
        <w:t xml:space="preserve"> Wie heißen die Heiligen Drei Könige, die das Jesuskind besuchten?</w:t>
      </w:r>
    </w:p>
    <w:p w14:paraId="5B28ECF7" w14:textId="12A4B017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a) Simon, Andreas und Jakob</w:t>
      </w:r>
    </w:p>
    <w:p w14:paraId="4C17A303" w14:textId="5B1036B3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b) Melchior, Caspar und Balthasar</w:t>
      </w:r>
    </w:p>
    <w:p w14:paraId="41D5776B" w14:textId="3766E508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c) David, Nathan und Salomo</w:t>
      </w:r>
    </w:p>
    <w:p w14:paraId="355308BB" w14:textId="11B2AF00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d) Lukas, Matthäus und Johannes</w:t>
      </w:r>
    </w:p>
    <w:p w14:paraId="5D2BB9A9" w14:textId="77777777" w:rsidR="007A7D49" w:rsidRDefault="007A7D49" w:rsidP="00704392"/>
    <w:p w14:paraId="7BF83AF6" w14:textId="431D7C06" w:rsidR="00704392" w:rsidRDefault="00704392" w:rsidP="00704392">
      <w:r w:rsidRPr="00704392">
        <w:rPr>
          <w:rStyle w:val="ekvfett"/>
        </w:rPr>
        <w:lastRenderedPageBreak/>
        <w:t>Frage 9:</w:t>
      </w:r>
      <w:r>
        <w:t xml:space="preserve"> Wie reagierten die Heiligen Drei Könige, als sie das Jesuskind sahen?</w:t>
      </w:r>
    </w:p>
    <w:p w14:paraId="7CFAF0B1" w14:textId="145475C1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a) Sie verneigten sich und beteten es an.</w:t>
      </w:r>
    </w:p>
    <w:p w14:paraId="41F0A3EC" w14:textId="26B776CA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b) Sie forderten Maria auf, ihnen das Kind zu übergeben.</w:t>
      </w:r>
    </w:p>
    <w:p w14:paraId="47CD64AF" w14:textId="7A42384B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c) Sie schlugen ein Lager im Stall auf und übernachteten dort.</w:t>
      </w:r>
    </w:p>
    <w:p w14:paraId="2D9C6026" w14:textId="46632D5A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d) Sie kehrten sofort nach Jerusalem zurück, um Herodes zu informieren.</w:t>
      </w:r>
    </w:p>
    <w:p w14:paraId="0F62E1B6" w14:textId="77777777" w:rsidR="00704392" w:rsidRDefault="00704392" w:rsidP="00704392"/>
    <w:p w14:paraId="59EEC771" w14:textId="00357930" w:rsidR="00704392" w:rsidRDefault="00704392" w:rsidP="00704392">
      <w:r w:rsidRPr="00704392">
        <w:rPr>
          <w:rStyle w:val="ekvfett"/>
        </w:rPr>
        <w:t>Frage 10:</w:t>
      </w:r>
      <w:r>
        <w:t xml:space="preserve"> Wie reagierte König Herodes auf die Geburt Jesu? </w:t>
      </w:r>
    </w:p>
    <w:p w14:paraId="38663037" w14:textId="487532F9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a) Er freute sich.</w:t>
      </w:r>
    </w:p>
    <w:p w14:paraId="4354729D" w14:textId="4DE78E0D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 xml:space="preserve">b) Er war zornig und wollte das Kind töten lassen. </w:t>
      </w:r>
    </w:p>
    <w:p w14:paraId="19BDD990" w14:textId="59EFE662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c) Er machte sich sofort auf den Weg nach Betlehem.</w:t>
      </w:r>
    </w:p>
    <w:p w14:paraId="23502BB3" w14:textId="047314D1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 xml:space="preserve">d) Er beauftragt die Heiligen Drei Könige, Jesus zu besuchen. </w:t>
      </w:r>
    </w:p>
    <w:sectPr w:rsidR="00704392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835B" w14:textId="77777777" w:rsidR="009700A4" w:rsidRDefault="009700A4" w:rsidP="003C599D">
      <w:pPr>
        <w:spacing w:line="240" w:lineRule="auto"/>
      </w:pPr>
      <w:r>
        <w:separator/>
      </w:r>
    </w:p>
  </w:endnote>
  <w:endnote w:type="continuationSeparator" w:id="0">
    <w:p w14:paraId="7E689AE7" w14:textId="77777777" w:rsidR="009700A4" w:rsidRDefault="009700A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2D2D617" w14:textId="77777777" w:rsidTr="00503EE6">
      <w:trPr>
        <w:trHeight w:hRule="exact" w:val="680"/>
      </w:trPr>
      <w:tc>
        <w:tcPr>
          <w:tcW w:w="864" w:type="dxa"/>
          <w:noWrap/>
        </w:tcPr>
        <w:p w14:paraId="104B440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6DE75EE" wp14:editId="4F5F236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27E2526" w14:textId="0C35F1CD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E05B1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3F12B55" w14:textId="2A538E6B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704392">
            <w:t>Verena Schampaul (Autorin)</w:t>
          </w:r>
        </w:p>
      </w:tc>
      <w:tc>
        <w:tcPr>
          <w:tcW w:w="813" w:type="dxa"/>
        </w:tcPr>
        <w:p w14:paraId="2618070A" w14:textId="77777777" w:rsidR="002659C5" w:rsidRPr="00913892" w:rsidRDefault="002659C5" w:rsidP="00913892">
          <w:pPr>
            <w:pStyle w:val="ekvpagina"/>
          </w:pPr>
        </w:p>
      </w:tc>
    </w:tr>
  </w:tbl>
  <w:p w14:paraId="6D6BE07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5C54" w14:textId="77777777" w:rsidR="009700A4" w:rsidRDefault="009700A4" w:rsidP="003C599D">
      <w:pPr>
        <w:spacing w:line="240" w:lineRule="auto"/>
      </w:pPr>
      <w:r>
        <w:separator/>
      </w:r>
    </w:p>
  </w:footnote>
  <w:footnote w:type="continuationSeparator" w:id="0">
    <w:p w14:paraId="5FEA304F" w14:textId="77777777" w:rsidR="009700A4" w:rsidRDefault="009700A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59B177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68EC4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3C579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AF873B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7B770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9197E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37CCB9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9C33F6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9DF8E7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0683B9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2648F63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A4"/>
    <w:rsid w:val="000040E2"/>
    <w:rsid w:val="0001210D"/>
    <w:rsid w:val="00014D7E"/>
    <w:rsid w:val="000172AC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1B9F"/>
    <w:rsid w:val="000E200F"/>
    <w:rsid w:val="000E343E"/>
    <w:rsid w:val="000E409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94FCF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1E0F"/>
    <w:rsid w:val="001D2674"/>
    <w:rsid w:val="001D39FD"/>
    <w:rsid w:val="001D7E89"/>
    <w:rsid w:val="001E05B1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50D2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2618E"/>
    <w:rsid w:val="004372DD"/>
    <w:rsid w:val="00441088"/>
    <w:rsid w:val="00441724"/>
    <w:rsid w:val="0044185E"/>
    <w:rsid w:val="00446431"/>
    <w:rsid w:val="00446AED"/>
    <w:rsid w:val="00450658"/>
    <w:rsid w:val="004514D1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5317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0541"/>
    <w:rsid w:val="005A3FB2"/>
    <w:rsid w:val="005A6D94"/>
    <w:rsid w:val="005B6C9C"/>
    <w:rsid w:val="005C047C"/>
    <w:rsid w:val="005C0FBD"/>
    <w:rsid w:val="005C400B"/>
    <w:rsid w:val="005C49D0"/>
    <w:rsid w:val="005D0C9D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12BC"/>
    <w:rsid w:val="00653F68"/>
    <w:rsid w:val="00666D95"/>
    <w:rsid w:val="00671C4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392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287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A7D49"/>
    <w:rsid w:val="007C1230"/>
    <w:rsid w:val="007D186F"/>
    <w:rsid w:val="007D76E7"/>
    <w:rsid w:val="007E4DDC"/>
    <w:rsid w:val="007E5E71"/>
    <w:rsid w:val="007E67B3"/>
    <w:rsid w:val="007F7F90"/>
    <w:rsid w:val="008018A8"/>
    <w:rsid w:val="00801B7F"/>
    <w:rsid w:val="00802E02"/>
    <w:rsid w:val="008035C7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55B8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00A4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631EE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96AB0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6E73"/>
    <w:rsid w:val="00B31F29"/>
    <w:rsid w:val="00B32DAF"/>
    <w:rsid w:val="00B3499A"/>
    <w:rsid w:val="00B37E68"/>
    <w:rsid w:val="00B41125"/>
    <w:rsid w:val="00B42934"/>
    <w:rsid w:val="00B468CC"/>
    <w:rsid w:val="00B52FB3"/>
    <w:rsid w:val="00B53827"/>
    <w:rsid w:val="00B5429C"/>
    <w:rsid w:val="00B54655"/>
    <w:rsid w:val="00B6045F"/>
    <w:rsid w:val="00B6058C"/>
    <w:rsid w:val="00B60BEA"/>
    <w:rsid w:val="00B63D63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B3187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6FB1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4BC5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09E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5B83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08C"/>
    <w:rsid w:val="00DE0F07"/>
    <w:rsid w:val="00DE287B"/>
    <w:rsid w:val="00DE5E8A"/>
    <w:rsid w:val="00DE603B"/>
    <w:rsid w:val="00DF0C94"/>
    <w:rsid w:val="00DF129D"/>
    <w:rsid w:val="00DF4371"/>
    <w:rsid w:val="00DF625F"/>
    <w:rsid w:val="00DF74DB"/>
    <w:rsid w:val="00E01841"/>
    <w:rsid w:val="00E03EAE"/>
    <w:rsid w:val="00E045FD"/>
    <w:rsid w:val="00E047C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4E"/>
    <w:rsid w:val="00E70A9C"/>
    <w:rsid w:val="00E70C40"/>
    <w:rsid w:val="00E710C7"/>
    <w:rsid w:val="00E80DED"/>
    <w:rsid w:val="00E8369E"/>
    <w:rsid w:val="00E95ED3"/>
    <w:rsid w:val="00EA2224"/>
    <w:rsid w:val="00EA7542"/>
    <w:rsid w:val="00EA7557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0E0F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1B73F"/>
  <w15:chartTrackingRefBased/>
  <w15:docId w15:val="{BF0F0180-9809-432E-8498-47E7B509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semiHidden/>
    <w:unhideWhenUsed/>
    <w:rsid w:val="00194F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2024-10-14T07:16:00Z</dcterms:created>
  <dcterms:modified xsi:type="dcterms:W3CDTF">2024-10-14T07:16:00Z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