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DCA2D" w14:textId="77777777" w:rsidR="00F97C24" w:rsidRDefault="00F97C24" w:rsidP="00F97C24">
      <w:pPr>
        <w:pStyle w:val="ekvue2arial"/>
      </w:pPr>
      <w:bookmarkStart w:id="0" w:name="bmStart"/>
      <w:bookmarkEnd w:id="0"/>
      <w:r>
        <w:t>Die Geschichte von Bethlehem – ein Wunder?</w:t>
      </w:r>
    </w:p>
    <w:p w14:paraId="1A4394A8" w14:textId="77777777" w:rsidR="00F97C24" w:rsidRDefault="00F97C24" w:rsidP="00F97C24"/>
    <w:p w14:paraId="5894440E" w14:textId="36C497DB" w:rsidR="00311DE7" w:rsidRDefault="00F97C24" w:rsidP="000068F2">
      <w:pPr>
        <w:pStyle w:val="ekvaufzhlung"/>
      </w:pPr>
      <w:r w:rsidRPr="00EE4367">
        <w:rPr>
          <w:rStyle w:val="ekvnummerierung"/>
        </w:rPr>
        <w:t>1</w:t>
      </w:r>
      <w:r w:rsidR="000068F2">
        <w:tab/>
      </w:r>
      <w:r w:rsidR="00311DE7">
        <w:t>Höre die</w:t>
      </w:r>
      <w:r>
        <w:t xml:space="preserve"> </w:t>
      </w:r>
      <w:proofErr w:type="spellStart"/>
      <w:r>
        <w:t>Bethlehemian</w:t>
      </w:r>
      <w:proofErr w:type="spellEnd"/>
      <w:r>
        <w:t xml:space="preserve"> Rhapsody</w:t>
      </w:r>
      <w:r w:rsidR="00311DE7">
        <w:t>.</w:t>
      </w:r>
      <w:r w:rsidR="000068F2">
        <w:br/>
      </w:r>
      <w:proofErr w:type="gramStart"/>
      <w:r w:rsidR="00311DE7">
        <w:t>Notiere</w:t>
      </w:r>
      <w:proofErr w:type="gramEnd"/>
      <w:r w:rsidR="00311DE7">
        <w:t xml:space="preserve"> die Schlusszeile.</w:t>
      </w:r>
    </w:p>
    <w:p w14:paraId="7ABD70CC" w14:textId="7672A99C" w:rsidR="00311DE7" w:rsidRDefault="00311DE7" w:rsidP="00311DE7">
      <w:pPr>
        <w:pStyle w:val="ekvschreiblinie"/>
        <w:rPr>
          <w:rStyle w:val="ekvlsungunterstrichen"/>
        </w:rPr>
      </w:pPr>
      <w:r w:rsidRPr="00311DE7">
        <w:rPr>
          <w:rStyle w:val="ekvlsungunterstrichen"/>
        </w:rPr>
        <w:t xml:space="preserve">          </w:t>
      </w:r>
      <w:r>
        <w:rPr>
          <w:rStyle w:val="ekvlsungunterstrichen"/>
        </w:rPr>
        <w:t xml:space="preserve">                                                                                                                                           </w:t>
      </w:r>
    </w:p>
    <w:p w14:paraId="1BDB4F44" w14:textId="290A8207" w:rsidR="00311DE7" w:rsidRPr="00311DE7" w:rsidRDefault="00311DE7" w:rsidP="00311DE7">
      <w:pPr>
        <w:pStyle w:val="ekvschreiblinie"/>
        <w:rPr>
          <w:rStyle w:val="ekvlsungunterstrichen"/>
        </w:rPr>
      </w:pPr>
      <w:r>
        <w:rPr>
          <w:rStyle w:val="ekvlsungunterstrichen"/>
        </w:rPr>
        <w:t xml:space="preserve">                                                                                                                                                     </w:t>
      </w:r>
    </w:p>
    <w:p w14:paraId="2F831E9C" w14:textId="1FF08535" w:rsidR="00F97C24" w:rsidRDefault="00F97C24" w:rsidP="00F97C24"/>
    <w:p w14:paraId="4FA214B6" w14:textId="0EB70B0F" w:rsidR="00F97C24" w:rsidRDefault="00311DE7" w:rsidP="00F97C24">
      <w:r w:rsidRPr="00311DE7">
        <w:rPr>
          <w:rStyle w:val="ekvnummerierung"/>
        </w:rPr>
        <w:t>2</w:t>
      </w:r>
      <w:r w:rsidR="000068F2">
        <w:tab/>
      </w:r>
      <w:r w:rsidR="00EE4367">
        <w:t>W</w:t>
      </w:r>
      <w:r w:rsidR="00F97C24">
        <w:t>ie</w:t>
      </w:r>
      <w:r w:rsidR="00EE4367">
        <w:t xml:space="preserve"> könnte</w:t>
      </w:r>
      <w:r w:rsidR="00334555">
        <w:t>n</w:t>
      </w:r>
      <w:r w:rsidR="00F97C24">
        <w:t xml:space="preserve"> die Textdichter des Liedes diese Formulierung </w:t>
      </w:r>
      <w:r w:rsidR="00EE4367">
        <w:t>gemeint haben?</w:t>
      </w:r>
    </w:p>
    <w:p w14:paraId="7F8185C0" w14:textId="77777777" w:rsidR="00F97C24" w:rsidRDefault="00F97C24" w:rsidP="00F97C24"/>
    <w:p w14:paraId="18016755" w14:textId="0CEDE7F2" w:rsidR="00F97C24" w:rsidRDefault="00311DE7" w:rsidP="00F97C24">
      <w:r>
        <w:rPr>
          <w:rStyle w:val="ekvnummerierung"/>
        </w:rPr>
        <w:t>3</w:t>
      </w:r>
      <w:r w:rsidR="000068F2">
        <w:tab/>
      </w:r>
      <w:r w:rsidR="00F97C24">
        <w:t xml:space="preserve">Beziehe Stellung: Ist die Geschichte von der Geburt Jesu in Bethlehem ein Wunder für dich? </w:t>
      </w:r>
    </w:p>
    <w:p w14:paraId="5C884B56" w14:textId="77777777" w:rsidR="00F97C24" w:rsidRDefault="00F97C24" w:rsidP="00F97C24"/>
    <w:p w14:paraId="08E5D9DC" w14:textId="6588951E" w:rsidR="00F97C24" w:rsidRDefault="00311DE7" w:rsidP="000068F2">
      <w:pPr>
        <w:pStyle w:val="ekvaufzhlung"/>
      </w:pPr>
      <w:r>
        <w:rPr>
          <w:rStyle w:val="ekvnummerierung"/>
        </w:rPr>
        <w:t>4</w:t>
      </w:r>
      <w:r w:rsidR="000068F2">
        <w:tab/>
      </w:r>
      <w:r w:rsidR="00F97C24">
        <w:t>Wähl</w:t>
      </w:r>
      <w:r w:rsidR="00EE4367">
        <w:t>e</w:t>
      </w:r>
      <w:r w:rsidR="00F97C24">
        <w:t xml:space="preserve"> aus der folgenden Liste den Begriff oder die Begriffe aus, de</w:t>
      </w:r>
      <w:r w:rsidR="00EE4367">
        <w:t>n</w:t>
      </w:r>
      <w:r w:rsidR="00F97C24">
        <w:t xml:space="preserve"> oder die </w:t>
      </w:r>
      <w:r w:rsidR="00EE4367">
        <w:t>du</w:t>
      </w:r>
      <w:r w:rsidR="00F97C24">
        <w:t xml:space="preserve"> mit der </w:t>
      </w:r>
      <w:proofErr w:type="spellStart"/>
      <w:r w:rsidR="00F97C24">
        <w:t>Bethlehemian</w:t>
      </w:r>
      <w:proofErr w:type="spellEnd"/>
      <w:r w:rsidR="00F97C24">
        <w:t xml:space="preserve"> Rhapsody in Verbindung bringen k</w:t>
      </w:r>
      <w:r w:rsidR="00EE4367">
        <w:t>annst</w:t>
      </w:r>
      <w:r w:rsidR="00F97C24">
        <w:t xml:space="preserve"> und erläuter</w:t>
      </w:r>
      <w:r w:rsidR="00EE4367">
        <w:t>e</w:t>
      </w:r>
      <w:r w:rsidR="00F97C24">
        <w:t xml:space="preserve"> </w:t>
      </w:r>
      <w:r w:rsidR="00EE4367">
        <w:t xml:space="preserve">deine </w:t>
      </w:r>
      <w:r w:rsidR="00F97C24">
        <w:t>Entscheidung.</w:t>
      </w:r>
    </w:p>
    <w:p w14:paraId="33803870" w14:textId="77777777" w:rsidR="00F97C24" w:rsidRDefault="00F97C24" w:rsidP="00F97C24"/>
    <w:p w14:paraId="70219300" w14:textId="37B7F6A0" w:rsidR="00EE4367" w:rsidRPr="000068F2" w:rsidRDefault="00F97C24" w:rsidP="000068F2">
      <w:pPr>
        <w:pStyle w:val="ekvaufzhlung"/>
        <w:numPr>
          <w:ilvl w:val="0"/>
          <w:numId w:val="9"/>
        </w:numPr>
      </w:pPr>
      <w:r w:rsidRPr="000068F2">
        <w:t>wunderlich</w:t>
      </w:r>
    </w:p>
    <w:p w14:paraId="5B7DA0FC" w14:textId="040ABEF3" w:rsidR="00EE4367" w:rsidRPr="000068F2" w:rsidRDefault="00F97C24" w:rsidP="000068F2">
      <w:pPr>
        <w:pStyle w:val="ekvaufzhlung"/>
        <w:numPr>
          <w:ilvl w:val="0"/>
          <w:numId w:val="9"/>
        </w:numPr>
      </w:pPr>
      <w:r w:rsidRPr="000068F2">
        <w:t>wunderbar</w:t>
      </w:r>
    </w:p>
    <w:p w14:paraId="75D9E1C3" w14:textId="103173FA" w:rsidR="00EE4367" w:rsidRPr="000068F2" w:rsidRDefault="000068F2" w:rsidP="000068F2">
      <w:pPr>
        <w:pStyle w:val="ekvaufzhlung"/>
        <w:numPr>
          <w:ilvl w:val="0"/>
          <w:numId w:val="9"/>
        </w:numPr>
      </w:pPr>
      <w:r w:rsidRPr="000068F2">
        <w:t>v</w:t>
      </w:r>
      <w:r w:rsidR="00F97C24" w:rsidRPr="000068F2">
        <w:t>erwundert</w:t>
      </w:r>
    </w:p>
    <w:p w14:paraId="7DF32DCB" w14:textId="487278F3" w:rsidR="00EE4367" w:rsidRPr="000068F2" w:rsidRDefault="00F97C24" w:rsidP="000068F2">
      <w:pPr>
        <w:pStyle w:val="ekvaufzhlung"/>
        <w:numPr>
          <w:ilvl w:val="0"/>
          <w:numId w:val="9"/>
        </w:numPr>
      </w:pPr>
      <w:r w:rsidRPr="000068F2">
        <w:t>wundersam</w:t>
      </w:r>
    </w:p>
    <w:p w14:paraId="6BDDC5FD" w14:textId="6A96E016" w:rsidR="00EE4367" w:rsidRPr="000068F2" w:rsidRDefault="00F97C24" w:rsidP="000068F2">
      <w:pPr>
        <w:pStyle w:val="ekvaufzhlung"/>
        <w:numPr>
          <w:ilvl w:val="0"/>
          <w:numId w:val="9"/>
        </w:numPr>
      </w:pPr>
      <w:r w:rsidRPr="000068F2">
        <w:t>kein Wunder</w:t>
      </w:r>
    </w:p>
    <w:p w14:paraId="703EEBE7" w14:textId="391F95B7" w:rsidR="00EE4367" w:rsidRPr="000068F2" w:rsidRDefault="00F97C24" w:rsidP="000068F2">
      <w:pPr>
        <w:pStyle w:val="ekvaufzhlung"/>
        <w:numPr>
          <w:ilvl w:val="0"/>
          <w:numId w:val="9"/>
        </w:numPr>
      </w:pPr>
      <w:r w:rsidRPr="000068F2">
        <w:t>Weltwunder</w:t>
      </w:r>
    </w:p>
    <w:p w14:paraId="74A39801" w14:textId="0BBF72A3" w:rsidR="00EE4367" w:rsidRPr="000068F2" w:rsidRDefault="00F97C24" w:rsidP="000068F2">
      <w:pPr>
        <w:pStyle w:val="ekvaufzhlung"/>
        <w:numPr>
          <w:ilvl w:val="0"/>
          <w:numId w:val="9"/>
        </w:numPr>
      </w:pPr>
      <w:r w:rsidRPr="000068F2">
        <w:t>ein Wunder-Märchen</w:t>
      </w:r>
    </w:p>
    <w:p w14:paraId="278243A0" w14:textId="4A9D92EF" w:rsidR="00EE4367" w:rsidRPr="000068F2" w:rsidRDefault="00F97C24" w:rsidP="000068F2">
      <w:pPr>
        <w:pStyle w:val="ekvaufzhlung"/>
        <w:numPr>
          <w:ilvl w:val="0"/>
          <w:numId w:val="9"/>
        </w:numPr>
      </w:pPr>
      <w:r w:rsidRPr="000068F2">
        <w:t>angebliches Wunder</w:t>
      </w:r>
    </w:p>
    <w:p w14:paraId="1C9F3789" w14:textId="1A1AABC0" w:rsidR="00EE4367" w:rsidRPr="000068F2" w:rsidRDefault="00F97C24" w:rsidP="000068F2">
      <w:pPr>
        <w:pStyle w:val="ekvaufzhlung"/>
        <w:numPr>
          <w:ilvl w:val="0"/>
          <w:numId w:val="9"/>
        </w:numPr>
      </w:pPr>
      <w:r w:rsidRPr="000068F2">
        <w:t>Legende</w:t>
      </w:r>
    </w:p>
    <w:p w14:paraId="7314BA38" w14:textId="0C3B9ED3" w:rsidR="00EE4367" w:rsidRPr="000068F2" w:rsidRDefault="00F97C24" w:rsidP="000068F2">
      <w:pPr>
        <w:pStyle w:val="ekvaufzhlung"/>
        <w:numPr>
          <w:ilvl w:val="0"/>
          <w:numId w:val="9"/>
        </w:numPr>
      </w:pPr>
      <w:r w:rsidRPr="000068F2">
        <w:t>Fabel</w:t>
      </w:r>
    </w:p>
    <w:p w14:paraId="0BC1DCEB" w14:textId="6648AF5C" w:rsidR="00EE4367" w:rsidRPr="000068F2" w:rsidRDefault="00F97C24" w:rsidP="000068F2">
      <w:pPr>
        <w:pStyle w:val="ekvaufzhlung"/>
        <w:numPr>
          <w:ilvl w:val="0"/>
          <w:numId w:val="9"/>
        </w:numPr>
      </w:pPr>
      <w:r w:rsidRPr="000068F2">
        <w:t>Symbol</w:t>
      </w:r>
    </w:p>
    <w:p w14:paraId="19D2F366" w14:textId="0D7C4ACB" w:rsidR="00EE4367" w:rsidRPr="000068F2" w:rsidRDefault="00F97C24" w:rsidP="000068F2">
      <w:pPr>
        <w:pStyle w:val="ekvaufzhlung"/>
        <w:numPr>
          <w:ilvl w:val="0"/>
          <w:numId w:val="9"/>
        </w:numPr>
      </w:pPr>
      <w:r w:rsidRPr="000068F2">
        <w:t>Trost</w:t>
      </w:r>
    </w:p>
    <w:p w14:paraId="6F8A29BE" w14:textId="744E1693" w:rsidR="00EE4367" w:rsidRPr="000068F2" w:rsidRDefault="00F97C24" w:rsidP="000068F2">
      <w:pPr>
        <w:pStyle w:val="ekvaufzhlung"/>
        <w:numPr>
          <w:ilvl w:val="0"/>
          <w:numId w:val="9"/>
        </w:numPr>
      </w:pPr>
      <w:r w:rsidRPr="000068F2">
        <w:t>Vertröstung</w:t>
      </w:r>
    </w:p>
    <w:p w14:paraId="776FEE0C" w14:textId="72C4F485" w:rsidR="00901B13" w:rsidRPr="000068F2" w:rsidRDefault="00F97C24" w:rsidP="000068F2">
      <w:pPr>
        <w:pStyle w:val="ekvaufzhlung"/>
        <w:numPr>
          <w:ilvl w:val="0"/>
          <w:numId w:val="9"/>
        </w:numPr>
      </w:pPr>
      <w:r w:rsidRPr="000068F2">
        <w:t>Zauber</w:t>
      </w:r>
    </w:p>
    <w:sectPr w:rsidR="00901B13" w:rsidRPr="000068F2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5EC8F" w14:textId="77777777" w:rsidR="00F97C24" w:rsidRDefault="00F97C24" w:rsidP="003C599D">
      <w:pPr>
        <w:spacing w:line="240" w:lineRule="auto"/>
      </w:pPr>
      <w:r>
        <w:separator/>
      </w:r>
    </w:p>
  </w:endnote>
  <w:endnote w:type="continuationSeparator" w:id="0">
    <w:p w14:paraId="005BEAC1" w14:textId="77777777" w:rsidR="00F97C24" w:rsidRDefault="00F97C2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71B0F68A" w14:textId="77777777" w:rsidTr="00503EE6">
      <w:trPr>
        <w:trHeight w:hRule="exact" w:val="680"/>
      </w:trPr>
      <w:tc>
        <w:tcPr>
          <w:tcW w:w="864" w:type="dxa"/>
          <w:noWrap/>
        </w:tcPr>
        <w:p w14:paraId="7EDDE9D2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07757DD2" wp14:editId="41689657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22601660" w14:textId="65F9209D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EE4367">
            <w:t>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16A07BCD" w14:textId="793584F6" w:rsidR="002659C5" w:rsidRPr="00913892" w:rsidRDefault="00947DC8" w:rsidP="00311DE7">
          <w:pPr>
            <w:pStyle w:val="ekvquelle"/>
          </w:pPr>
          <w:r>
            <w:t xml:space="preserve">Text: </w:t>
          </w:r>
          <w:r w:rsidR="00EE4367">
            <w:t xml:space="preserve">Gerhard </w:t>
          </w:r>
          <w:proofErr w:type="spellStart"/>
          <w:r w:rsidR="00EE4367">
            <w:t>Ziener</w:t>
          </w:r>
          <w:proofErr w:type="spellEnd"/>
          <w:r w:rsidR="00EE4367">
            <w:t xml:space="preserve"> (Autor)</w:t>
          </w:r>
        </w:p>
      </w:tc>
      <w:tc>
        <w:tcPr>
          <w:tcW w:w="813" w:type="dxa"/>
        </w:tcPr>
        <w:p w14:paraId="25BA2883" w14:textId="77777777" w:rsidR="002659C5" w:rsidRPr="00913892" w:rsidRDefault="002659C5" w:rsidP="00913892">
          <w:pPr>
            <w:pStyle w:val="ekvpagina"/>
          </w:pPr>
        </w:p>
      </w:tc>
    </w:tr>
  </w:tbl>
  <w:p w14:paraId="2CEEFAE1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DCABD" w14:textId="77777777" w:rsidR="00F97C24" w:rsidRDefault="00F97C24" w:rsidP="003C599D">
      <w:pPr>
        <w:spacing w:line="240" w:lineRule="auto"/>
      </w:pPr>
      <w:r>
        <w:separator/>
      </w:r>
    </w:p>
  </w:footnote>
  <w:footnote w:type="continuationSeparator" w:id="0">
    <w:p w14:paraId="41020F64" w14:textId="77777777" w:rsidR="00F97C24" w:rsidRDefault="00F97C24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1B725A23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ED7A5E7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20466BD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DE60FA4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DF2DC26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8F461EA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25D2C1F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52DA19E4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0CF89F06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38F96666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14201A92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D24AF"/>
    <w:multiLevelType w:val="hybridMultilevel"/>
    <w:tmpl w:val="F5100A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F202B"/>
    <w:multiLevelType w:val="hybridMultilevel"/>
    <w:tmpl w:val="2C96EA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7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C47EC2"/>
    <w:multiLevelType w:val="hybridMultilevel"/>
    <w:tmpl w:val="3B76A75A"/>
    <w:lvl w:ilvl="0" w:tplc="0407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3" w15:restartNumberingAfterBreak="0">
    <w:nsid w:val="481B6DA6"/>
    <w:multiLevelType w:val="hybridMultilevel"/>
    <w:tmpl w:val="90F2F7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34EC4"/>
    <w:multiLevelType w:val="hybridMultilevel"/>
    <w:tmpl w:val="EBA4B552"/>
    <w:lvl w:ilvl="0" w:tplc="0407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5D205CBE"/>
    <w:multiLevelType w:val="hybridMultilevel"/>
    <w:tmpl w:val="BAD2A100"/>
    <w:lvl w:ilvl="0" w:tplc="932A28BA">
      <w:numFmt w:val="bullet"/>
      <w:lvlText w:val=""/>
      <w:lvlJc w:val="left"/>
      <w:pPr>
        <w:ind w:left="720" w:hanging="360"/>
      </w:pPr>
      <w:rPr>
        <w:rFonts w:ascii="Wingdings" w:eastAsiaTheme="minorHAnsi" w:hAnsi="Wingdings" w:cstheme="minorBidi" w:hint="default"/>
        <w:sz w:val="17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964131"/>
    <w:multiLevelType w:val="hybridMultilevel"/>
    <w:tmpl w:val="AEB8425E"/>
    <w:lvl w:ilvl="0" w:tplc="932A28BA">
      <w:numFmt w:val="bullet"/>
      <w:lvlText w:val=""/>
      <w:lvlJc w:val="left"/>
      <w:pPr>
        <w:ind w:left="720" w:hanging="360"/>
      </w:pPr>
      <w:rPr>
        <w:rFonts w:ascii="Wingdings" w:eastAsiaTheme="minorHAnsi" w:hAnsi="Wingdings" w:cstheme="minorBidi" w:hint="default"/>
        <w:sz w:val="17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1D59DF"/>
    <w:multiLevelType w:val="hybridMultilevel"/>
    <w:tmpl w:val="0B20503C"/>
    <w:lvl w:ilvl="0" w:tplc="932A28BA">
      <w:numFmt w:val="bullet"/>
      <w:lvlText w:val=""/>
      <w:lvlJc w:val="left"/>
      <w:pPr>
        <w:ind w:left="720" w:hanging="360"/>
      </w:pPr>
      <w:rPr>
        <w:rFonts w:ascii="Wingdings" w:eastAsiaTheme="minorHAnsi" w:hAnsi="Wingdings" w:cstheme="minorBidi" w:hint="default"/>
        <w:sz w:val="17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6F76D3"/>
    <w:multiLevelType w:val="hybridMultilevel"/>
    <w:tmpl w:val="8A6493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4131447">
    <w:abstractNumId w:val="3"/>
  </w:num>
  <w:num w:numId="2" w16cid:durableId="633021597">
    <w:abstractNumId w:val="6"/>
  </w:num>
  <w:num w:numId="3" w16cid:durableId="1283030140">
    <w:abstractNumId w:val="7"/>
  </w:num>
  <w:num w:numId="4" w16cid:durableId="1533610144">
    <w:abstractNumId w:val="1"/>
  </w:num>
  <w:num w:numId="5" w16cid:durableId="1224876226">
    <w:abstractNumId w:val="4"/>
  </w:num>
  <w:num w:numId="6" w16cid:durableId="1034888692">
    <w:abstractNumId w:val="2"/>
  </w:num>
  <w:num w:numId="7" w16cid:durableId="1372731281">
    <w:abstractNumId w:val="8"/>
  </w:num>
  <w:num w:numId="8" w16cid:durableId="1049770501">
    <w:abstractNumId w:val="0"/>
  </w:num>
  <w:num w:numId="9" w16cid:durableId="10063225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C24"/>
    <w:rsid w:val="000040E2"/>
    <w:rsid w:val="000068F2"/>
    <w:rsid w:val="0001210D"/>
    <w:rsid w:val="00014D7E"/>
    <w:rsid w:val="0002009E"/>
    <w:rsid w:val="00020440"/>
    <w:rsid w:val="00022A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2D1B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36C7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1183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1DE7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455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4F5A45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0203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67791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1EAF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755AB"/>
    <w:rsid w:val="00877F70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641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44A0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56DAB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97FE5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E4367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97C2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  <w:rsid w:val="00FF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C8BE78"/>
  <w15:chartTrackingRefBased/>
  <w15:docId w15:val="{9018E6BE-32B9-452C-9BAE-AD1CF1BDA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779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2024-10-29T14:28:00Z</cp:lastPrinted>
  <dcterms:created xsi:type="dcterms:W3CDTF">2024-11-04T07:14:00Z</dcterms:created>
  <dcterms:modified xsi:type="dcterms:W3CDTF">2024-11-04T07:14:00Z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