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14:paraId="2BDDAA62" w14:textId="435621DE" w:rsidR="00901B13" w:rsidRDefault="002B7323" w:rsidP="002B7323">
      <w:pPr>
        <w:pStyle w:val="ekvue2arial"/>
      </w:pPr>
      <w:r w:rsidRPr="002B7323">
        <w:t>Nachhaltiger Konsum an Weihnachten</w:t>
      </w:r>
    </w:p>
    <w:p w14:paraId="6C2C122C" w14:textId="77777777" w:rsidR="00692D69" w:rsidRDefault="00692D69" w:rsidP="002B7323">
      <w:pPr>
        <w:sectPr w:rsidR="00692D69" w:rsidSect="00720DCE">
          <w:headerReference w:type="default" r:id="rId6"/>
          <w:footerReference w:type="default" r:id="rId7"/>
          <w:type w:val="continuous"/>
          <w:pgSz w:w="11906" w:h="16838" w:code="9"/>
          <w:pgMar w:top="1758" w:right="1276" w:bottom="1531" w:left="1276" w:header="454" w:footer="454" w:gutter="0"/>
          <w:cols w:space="708"/>
          <w:docGrid w:linePitch="360"/>
        </w:sectPr>
      </w:pPr>
    </w:p>
    <w:p w14:paraId="7193833E" w14:textId="77777777" w:rsidR="002B7323" w:rsidRDefault="002B7323" w:rsidP="002B7323"/>
    <w:p w14:paraId="2EA493E1" w14:textId="77777777" w:rsidR="00692D69" w:rsidRDefault="00692D69" w:rsidP="002B7323"/>
    <w:p w14:paraId="0B57FF9F" w14:textId="77777777" w:rsidR="0019698B" w:rsidRDefault="0019698B" w:rsidP="002B7323"/>
    <w:p w14:paraId="0DDB8D81" w14:textId="77777777" w:rsidR="0019698B" w:rsidRDefault="0019698B" w:rsidP="002B7323"/>
    <w:p w14:paraId="608A4DBE" w14:textId="77777777" w:rsidR="0019698B" w:rsidRDefault="0019698B" w:rsidP="002B7323"/>
    <w:p w14:paraId="7A8378A3" w14:textId="77777777" w:rsidR="0019698B" w:rsidRDefault="0019698B" w:rsidP="002B7323"/>
    <w:p w14:paraId="029D4AC8" w14:textId="5192A601" w:rsidR="0019698B" w:rsidRDefault="0019698B" w:rsidP="002B7323">
      <w:r>
        <w:rPr>
          <w:noProof/>
        </w:rPr>
        <mc:AlternateContent>
          <mc:Choice Requires="wps">
            <w:drawing>
              <wp:inline distT="0" distB="0" distL="0" distR="0" wp14:anchorId="6D334A64" wp14:editId="64DBFF4A">
                <wp:extent cx="2571750" cy="628650"/>
                <wp:effectExtent l="0" t="0" r="19050" b="19050"/>
                <wp:docPr id="66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837DFDF" w14:textId="356340C0" w:rsidR="0019698B" w:rsidRPr="00BF1768" w:rsidRDefault="0019698B" w:rsidP="009E2EAB">
                            <w:pPr>
                              <w:pStyle w:val="ekvaufgabenwortkarte"/>
                              <w:jc w:val="center"/>
                            </w:pPr>
                            <w:r w:rsidRPr="00BF1768">
                              <w:t>Lichterkette</w:t>
                            </w:r>
                            <w:r w:rsidR="009E2EAB" w:rsidRPr="00BF1768">
                              <w:t xml:space="preserve"> mit</w:t>
                            </w:r>
                            <w:r w:rsidRPr="00BF1768">
                              <w:t xml:space="preserve"> Glühlampe</w:t>
                            </w:r>
                            <w:r w:rsidR="00692D69" w:rsidRPr="00BF1768">
                              <w:t>n</w:t>
                            </w:r>
                          </w:p>
                          <w:p w14:paraId="4C890507" w14:textId="6B6DFFC1" w:rsidR="0019698B" w:rsidRPr="00BF1768" w:rsidRDefault="0019698B" w:rsidP="0019698B">
                            <w:pPr>
                              <w:pStyle w:val="ekvaufgabenwortkarte"/>
                              <w:jc w:val="center"/>
                            </w:pPr>
                            <w:r w:rsidRPr="00BF1768">
                              <w:t xml:space="preserve">Verbrauch: ca. </w:t>
                            </w:r>
                            <w:r w:rsidR="00530127" w:rsidRPr="00BF1768">
                              <w:t xml:space="preserve"> </w:t>
                            </w:r>
                            <w:r w:rsidR="00BF1768" w:rsidRPr="00BF1768">
                              <w:t xml:space="preserve">33,5 </w:t>
                            </w:r>
                            <w:r w:rsidR="00530127" w:rsidRPr="00BF1768">
                              <w:t>kWh</w:t>
                            </w:r>
                            <w:r w:rsidR="009E2EAB" w:rsidRPr="00BF1768">
                              <w:t xml:space="preserve"> </w:t>
                            </w:r>
                          </w:p>
                          <w:p w14:paraId="60259581" w14:textId="77777777" w:rsidR="009E2EAB" w:rsidRDefault="009E2EAB" w:rsidP="009E2EAB">
                            <w:pPr>
                              <w:pStyle w:val="ekvaufgabenwortkarte"/>
                              <w:jc w:val="center"/>
                            </w:pPr>
                            <w:r w:rsidRPr="00BF1768">
                              <w:t>(8 Std./Tag über 12 Wochen)</w:t>
                            </w:r>
                            <w:r>
                              <w:t xml:space="preserve"> </w:t>
                            </w:r>
                          </w:p>
                          <w:p w14:paraId="658CE119" w14:textId="77777777" w:rsidR="009E2EAB" w:rsidRDefault="009E2EAB" w:rsidP="0019698B">
                            <w:pPr>
                              <w:pStyle w:val="ekvaufgabenwortkarte"/>
                              <w:jc w:val="center"/>
                            </w:pPr>
                          </w:p>
                          <w:p w14:paraId="6FF7D227" w14:textId="77777777" w:rsidR="0019698B" w:rsidRDefault="0019698B" w:rsidP="0019698B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type w14:anchorId="6D334A64" id="_x0000_t202" coordsize="21600,21600" o:spt="202" path="m,l,21600r21600,l21600,xe">
                <v:stroke joinstyle="miter"/>
                <v:path gradientshapeok="t" o:connecttype="rect"/>
              </v:shapetype>
              <v:shape id="Textfeld 70" o:spid="_x0000_s1026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" fillcolor="white [3212]" strokecolor="black [3213]" strokeweight=".5pt">
                <v:textbox>
                  <w:txbxContent>
                    <w:p w14:paraId="0837DFDF" w14:textId="356340C0" w:rsidR="0019698B" w:rsidRPr="00BF1768" w:rsidRDefault="0019698B" w:rsidP="009E2EAB">
                      <w:pPr>
                        <w:pStyle w:val="ekvaufgabenwortkarte"/>
                        <w:jc w:val="center"/>
                      </w:pPr>
                      <w:r w:rsidRPr="00BF1768">
                        <w:t>Lichterkette</w:t>
                      </w:r>
                      <w:r w:rsidR="009E2EAB" w:rsidRPr="00BF1768">
                        <w:t xml:space="preserve"> mit</w:t>
                      </w:r>
                      <w:r w:rsidRPr="00BF1768">
                        <w:t xml:space="preserve"> Glühlampe</w:t>
                      </w:r>
                      <w:r w:rsidR="00692D69" w:rsidRPr="00BF1768">
                        <w:t>n</w:t>
                      </w:r>
                    </w:p>
                    <w:p w14:paraId="4C890507" w14:textId="6B6DFFC1" w:rsidR="0019698B" w:rsidRPr="00BF1768" w:rsidRDefault="0019698B" w:rsidP="0019698B">
                      <w:pPr>
                        <w:pStyle w:val="ekvaufgabenwortkarte"/>
                        <w:jc w:val="center"/>
                      </w:pPr>
                      <w:r w:rsidRPr="00BF1768">
                        <w:t xml:space="preserve">Verbrauch: ca. </w:t>
                      </w:r>
                      <w:r w:rsidR="00530127" w:rsidRPr="00BF1768">
                        <w:t xml:space="preserve"> </w:t>
                      </w:r>
                      <w:r w:rsidR="00BF1768" w:rsidRPr="00BF1768">
                        <w:t xml:space="preserve">33,5 </w:t>
                      </w:r>
                      <w:r w:rsidR="00530127" w:rsidRPr="00BF1768">
                        <w:t>kWh</w:t>
                      </w:r>
                      <w:r w:rsidR="009E2EAB" w:rsidRPr="00BF1768">
                        <w:t xml:space="preserve"> </w:t>
                      </w:r>
                    </w:p>
                    <w:p w14:paraId="60259581" w14:textId="77777777" w:rsidR="009E2EAB" w:rsidRDefault="009E2EAB" w:rsidP="009E2EAB">
                      <w:pPr>
                        <w:pStyle w:val="ekvaufgabenwortkarte"/>
                        <w:jc w:val="center"/>
                      </w:pPr>
                      <w:r w:rsidRPr="00BF1768">
                        <w:t>(8 Std./Tag über 12 Wochen)</w:t>
                      </w:r>
                      <w:r>
                        <w:t xml:space="preserve"> </w:t>
                      </w:r>
                    </w:p>
                    <w:p w14:paraId="658CE119" w14:textId="77777777" w:rsidR="009E2EAB" w:rsidRDefault="009E2EAB" w:rsidP="0019698B">
                      <w:pPr>
                        <w:pStyle w:val="ekvaufgabenwortkarte"/>
                        <w:jc w:val="center"/>
                      </w:pPr>
                    </w:p>
                    <w:p w14:paraId="6FF7D227" w14:textId="77777777" w:rsidR="0019698B" w:rsidRDefault="0019698B" w:rsidP="0019698B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1FB8813" w14:textId="7B8CCC55" w:rsidR="00692D69" w:rsidRPr="00EB2A86" w:rsidRDefault="00530127" w:rsidP="00530127">
      <w:pPr>
        <w:jc w:val="center"/>
        <w:rPr>
          <w:rStyle w:val="ekvlckentextausgeblendet"/>
        </w:rPr>
      </w:pPr>
      <w:r w:rsidRPr="00EB2A86">
        <w:rPr>
          <w:rStyle w:val="ekvlckentextausgeblendet"/>
        </w:rPr>
        <w:t xml:space="preserve">CO2-Verbrauch: ca. </w:t>
      </w:r>
      <w:r w:rsidR="00BF1768" w:rsidRPr="00EB2A86">
        <w:rPr>
          <w:rStyle w:val="ekvlckentextausgeblendet"/>
        </w:rPr>
        <w:t>12</w:t>
      </w:r>
      <w:r w:rsidR="00900FE1" w:rsidRPr="00EB2A86">
        <w:rPr>
          <w:rStyle w:val="ekvlckentextausgeblendet"/>
        </w:rPr>
        <w:t xml:space="preserve"> </w:t>
      </w:r>
      <w:r w:rsidR="00BF1768" w:rsidRPr="00EB2A86">
        <w:rPr>
          <w:rStyle w:val="ekvlckentextausgeblendet"/>
        </w:rPr>
        <w:t>7</w:t>
      </w:r>
      <w:r w:rsidR="007D2B21" w:rsidRPr="00EB2A86">
        <w:rPr>
          <w:rStyle w:val="ekvlckentextausgeblendet"/>
        </w:rPr>
        <w:t>00</w:t>
      </w:r>
      <w:r w:rsidRPr="00EB2A86">
        <w:rPr>
          <w:rStyle w:val="ekvlckentextausgeblendet"/>
        </w:rPr>
        <w:t xml:space="preserve"> g</w:t>
      </w:r>
    </w:p>
    <w:p w14:paraId="65210B8C" w14:textId="77777777" w:rsidR="0019698B" w:rsidRDefault="0019698B" w:rsidP="00530127">
      <w:pPr>
        <w:jc w:val="center"/>
      </w:pPr>
    </w:p>
    <w:p w14:paraId="57CBA701" w14:textId="77777777" w:rsidR="0019698B" w:rsidRDefault="0019698B" w:rsidP="00530127">
      <w:pPr>
        <w:jc w:val="center"/>
      </w:pPr>
    </w:p>
    <w:p w14:paraId="5370164E" w14:textId="77777777" w:rsidR="0019698B" w:rsidRDefault="0019698B" w:rsidP="00530127">
      <w:pPr>
        <w:jc w:val="center"/>
      </w:pPr>
    </w:p>
    <w:p w14:paraId="44C47781" w14:textId="77777777" w:rsidR="0019698B" w:rsidRDefault="0019698B" w:rsidP="00530127">
      <w:pPr>
        <w:jc w:val="center"/>
      </w:pPr>
    </w:p>
    <w:p w14:paraId="12E4E176" w14:textId="14FD3979" w:rsidR="00692D69" w:rsidRDefault="0019698B" w:rsidP="00530127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4F1DBC8D" wp14:editId="42D74051">
                <wp:extent cx="2571750" cy="628650"/>
                <wp:effectExtent l="0" t="0" r="19050" b="19050"/>
                <wp:docPr id="664476471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F63EFCA" w14:textId="65D386AE" w:rsidR="0019698B" w:rsidRDefault="007D2B21" w:rsidP="0019698B">
                            <w:pPr>
                              <w:pStyle w:val="ekvaufgabenwortkarte"/>
                              <w:jc w:val="center"/>
                            </w:pPr>
                            <w:r>
                              <w:t>Weihnachtsbaum</w:t>
                            </w:r>
                          </w:p>
                          <w:p w14:paraId="5A512621" w14:textId="022B6A8D" w:rsidR="007D2B21" w:rsidRDefault="007D2B21" w:rsidP="0019698B">
                            <w:pPr>
                              <w:pStyle w:val="ekvaufgabenwortkarte"/>
                              <w:jc w:val="center"/>
                            </w:pPr>
                            <w:r>
                              <w:t>Zuchttanne aus Plantage</w:t>
                            </w:r>
                          </w:p>
                          <w:p w14:paraId="7E373440" w14:textId="295B3BEC" w:rsidR="00AA32AF" w:rsidRDefault="00AA32AF" w:rsidP="0019698B">
                            <w:pPr>
                              <w:pStyle w:val="ekvaufgabenwortkarte"/>
                              <w:jc w:val="center"/>
                            </w:pPr>
                            <w:r>
                              <w:t>(inkl. Transport, Lagerung, etc.)</w:t>
                            </w:r>
                          </w:p>
                          <w:p w14:paraId="50E91DBB" w14:textId="77777777" w:rsidR="007D2B21" w:rsidRDefault="007D2B21" w:rsidP="0019698B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4F1DBC8D" id="_x0000_s1027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" fillcolor="white [3212]" strokecolor="black [3213]" strokeweight=".5pt">
                <v:textbox>
                  <w:txbxContent>
                    <w:p w14:paraId="4F63EFCA" w14:textId="65D386AE" w:rsidR="0019698B" w:rsidRDefault="007D2B21" w:rsidP="0019698B">
                      <w:pPr>
                        <w:pStyle w:val="ekvaufgabenwortkarte"/>
                        <w:jc w:val="center"/>
                      </w:pPr>
                      <w:r>
                        <w:t>Weihnachtsbaum</w:t>
                      </w:r>
                    </w:p>
                    <w:p w14:paraId="5A512621" w14:textId="022B6A8D" w:rsidR="007D2B21" w:rsidRDefault="007D2B21" w:rsidP="0019698B">
                      <w:pPr>
                        <w:pStyle w:val="ekvaufgabenwortkarte"/>
                        <w:jc w:val="center"/>
                      </w:pPr>
                      <w:r>
                        <w:t>Zuchttanne aus Plantage</w:t>
                      </w:r>
                    </w:p>
                    <w:p w14:paraId="7E373440" w14:textId="295B3BEC" w:rsidR="00AA32AF" w:rsidRDefault="00AA32AF" w:rsidP="0019698B">
                      <w:pPr>
                        <w:pStyle w:val="ekvaufgabenwortkarte"/>
                        <w:jc w:val="center"/>
                      </w:pPr>
                      <w:r>
                        <w:t>(inkl. Transport, Lagerung, etc.)</w:t>
                      </w:r>
                    </w:p>
                    <w:p w14:paraId="50E91DBB" w14:textId="77777777" w:rsidR="007D2B21" w:rsidRDefault="007D2B21" w:rsidP="0019698B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6590674" w14:textId="4468ED7F" w:rsidR="00692D69" w:rsidRPr="00EB2A86" w:rsidRDefault="007D2B21" w:rsidP="00530127">
      <w:pPr>
        <w:jc w:val="center"/>
        <w:rPr>
          <w:rStyle w:val="ekvlckentextausgeblendet"/>
        </w:rPr>
      </w:pPr>
      <w:r w:rsidRPr="00EB2A86">
        <w:rPr>
          <w:rStyle w:val="ekvlckentextausgeblendet"/>
        </w:rPr>
        <w:t xml:space="preserve">CO2-Verbrauch: ca. </w:t>
      </w:r>
      <w:r w:rsidR="00AA32AF" w:rsidRPr="00EB2A86">
        <w:rPr>
          <w:rStyle w:val="ekvlckentextausgeblendet"/>
        </w:rPr>
        <w:t>12</w:t>
      </w:r>
      <w:r w:rsidR="00900FE1" w:rsidRPr="00EB2A86">
        <w:rPr>
          <w:rStyle w:val="ekvlckentextausgeblendet"/>
        </w:rPr>
        <w:t xml:space="preserve"> </w:t>
      </w:r>
      <w:r w:rsidR="00AA32AF" w:rsidRPr="00EB2A86">
        <w:rPr>
          <w:rStyle w:val="ekvlckentextausgeblendet"/>
        </w:rPr>
        <w:t>100 g</w:t>
      </w:r>
    </w:p>
    <w:p w14:paraId="3E58357B" w14:textId="77777777" w:rsidR="00692D69" w:rsidRDefault="00692D69" w:rsidP="00530127">
      <w:pPr>
        <w:jc w:val="center"/>
      </w:pPr>
    </w:p>
    <w:p w14:paraId="7F717A5C" w14:textId="77777777" w:rsidR="00692D69" w:rsidRDefault="00692D69" w:rsidP="00530127">
      <w:pPr>
        <w:jc w:val="center"/>
      </w:pPr>
    </w:p>
    <w:p w14:paraId="4B2597C5" w14:textId="77777777" w:rsidR="00692D69" w:rsidRDefault="00692D69" w:rsidP="00530127">
      <w:pPr>
        <w:jc w:val="center"/>
      </w:pPr>
    </w:p>
    <w:p w14:paraId="2B40B47C" w14:textId="77777777" w:rsidR="00692D69" w:rsidRDefault="00692D69" w:rsidP="00530127">
      <w:pPr>
        <w:jc w:val="center"/>
      </w:pPr>
    </w:p>
    <w:p w14:paraId="203814C0" w14:textId="7A406F5D" w:rsidR="00692D69" w:rsidRDefault="00692D69" w:rsidP="00530127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19FC12E1" wp14:editId="766D0F70">
                <wp:extent cx="2571750" cy="628650"/>
                <wp:effectExtent l="0" t="0" r="19050" b="19050"/>
                <wp:docPr id="1897177201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D8125E9" w14:textId="4FF1608D" w:rsidR="00692D69" w:rsidRDefault="00AA32AF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Weihnachtsmarktbesuch</w:t>
                            </w:r>
                          </w:p>
                          <w:p w14:paraId="1BDC91AA" w14:textId="4ECDFB68" w:rsidR="00AA32AF" w:rsidRDefault="00AA32AF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Anfahrt mit dem Auto</w:t>
                            </w:r>
                            <w:r w:rsidR="00ED69B3">
                              <w:t xml:space="preserve"> (</w:t>
                            </w:r>
                            <w:r w:rsidR="00900FE1">
                              <w:t>8</w:t>
                            </w:r>
                            <w:r w:rsidR="00ED69B3">
                              <w:t>l/</w:t>
                            </w:r>
                            <w:r w:rsidR="00900FE1">
                              <w:t>100</w:t>
                            </w:r>
                            <w:r w:rsidR="00ED69B3">
                              <w:t>km)</w:t>
                            </w:r>
                          </w:p>
                          <w:p w14:paraId="1A86C5EC" w14:textId="3DC4656E" w:rsidR="00AA32AF" w:rsidRDefault="004F1434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 xml:space="preserve">30 km/Woche über </w:t>
                            </w:r>
                            <w:r w:rsidR="00ED69B3">
                              <w:t>5</w:t>
                            </w:r>
                            <w:r>
                              <w:t xml:space="preserve"> Wochen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19FC12E1" id="_x0000_s1028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" fillcolor="white [3212]" strokecolor="black [3213]" strokeweight=".5pt">
                <v:textbox>
                  <w:txbxContent>
                    <w:p w14:paraId="7D8125E9" w14:textId="4FF1608D" w:rsidR="00692D69" w:rsidRDefault="00AA32AF" w:rsidP="00692D69">
                      <w:pPr>
                        <w:pStyle w:val="ekvaufgabenwortkarte"/>
                        <w:jc w:val="center"/>
                      </w:pPr>
                      <w:r>
                        <w:t>Weihnachtsmarktbesuch</w:t>
                      </w:r>
                    </w:p>
                    <w:p w14:paraId="1BDC91AA" w14:textId="4ECDFB68" w:rsidR="00AA32AF" w:rsidRDefault="00AA32AF" w:rsidP="00692D69">
                      <w:pPr>
                        <w:pStyle w:val="ekvaufgabenwortkarte"/>
                        <w:jc w:val="center"/>
                      </w:pPr>
                      <w:r>
                        <w:t>Anfahrt mit dem Auto</w:t>
                      </w:r>
                      <w:r w:rsidR="00ED69B3">
                        <w:t xml:space="preserve"> (</w:t>
                      </w:r>
                      <w:r w:rsidR="00900FE1">
                        <w:t>8</w:t>
                      </w:r>
                      <w:r w:rsidR="00ED69B3">
                        <w:t>l/</w:t>
                      </w:r>
                      <w:r w:rsidR="00900FE1">
                        <w:t>100</w:t>
                      </w:r>
                      <w:r w:rsidR="00ED69B3">
                        <w:t>km)</w:t>
                      </w:r>
                    </w:p>
                    <w:p w14:paraId="1A86C5EC" w14:textId="3DC4656E" w:rsidR="00AA32AF" w:rsidRDefault="004F1434" w:rsidP="00692D69">
                      <w:pPr>
                        <w:pStyle w:val="ekvaufgabenwortkarte"/>
                        <w:jc w:val="center"/>
                      </w:pPr>
                      <w:r>
                        <w:t xml:space="preserve">30 km/Woche über </w:t>
                      </w:r>
                      <w:r w:rsidR="00ED69B3">
                        <w:t>5</w:t>
                      </w:r>
                      <w:r>
                        <w:t xml:space="preserve"> Wochen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15D1F1" w14:textId="04FB8A3D" w:rsidR="00692D69" w:rsidRPr="00EB2A86" w:rsidRDefault="004F1434" w:rsidP="00530127">
      <w:pPr>
        <w:jc w:val="center"/>
        <w:rPr>
          <w:rStyle w:val="ekvlckentextausgeblendet"/>
        </w:rPr>
      </w:pPr>
      <w:r w:rsidRPr="00EB2A86">
        <w:rPr>
          <w:rStyle w:val="ekvlckentextausgeblendet"/>
        </w:rPr>
        <w:t xml:space="preserve">CO2-Verbrauch: </w:t>
      </w:r>
      <w:r w:rsidR="00900FE1" w:rsidRPr="00EB2A86">
        <w:rPr>
          <w:rStyle w:val="ekvlckentextausgeblendet"/>
        </w:rPr>
        <w:t>ca. 40 000 g</w:t>
      </w:r>
    </w:p>
    <w:p w14:paraId="55126D0E" w14:textId="77777777" w:rsidR="00692D69" w:rsidRDefault="00692D69" w:rsidP="00530127">
      <w:pPr>
        <w:jc w:val="center"/>
      </w:pPr>
    </w:p>
    <w:p w14:paraId="43A8408C" w14:textId="3717F0C9" w:rsidR="00692D69" w:rsidRDefault="00692D69" w:rsidP="00530127">
      <w:pPr>
        <w:jc w:val="center"/>
      </w:pPr>
    </w:p>
    <w:p w14:paraId="55B572B3" w14:textId="77777777" w:rsidR="00692D69" w:rsidRDefault="00692D69" w:rsidP="00530127">
      <w:pPr>
        <w:jc w:val="center"/>
      </w:pPr>
    </w:p>
    <w:p w14:paraId="2D8EB3FE" w14:textId="77777777" w:rsidR="00692D69" w:rsidRDefault="00692D69" w:rsidP="00530127">
      <w:pPr>
        <w:jc w:val="center"/>
      </w:pPr>
    </w:p>
    <w:p w14:paraId="6160CA6C" w14:textId="5C27B465" w:rsidR="00692D69" w:rsidRDefault="00692D69" w:rsidP="00530127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6B112535" wp14:editId="0BCD452A">
                <wp:extent cx="2571750" cy="628650"/>
                <wp:effectExtent l="0" t="0" r="19050" b="19050"/>
                <wp:docPr id="1705336703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E256E65" w14:textId="4CE5945B" w:rsidR="00692D69" w:rsidRDefault="00900FE1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Bratwurst im Brötchen</w:t>
                            </w:r>
                          </w:p>
                          <w:p w14:paraId="2B3A5A8F" w14:textId="3BA67737" w:rsidR="00900FE1" w:rsidRDefault="00900FE1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(</w:t>
                            </w:r>
                            <w:r w:rsidR="005D42C3">
                              <w:t>150</w:t>
                            </w:r>
                            <w:r w:rsidR="007276BA">
                              <w:t xml:space="preserve"> </w:t>
                            </w:r>
                            <w:r w:rsidR="005D42C3">
                              <w:t>g Bratwurst</w:t>
                            </w:r>
                            <w:r w:rsidR="007276BA">
                              <w:t>/</w:t>
                            </w:r>
                            <w:r w:rsidR="005D42C3">
                              <w:t>70</w:t>
                            </w:r>
                            <w:r w:rsidR="007276BA">
                              <w:t xml:space="preserve"> </w:t>
                            </w:r>
                            <w:r w:rsidR="005D42C3">
                              <w:t>g Brötchen)</w:t>
                            </w:r>
                          </w:p>
                          <w:p w14:paraId="70A877CF" w14:textId="52793A92" w:rsidR="005D42C3" w:rsidRDefault="007276BA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5 Portionen in 5 Wochen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6B112535" id="_x0000_s1029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" fillcolor="white [3212]" strokecolor="black [3213]" strokeweight=".5pt">
                <v:textbox>
                  <w:txbxContent>
                    <w:p w14:paraId="3E256E65" w14:textId="4CE5945B" w:rsidR="00692D69" w:rsidRDefault="00900FE1" w:rsidP="00692D69">
                      <w:pPr>
                        <w:pStyle w:val="ekvaufgabenwortkarte"/>
                        <w:jc w:val="center"/>
                      </w:pPr>
                      <w:r>
                        <w:t>Bratwurst im Brötchen</w:t>
                      </w:r>
                    </w:p>
                    <w:p w14:paraId="2B3A5A8F" w14:textId="3BA67737" w:rsidR="00900FE1" w:rsidRDefault="00900FE1" w:rsidP="00692D69">
                      <w:pPr>
                        <w:pStyle w:val="ekvaufgabenwortkarte"/>
                        <w:jc w:val="center"/>
                      </w:pPr>
                      <w:r>
                        <w:t>(</w:t>
                      </w:r>
                      <w:r w:rsidR="005D42C3">
                        <w:t>150</w:t>
                      </w:r>
                      <w:r w:rsidR="007276BA">
                        <w:t xml:space="preserve"> </w:t>
                      </w:r>
                      <w:r w:rsidR="005D42C3">
                        <w:t>g Bratwurst</w:t>
                      </w:r>
                      <w:r w:rsidR="007276BA">
                        <w:t>/</w:t>
                      </w:r>
                      <w:r w:rsidR="005D42C3">
                        <w:t>70</w:t>
                      </w:r>
                      <w:r w:rsidR="007276BA">
                        <w:t xml:space="preserve"> </w:t>
                      </w:r>
                      <w:r w:rsidR="005D42C3">
                        <w:t>g Brötchen)</w:t>
                      </w:r>
                    </w:p>
                    <w:p w14:paraId="70A877CF" w14:textId="52793A92" w:rsidR="005D42C3" w:rsidRDefault="007276BA" w:rsidP="00692D69">
                      <w:pPr>
                        <w:pStyle w:val="ekvaufgabenwortkarte"/>
                        <w:jc w:val="center"/>
                      </w:pPr>
                      <w:r>
                        <w:t>5 Portionen in 5 Wochen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DE35E7" w14:textId="7E8676A7" w:rsidR="00692D69" w:rsidRPr="00EB2A86" w:rsidRDefault="005D42C3" w:rsidP="00530127">
      <w:pPr>
        <w:jc w:val="center"/>
        <w:rPr>
          <w:rStyle w:val="ekvlckentextausgeblendet"/>
        </w:rPr>
      </w:pPr>
      <w:r w:rsidRPr="00EB2A86">
        <w:rPr>
          <w:rStyle w:val="ekvlckentextausgeblendet"/>
        </w:rPr>
        <w:t xml:space="preserve">CO2-Verbrauch: ca. </w:t>
      </w:r>
      <w:r w:rsidR="007276BA" w:rsidRPr="00EB2A86">
        <w:rPr>
          <w:rStyle w:val="ekvlckentextausgeblendet"/>
        </w:rPr>
        <w:t>12 000 g</w:t>
      </w:r>
    </w:p>
    <w:p w14:paraId="66572F73" w14:textId="77777777" w:rsidR="00692D69" w:rsidRDefault="00692D69" w:rsidP="00530127">
      <w:pPr>
        <w:jc w:val="center"/>
      </w:pPr>
    </w:p>
    <w:p w14:paraId="370073EE" w14:textId="77777777" w:rsidR="00692D69" w:rsidRDefault="00692D69" w:rsidP="00530127">
      <w:pPr>
        <w:jc w:val="center"/>
      </w:pPr>
    </w:p>
    <w:p w14:paraId="0115D4B3" w14:textId="77777777" w:rsidR="00692D69" w:rsidRDefault="00692D69" w:rsidP="00530127">
      <w:pPr>
        <w:jc w:val="center"/>
      </w:pPr>
    </w:p>
    <w:p w14:paraId="7A4C456E" w14:textId="77777777" w:rsidR="00692D69" w:rsidRDefault="00692D69" w:rsidP="00530127">
      <w:pPr>
        <w:jc w:val="center"/>
      </w:pPr>
    </w:p>
    <w:p w14:paraId="62F102F1" w14:textId="50EA2C11" w:rsidR="00692D69" w:rsidRDefault="00692D69" w:rsidP="00530127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2A7CFFB3" wp14:editId="186A4B27">
                <wp:extent cx="2571750" cy="628650"/>
                <wp:effectExtent l="0" t="0" r="19050" b="19050"/>
                <wp:docPr id="516019208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9A23A91" w14:textId="0008BBFB" w:rsidR="00692D69" w:rsidRDefault="00900FE1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 xml:space="preserve"> </w:t>
                            </w:r>
                            <w:r w:rsidR="007276BA">
                              <w:t>Kinderpunsch</w:t>
                            </w:r>
                          </w:p>
                          <w:p w14:paraId="7020D214" w14:textId="171176BA" w:rsidR="007276BA" w:rsidRDefault="007276BA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(200 g Fruchtsaft)</w:t>
                            </w:r>
                          </w:p>
                          <w:p w14:paraId="0C62C927" w14:textId="418F8471" w:rsidR="007276BA" w:rsidRDefault="007276BA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 xml:space="preserve">5 Portionen in 5 Wochen </w:t>
                            </w:r>
                          </w:p>
                          <w:p w14:paraId="6F5CE8EA" w14:textId="77777777" w:rsidR="007276BA" w:rsidRDefault="007276BA" w:rsidP="00692D69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2A7CFFB3" id="_x0000_s1030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" fillcolor="white [3212]" strokecolor="black [3213]" strokeweight=".5pt">
                <v:textbox>
                  <w:txbxContent>
                    <w:p w14:paraId="59A23A91" w14:textId="0008BBFB" w:rsidR="00692D69" w:rsidRDefault="00900FE1" w:rsidP="00692D69">
                      <w:pPr>
                        <w:pStyle w:val="ekvaufgabenwortkarte"/>
                        <w:jc w:val="center"/>
                      </w:pPr>
                      <w:r>
                        <w:t xml:space="preserve"> </w:t>
                      </w:r>
                      <w:r w:rsidR="007276BA">
                        <w:t>Kinderpunsch</w:t>
                      </w:r>
                    </w:p>
                    <w:p w14:paraId="7020D214" w14:textId="171176BA" w:rsidR="007276BA" w:rsidRDefault="007276BA" w:rsidP="00692D69">
                      <w:pPr>
                        <w:pStyle w:val="ekvaufgabenwortkarte"/>
                        <w:jc w:val="center"/>
                      </w:pPr>
                      <w:r>
                        <w:t>(200 g Fruchtsaft)</w:t>
                      </w:r>
                    </w:p>
                    <w:p w14:paraId="0C62C927" w14:textId="418F8471" w:rsidR="007276BA" w:rsidRDefault="007276BA" w:rsidP="00692D69">
                      <w:pPr>
                        <w:pStyle w:val="ekvaufgabenwortkarte"/>
                        <w:jc w:val="center"/>
                      </w:pPr>
                      <w:r>
                        <w:t xml:space="preserve">5 Portionen in 5 Wochen </w:t>
                      </w:r>
                    </w:p>
                    <w:p w14:paraId="6F5CE8EA" w14:textId="77777777" w:rsidR="007276BA" w:rsidRDefault="007276BA" w:rsidP="00692D69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768212C" w14:textId="2F91EAA2" w:rsidR="00692D69" w:rsidRPr="00EB2A86" w:rsidRDefault="007276BA" w:rsidP="00530127">
      <w:pPr>
        <w:jc w:val="center"/>
        <w:rPr>
          <w:rStyle w:val="ekvlckentextausgeblendet"/>
        </w:rPr>
      </w:pPr>
      <w:r w:rsidRPr="00EB2A86">
        <w:rPr>
          <w:rStyle w:val="ekvlckentextausgeblendet"/>
        </w:rPr>
        <w:t>CO2-Verb</w:t>
      </w:r>
      <w:r w:rsidR="009A3BD3" w:rsidRPr="00EB2A86">
        <w:rPr>
          <w:rStyle w:val="ekvlckentextausgeblendet"/>
        </w:rPr>
        <w:t>r</w:t>
      </w:r>
      <w:r w:rsidRPr="00EB2A86">
        <w:rPr>
          <w:rStyle w:val="ekvlckentextausgeblendet"/>
        </w:rPr>
        <w:t>auch: ca. 3 500 g</w:t>
      </w:r>
    </w:p>
    <w:p w14:paraId="42D11575" w14:textId="77777777" w:rsidR="00692D69" w:rsidRDefault="00692D69" w:rsidP="00530127">
      <w:pPr>
        <w:jc w:val="center"/>
      </w:pPr>
    </w:p>
    <w:p w14:paraId="72CD95FF" w14:textId="77777777" w:rsidR="00692D69" w:rsidRDefault="00692D69" w:rsidP="00530127">
      <w:pPr>
        <w:jc w:val="center"/>
      </w:pPr>
    </w:p>
    <w:p w14:paraId="289BEE71" w14:textId="77777777" w:rsidR="00692D69" w:rsidRDefault="00692D69" w:rsidP="00530127">
      <w:pPr>
        <w:jc w:val="center"/>
      </w:pPr>
    </w:p>
    <w:p w14:paraId="72E02D7D" w14:textId="77777777" w:rsidR="00692D69" w:rsidRDefault="00692D69" w:rsidP="00530127">
      <w:pPr>
        <w:jc w:val="center"/>
      </w:pPr>
    </w:p>
    <w:p w14:paraId="661822BE" w14:textId="531E6A8B" w:rsidR="00692D69" w:rsidRDefault="00692D69" w:rsidP="00530127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569FFAFD" wp14:editId="526C9333">
                <wp:extent cx="2571750" cy="628650"/>
                <wp:effectExtent l="0" t="0" r="19050" b="19050"/>
                <wp:docPr id="1708763929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542B3C" w14:textId="51EBDF40" w:rsidR="00457E99" w:rsidRPr="009A3BD3" w:rsidRDefault="004E6915" w:rsidP="00692D69">
                            <w:pPr>
                              <w:pStyle w:val="ekvaufgabenwortkarte"/>
                              <w:jc w:val="center"/>
                            </w:pPr>
                            <w:r w:rsidRPr="009A3BD3">
                              <w:t>Adventskranz mit echten Kerzen</w:t>
                            </w:r>
                          </w:p>
                          <w:p w14:paraId="15A04698" w14:textId="0104E6EC" w:rsidR="004E6915" w:rsidRPr="009A3BD3" w:rsidRDefault="00BF1768" w:rsidP="00692D69">
                            <w:pPr>
                              <w:pStyle w:val="ekvaufgabenwortkarte"/>
                              <w:jc w:val="center"/>
                            </w:pPr>
                            <w:r w:rsidRPr="009A3BD3">
                              <w:t xml:space="preserve">Brenndauer: </w:t>
                            </w:r>
                            <w:r w:rsidR="009A3BD3" w:rsidRPr="009A3BD3">
                              <w:t>80 Stunden</w:t>
                            </w:r>
                          </w:p>
                          <w:p w14:paraId="5F3380A4" w14:textId="137D1F6D" w:rsidR="00262248" w:rsidRDefault="00262248" w:rsidP="00692D69">
                            <w:pPr>
                              <w:pStyle w:val="ekvaufgabenwortkarte"/>
                              <w:jc w:val="center"/>
                            </w:pPr>
                            <w:r w:rsidRPr="009A3BD3">
                              <w:t>(8 Std./Adventssonntag)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569FFAFD" id="_x0000_s1031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" fillcolor="white [3212]" strokecolor="black [3213]" strokeweight=".5pt">
                <v:textbox>
                  <w:txbxContent>
                    <w:p w14:paraId="2D542B3C" w14:textId="51EBDF40" w:rsidR="00457E99" w:rsidRPr="009A3BD3" w:rsidRDefault="004E6915" w:rsidP="00692D69">
                      <w:pPr>
                        <w:pStyle w:val="ekvaufgabenwortkarte"/>
                        <w:jc w:val="center"/>
                      </w:pPr>
                      <w:r w:rsidRPr="009A3BD3">
                        <w:t>Adventskranz mit echten Kerzen</w:t>
                      </w:r>
                    </w:p>
                    <w:p w14:paraId="15A04698" w14:textId="0104E6EC" w:rsidR="004E6915" w:rsidRPr="009A3BD3" w:rsidRDefault="00BF1768" w:rsidP="00692D69">
                      <w:pPr>
                        <w:pStyle w:val="ekvaufgabenwortkarte"/>
                        <w:jc w:val="center"/>
                      </w:pPr>
                      <w:r w:rsidRPr="009A3BD3">
                        <w:t xml:space="preserve">Brenndauer: </w:t>
                      </w:r>
                      <w:r w:rsidR="009A3BD3" w:rsidRPr="009A3BD3">
                        <w:t>80 Stunden</w:t>
                      </w:r>
                    </w:p>
                    <w:p w14:paraId="5F3380A4" w14:textId="137D1F6D" w:rsidR="00262248" w:rsidRDefault="00262248" w:rsidP="00692D69">
                      <w:pPr>
                        <w:pStyle w:val="ekvaufgabenwortkarte"/>
                        <w:jc w:val="center"/>
                      </w:pPr>
                      <w:r w:rsidRPr="009A3BD3">
                        <w:t>(8 Std./Adventssonntag)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58752D" w14:textId="1E5E11BA" w:rsidR="00692D69" w:rsidRPr="00EB2A86" w:rsidRDefault="009A3BD3" w:rsidP="00530127">
      <w:pPr>
        <w:jc w:val="center"/>
        <w:rPr>
          <w:rStyle w:val="ekvlckentextausgeblendet"/>
        </w:rPr>
      </w:pPr>
      <w:r w:rsidRPr="00EB2A86">
        <w:rPr>
          <w:rStyle w:val="ekvlckentextausgeblendet"/>
        </w:rPr>
        <w:t>CO2-Verbrauch: ca. 1 600 g</w:t>
      </w:r>
    </w:p>
    <w:p w14:paraId="76186D0C" w14:textId="77777777" w:rsidR="00692D69" w:rsidRDefault="00692D69" w:rsidP="00530127">
      <w:pPr>
        <w:jc w:val="center"/>
      </w:pPr>
    </w:p>
    <w:p w14:paraId="32802461" w14:textId="77777777" w:rsidR="00692D69" w:rsidRDefault="00692D69" w:rsidP="00530127">
      <w:pPr>
        <w:jc w:val="center"/>
      </w:pPr>
    </w:p>
    <w:p w14:paraId="2021C03E" w14:textId="77777777" w:rsidR="00692D69" w:rsidRDefault="00692D69" w:rsidP="00530127">
      <w:pPr>
        <w:jc w:val="center"/>
      </w:pPr>
    </w:p>
    <w:p w14:paraId="1FE8DF08" w14:textId="77777777" w:rsidR="00692D69" w:rsidRDefault="00692D69" w:rsidP="00530127">
      <w:pPr>
        <w:jc w:val="center"/>
      </w:pPr>
    </w:p>
    <w:p w14:paraId="5A6A2A69" w14:textId="71D2F2E7" w:rsidR="00692D69" w:rsidRDefault="00692D69" w:rsidP="00530127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44BD8187" wp14:editId="351EEA64">
                <wp:extent cx="2571750" cy="628650"/>
                <wp:effectExtent l="0" t="0" r="19050" b="19050"/>
                <wp:docPr id="429140848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82B9FBA" w14:textId="0D68F983" w:rsidR="00692D69" w:rsidRDefault="00457E99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 xml:space="preserve">Geschenke verpacken </w:t>
                            </w:r>
                          </w:p>
                          <w:p w14:paraId="0275D264" w14:textId="27432721" w:rsidR="00D00147" w:rsidRDefault="00D00147" w:rsidP="00D00147">
                            <w:pPr>
                              <w:pStyle w:val="ekvaufgabenwortkarte"/>
                              <w:jc w:val="center"/>
                            </w:pPr>
                            <w:r>
                              <w:t>Geschenkpapier</w:t>
                            </w:r>
                            <w:r w:rsidR="0029386C">
                              <w:t xml:space="preserve"> </w:t>
                            </w:r>
                          </w:p>
                          <w:p w14:paraId="00CE9282" w14:textId="188EE2C5" w:rsidR="00D00147" w:rsidRDefault="00D00147" w:rsidP="00D00147">
                            <w:pPr>
                              <w:pStyle w:val="ekvaufgabenwortkarte"/>
                              <w:jc w:val="center"/>
                            </w:pPr>
                            <w:r>
                              <w:t>80 g</w:t>
                            </w:r>
                            <w:r w:rsidR="004E6915">
                              <w:t xml:space="preserve"> Papier</w:t>
                            </w:r>
                            <w:r>
                              <w:t xml:space="preserve"> pro Rolle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44BD8187" id="_x0000_s1032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" fillcolor="white [3212]" strokecolor="black [3213]" strokeweight=".5pt">
                <v:textbox>
                  <w:txbxContent>
                    <w:p w14:paraId="382B9FBA" w14:textId="0D68F983" w:rsidR="00692D69" w:rsidRDefault="00457E99" w:rsidP="00692D69">
                      <w:pPr>
                        <w:pStyle w:val="ekvaufgabenwortkarte"/>
                        <w:jc w:val="center"/>
                      </w:pPr>
                      <w:r>
                        <w:t xml:space="preserve">Geschenke verpacken </w:t>
                      </w:r>
                    </w:p>
                    <w:p w14:paraId="0275D264" w14:textId="27432721" w:rsidR="00D00147" w:rsidRDefault="00D00147" w:rsidP="00D00147">
                      <w:pPr>
                        <w:pStyle w:val="ekvaufgabenwortkarte"/>
                        <w:jc w:val="center"/>
                      </w:pPr>
                      <w:r>
                        <w:t>Geschenkpapier</w:t>
                      </w:r>
                      <w:r w:rsidR="0029386C">
                        <w:t xml:space="preserve"> </w:t>
                      </w:r>
                    </w:p>
                    <w:p w14:paraId="00CE9282" w14:textId="188EE2C5" w:rsidR="00D00147" w:rsidRDefault="00D00147" w:rsidP="00D00147">
                      <w:pPr>
                        <w:pStyle w:val="ekvaufgabenwortkarte"/>
                        <w:jc w:val="center"/>
                      </w:pPr>
                      <w:r>
                        <w:t>80 g</w:t>
                      </w:r>
                      <w:r w:rsidR="004E6915">
                        <w:t xml:space="preserve"> Papier</w:t>
                      </w:r>
                      <w:r>
                        <w:t xml:space="preserve"> pro Rolle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4612AF" w14:textId="73AA52F9" w:rsidR="00692D69" w:rsidRPr="00EB2A86" w:rsidRDefault="00D00147" w:rsidP="00530127">
      <w:pPr>
        <w:jc w:val="center"/>
        <w:rPr>
          <w:rStyle w:val="ekvlckentextausgeblendet"/>
        </w:rPr>
      </w:pPr>
      <w:r w:rsidRPr="00EB2A86">
        <w:rPr>
          <w:rStyle w:val="ekvlckentextausgeblendet"/>
        </w:rPr>
        <w:t xml:space="preserve">CO2-Verbrauch: ca. </w:t>
      </w:r>
      <w:r w:rsidR="0029386C" w:rsidRPr="00EB2A86">
        <w:rPr>
          <w:rStyle w:val="ekvlckentextausgeblendet"/>
        </w:rPr>
        <w:t>40 g</w:t>
      </w:r>
    </w:p>
    <w:p w14:paraId="0173D0D0" w14:textId="77777777" w:rsidR="00692D69" w:rsidRDefault="00692D69" w:rsidP="00530127">
      <w:pPr>
        <w:jc w:val="center"/>
      </w:pPr>
    </w:p>
    <w:p w14:paraId="0B2068CB" w14:textId="77777777" w:rsidR="00692D69" w:rsidRDefault="00692D69" w:rsidP="00530127">
      <w:pPr>
        <w:jc w:val="center"/>
      </w:pPr>
    </w:p>
    <w:p w14:paraId="233FAB1B" w14:textId="77777777" w:rsidR="00692D69" w:rsidRDefault="00692D69" w:rsidP="00530127">
      <w:pPr>
        <w:jc w:val="center"/>
      </w:pPr>
    </w:p>
    <w:p w14:paraId="31C8D0EA" w14:textId="77777777" w:rsidR="00692D69" w:rsidRDefault="00692D69" w:rsidP="00530127">
      <w:pPr>
        <w:jc w:val="center"/>
      </w:pPr>
    </w:p>
    <w:p w14:paraId="1E8CFF87" w14:textId="30A7337A" w:rsidR="00692D69" w:rsidRDefault="00692D69" w:rsidP="00530127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196E8F29" wp14:editId="4176E871">
                <wp:extent cx="2571750" cy="628650"/>
                <wp:effectExtent l="0" t="0" r="19050" b="19050"/>
                <wp:docPr id="408343961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9EED762" w14:textId="3800674C" w:rsidR="00692D69" w:rsidRDefault="004E6915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Festtagsbraten</w:t>
                            </w:r>
                          </w:p>
                          <w:p w14:paraId="2A8F675B" w14:textId="65543A60" w:rsidR="004E6915" w:rsidRDefault="004E6915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Rind</w:t>
                            </w:r>
                          </w:p>
                          <w:p w14:paraId="085AB56F" w14:textId="2B96E872" w:rsidR="004E6915" w:rsidRDefault="004E6915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(200 g/Portion)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196E8F29" id="_x0000_s1033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" fillcolor="white [3212]" strokecolor="black [3213]" strokeweight=".5pt">
                <v:textbox>
                  <w:txbxContent>
                    <w:p w14:paraId="29EED762" w14:textId="3800674C" w:rsidR="00692D69" w:rsidRDefault="004E6915" w:rsidP="00692D69">
                      <w:pPr>
                        <w:pStyle w:val="ekvaufgabenwortkarte"/>
                        <w:jc w:val="center"/>
                      </w:pPr>
                      <w:r>
                        <w:t>Festtagsbraten</w:t>
                      </w:r>
                    </w:p>
                    <w:p w14:paraId="2A8F675B" w14:textId="65543A60" w:rsidR="004E6915" w:rsidRDefault="004E6915" w:rsidP="00692D69">
                      <w:pPr>
                        <w:pStyle w:val="ekvaufgabenwortkarte"/>
                        <w:jc w:val="center"/>
                      </w:pPr>
                      <w:r>
                        <w:t>Rind</w:t>
                      </w:r>
                    </w:p>
                    <w:p w14:paraId="085AB56F" w14:textId="2B96E872" w:rsidR="004E6915" w:rsidRDefault="004E6915" w:rsidP="00692D69">
                      <w:pPr>
                        <w:pStyle w:val="ekvaufgabenwortkarte"/>
                        <w:jc w:val="center"/>
                      </w:pPr>
                      <w:r>
                        <w:t>(200 g/Portion)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49FB6D" w14:textId="17C8836F" w:rsidR="00692D69" w:rsidRPr="00EB2A86" w:rsidRDefault="00262248" w:rsidP="00530127">
      <w:pPr>
        <w:jc w:val="center"/>
        <w:rPr>
          <w:rStyle w:val="ekvlckentextausgeblendet"/>
        </w:rPr>
      </w:pPr>
      <w:r w:rsidRPr="00EB2A86">
        <w:rPr>
          <w:rStyle w:val="ekvlckentextausgeblendet"/>
        </w:rPr>
        <w:t xml:space="preserve">CO2-Verbrauch: ca. 5 200 g </w:t>
      </w:r>
    </w:p>
    <w:p w14:paraId="7D7B3065" w14:textId="77777777" w:rsidR="00692D69" w:rsidRDefault="00692D69" w:rsidP="00530127">
      <w:pPr>
        <w:jc w:val="center"/>
      </w:pPr>
    </w:p>
    <w:p w14:paraId="6CE2216E" w14:textId="77777777" w:rsidR="00692D69" w:rsidRDefault="00692D69" w:rsidP="00530127">
      <w:pPr>
        <w:jc w:val="center"/>
      </w:pPr>
    </w:p>
    <w:p w14:paraId="64145243" w14:textId="77777777" w:rsidR="00692D69" w:rsidRDefault="00692D69" w:rsidP="00530127">
      <w:pPr>
        <w:jc w:val="center"/>
      </w:pPr>
    </w:p>
    <w:p w14:paraId="1CF132E8" w14:textId="77777777" w:rsidR="00692D69" w:rsidRDefault="00692D69" w:rsidP="00530127">
      <w:pPr>
        <w:jc w:val="center"/>
      </w:pPr>
    </w:p>
    <w:p w14:paraId="2C85F0C8" w14:textId="77777777" w:rsidR="00692D69" w:rsidRDefault="00692D69" w:rsidP="00530127">
      <w:pPr>
        <w:jc w:val="center"/>
      </w:pPr>
    </w:p>
    <w:p w14:paraId="251F2A51" w14:textId="77777777" w:rsidR="00692D69" w:rsidRDefault="00692D69" w:rsidP="00530127">
      <w:pPr>
        <w:jc w:val="center"/>
      </w:pPr>
    </w:p>
    <w:p w14:paraId="23028A1B" w14:textId="77777777" w:rsidR="00692D69" w:rsidRDefault="00692D69" w:rsidP="00530127">
      <w:pPr>
        <w:jc w:val="center"/>
      </w:pPr>
    </w:p>
    <w:p w14:paraId="42419E58" w14:textId="77777777" w:rsidR="00692D69" w:rsidRDefault="00692D69" w:rsidP="00530127">
      <w:pPr>
        <w:jc w:val="center"/>
      </w:pPr>
    </w:p>
    <w:p w14:paraId="286D3D88" w14:textId="4E508A82" w:rsidR="00692D69" w:rsidRDefault="00692D69" w:rsidP="00530127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02DE7A97" wp14:editId="2C11B2C5">
                <wp:extent cx="2571750" cy="628650"/>
                <wp:effectExtent l="0" t="0" r="19050" b="19050"/>
                <wp:docPr id="1545215570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5F039E4" w14:textId="3A5BD883" w:rsidR="00530127" w:rsidRPr="00BF1768" w:rsidRDefault="00530127" w:rsidP="00530127">
                            <w:pPr>
                              <w:pStyle w:val="ekvaufgabenwortkarte"/>
                              <w:jc w:val="center"/>
                            </w:pPr>
                            <w:r w:rsidRPr="00BF1768">
                              <w:t>Lichterkette</w:t>
                            </w:r>
                            <w:r w:rsidR="009E2EAB" w:rsidRPr="00BF1768">
                              <w:t xml:space="preserve"> mit </w:t>
                            </w:r>
                            <w:r w:rsidRPr="00BF1768">
                              <w:t>LED-Lampen</w:t>
                            </w:r>
                          </w:p>
                          <w:p w14:paraId="1BE9E162" w14:textId="01271314" w:rsidR="00530127" w:rsidRPr="00BF1768" w:rsidRDefault="00530127" w:rsidP="00530127">
                            <w:pPr>
                              <w:pStyle w:val="ekvaufgabenwortkarte"/>
                              <w:jc w:val="center"/>
                            </w:pPr>
                            <w:r w:rsidRPr="00BF1768">
                              <w:t xml:space="preserve">Verbrauch: ca. </w:t>
                            </w:r>
                            <w:r w:rsidR="00BF1768" w:rsidRPr="00BF1768">
                              <w:t>3,5</w:t>
                            </w:r>
                            <w:r w:rsidRPr="00BF1768">
                              <w:t xml:space="preserve"> kWh</w:t>
                            </w:r>
                          </w:p>
                          <w:p w14:paraId="247C2C7F" w14:textId="54555B15" w:rsidR="009E2EAB" w:rsidRDefault="00D00147" w:rsidP="00530127">
                            <w:pPr>
                              <w:pStyle w:val="ekvaufgabenwortkarte"/>
                              <w:jc w:val="center"/>
                            </w:pPr>
                            <w:r w:rsidRPr="00BF1768">
                              <w:t>(</w:t>
                            </w:r>
                            <w:r w:rsidR="009E2EAB" w:rsidRPr="00BF1768">
                              <w:t>8 Std./Tag über 12 Wochen</w:t>
                            </w:r>
                            <w:r w:rsidRPr="00BF1768">
                              <w:t>)</w:t>
                            </w:r>
                          </w:p>
                          <w:p w14:paraId="2F6DD8DE" w14:textId="77777777" w:rsidR="00692D69" w:rsidRDefault="00692D69" w:rsidP="00692D69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02DE7A97" id="_x0000_s1034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" fillcolor="white [3212]" strokecolor="black [3213]" strokeweight=".5pt">
                <v:textbox>
                  <w:txbxContent>
                    <w:p w14:paraId="75F039E4" w14:textId="3A5BD883" w:rsidR="00530127" w:rsidRPr="00BF1768" w:rsidRDefault="00530127" w:rsidP="00530127">
                      <w:pPr>
                        <w:pStyle w:val="ekvaufgabenwortkarte"/>
                        <w:jc w:val="center"/>
                      </w:pPr>
                      <w:r w:rsidRPr="00BF1768">
                        <w:t>Lichterkette</w:t>
                      </w:r>
                      <w:r w:rsidR="009E2EAB" w:rsidRPr="00BF1768">
                        <w:t xml:space="preserve"> mit </w:t>
                      </w:r>
                      <w:r w:rsidRPr="00BF1768">
                        <w:t>LED-Lampen</w:t>
                      </w:r>
                    </w:p>
                    <w:p w14:paraId="1BE9E162" w14:textId="01271314" w:rsidR="00530127" w:rsidRPr="00BF1768" w:rsidRDefault="00530127" w:rsidP="00530127">
                      <w:pPr>
                        <w:pStyle w:val="ekvaufgabenwortkarte"/>
                        <w:jc w:val="center"/>
                      </w:pPr>
                      <w:r w:rsidRPr="00BF1768">
                        <w:t xml:space="preserve">Verbrauch: ca. </w:t>
                      </w:r>
                      <w:r w:rsidR="00BF1768" w:rsidRPr="00BF1768">
                        <w:t>3,5</w:t>
                      </w:r>
                      <w:r w:rsidRPr="00BF1768">
                        <w:t xml:space="preserve"> kWh</w:t>
                      </w:r>
                    </w:p>
                    <w:p w14:paraId="247C2C7F" w14:textId="54555B15" w:rsidR="009E2EAB" w:rsidRDefault="00D00147" w:rsidP="00530127">
                      <w:pPr>
                        <w:pStyle w:val="ekvaufgabenwortkarte"/>
                        <w:jc w:val="center"/>
                      </w:pPr>
                      <w:r w:rsidRPr="00BF1768">
                        <w:t>(</w:t>
                      </w:r>
                      <w:r w:rsidR="009E2EAB" w:rsidRPr="00BF1768">
                        <w:t>8 Std./Tag über 12 Wochen</w:t>
                      </w:r>
                      <w:r w:rsidRPr="00BF1768">
                        <w:t>)</w:t>
                      </w:r>
                    </w:p>
                    <w:p w14:paraId="2F6DD8DE" w14:textId="77777777" w:rsidR="00692D69" w:rsidRDefault="00692D69" w:rsidP="00692D69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9B49ED8" w14:textId="30582728" w:rsidR="00530127" w:rsidRPr="00EB2A86" w:rsidRDefault="00530127" w:rsidP="00530127">
      <w:pPr>
        <w:jc w:val="center"/>
        <w:rPr>
          <w:rStyle w:val="ekvlckentextausgeblendet"/>
        </w:rPr>
      </w:pPr>
      <w:r w:rsidRPr="00EB2A86">
        <w:rPr>
          <w:rStyle w:val="ekvlckentextausgeblendet"/>
        </w:rPr>
        <w:t xml:space="preserve">CO2-Verbrauch: ca. </w:t>
      </w:r>
      <w:r w:rsidR="0029386C" w:rsidRPr="00EB2A86">
        <w:rPr>
          <w:rStyle w:val="ekvlckentextausgeblendet"/>
        </w:rPr>
        <w:t xml:space="preserve">1 </w:t>
      </w:r>
      <w:r w:rsidR="00BF1768" w:rsidRPr="00EB2A86">
        <w:rPr>
          <w:rStyle w:val="ekvlckentextausgeblendet"/>
        </w:rPr>
        <w:t>330</w:t>
      </w:r>
      <w:r w:rsidRPr="00EB2A86">
        <w:rPr>
          <w:rStyle w:val="ekvlckentextausgeblendet"/>
        </w:rPr>
        <w:t xml:space="preserve"> g </w:t>
      </w:r>
    </w:p>
    <w:p w14:paraId="1966D1A8" w14:textId="77777777" w:rsidR="00692D69" w:rsidRDefault="00692D69" w:rsidP="00530127">
      <w:pPr>
        <w:jc w:val="center"/>
      </w:pPr>
    </w:p>
    <w:p w14:paraId="0E2889BE" w14:textId="77777777" w:rsidR="00692D69" w:rsidRDefault="00692D69" w:rsidP="00530127">
      <w:pPr>
        <w:jc w:val="center"/>
      </w:pPr>
    </w:p>
    <w:p w14:paraId="58EE7DA7" w14:textId="77777777" w:rsidR="00692D69" w:rsidRDefault="00692D69" w:rsidP="00530127">
      <w:pPr>
        <w:jc w:val="center"/>
      </w:pPr>
    </w:p>
    <w:p w14:paraId="403B8B6F" w14:textId="77777777" w:rsidR="00692D69" w:rsidRDefault="00692D69" w:rsidP="00530127">
      <w:pPr>
        <w:jc w:val="center"/>
      </w:pPr>
    </w:p>
    <w:p w14:paraId="6C5CE546" w14:textId="0007304C" w:rsidR="00692D69" w:rsidRDefault="00692D69" w:rsidP="00530127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2ED47C5F" wp14:editId="28B41B29">
                <wp:extent cx="2571750" cy="628650"/>
                <wp:effectExtent l="0" t="0" r="19050" b="19050"/>
                <wp:docPr id="1638381277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B1E831F" w14:textId="066A53D0" w:rsidR="00692D69" w:rsidRDefault="00AA32AF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Weihnachtsbaum</w:t>
                            </w:r>
                          </w:p>
                          <w:p w14:paraId="74E887A3" w14:textId="73D4BCA6" w:rsidR="00AA32AF" w:rsidRDefault="00545653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k</w:t>
                            </w:r>
                            <w:r w:rsidR="00AA32AF">
                              <w:t>ünstliche Tanne aus PE</w:t>
                            </w:r>
                          </w:p>
                          <w:p w14:paraId="12D51D66" w14:textId="77777777" w:rsidR="00AA32AF" w:rsidRDefault="00AA32AF" w:rsidP="00AA32AF">
                            <w:pPr>
                              <w:pStyle w:val="ekvaufgabenwortkarte"/>
                              <w:jc w:val="center"/>
                            </w:pPr>
                            <w:r>
                              <w:t>(inkl. Transport, Lagerung, etc.)</w:t>
                            </w:r>
                          </w:p>
                          <w:p w14:paraId="28745B08" w14:textId="77777777" w:rsidR="00AA32AF" w:rsidRDefault="00AA32AF" w:rsidP="00692D69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type w14:anchorId="2ED47C5F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" fillcolor="white [3212]" strokecolor="black [3213]" strokeweight=".5pt">
                <v:textbox>
                  <w:txbxContent>
                    <w:p w14:paraId="0B1E831F" w14:textId="066A53D0" w:rsidR="00692D69" w:rsidRDefault="00AA32AF" w:rsidP="00692D69">
                      <w:pPr>
                        <w:pStyle w:val="ekvaufgabenwortkarte"/>
                        <w:jc w:val="center"/>
                      </w:pPr>
                      <w:r>
                        <w:t>Weihnachtsbaum</w:t>
                      </w:r>
                    </w:p>
                    <w:p w14:paraId="74E887A3" w14:textId="73D4BCA6" w:rsidR="00AA32AF" w:rsidRDefault="00545653" w:rsidP="00692D69">
                      <w:pPr>
                        <w:pStyle w:val="ekvaufgabenwortkarte"/>
                        <w:jc w:val="center"/>
                      </w:pPr>
                      <w:r>
                        <w:t>k</w:t>
                      </w:r>
                      <w:r w:rsidR="00AA32AF">
                        <w:t>ünstliche Tanne aus PE</w:t>
                      </w:r>
                    </w:p>
                    <w:p w14:paraId="12D51D66" w14:textId="77777777" w:rsidR="00AA32AF" w:rsidRDefault="00AA32AF" w:rsidP="00AA32AF">
                      <w:pPr>
                        <w:pStyle w:val="ekvaufgabenwortkarte"/>
                        <w:jc w:val="center"/>
                      </w:pPr>
                      <w:r>
                        <w:t>(inkl. Transport, Lagerung, etc.)</w:t>
                      </w:r>
                    </w:p>
                    <w:p w14:paraId="28745B08" w14:textId="77777777" w:rsidR="00AA32AF" w:rsidRDefault="00AA32AF" w:rsidP="00692D69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301052D" w14:textId="3F829291" w:rsidR="00692D69" w:rsidRPr="00EB2A86" w:rsidRDefault="00AA32AF" w:rsidP="00530127">
      <w:pPr>
        <w:jc w:val="center"/>
        <w:rPr>
          <w:rStyle w:val="ekvlckentextausgeblendet"/>
        </w:rPr>
      </w:pPr>
      <w:r w:rsidRPr="00EB2A86">
        <w:rPr>
          <w:rStyle w:val="ekvlckentextausgeblendet"/>
        </w:rPr>
        <w:t xml:space="preserve">CO2-Verbrauch: </w:t>
      </w:r>
      <w:r w:rsidR="00900FE1" w:rsidRPr="00EB2A86">
        <w:rPr>
          <w:rStyle w:val="ekvlckentextausgeblendet"/>
        </w:rPr>
        <w:t xml:space="preserve">ca. </w:t>
      </w:r>
      <w:r w:rsidRPr="00EB2A86">
        <w:rPr>
          <w:rStyle w:val="ekvlckentextausgeblendet"/>
        </w:rPr>
        <w:t>5</w:t>
      </w:r>
      <w:r w:rsidR="00900FE1" w:rsidRPr="00EB2A86">
        <w:rPr>
          <w:rStyle w:val="ekvlckentextausgeblendet"/>
        </w:rPr>
        <w:t xml:space="preserve"> </w:t>
      </w:r>
      <w:r w:rsidRPr="00EB2A86">
        <w:rPr>
          <w:rStyle w:val="ekvlckentextausgeblendet"/>
        </w:rPr>
        <w:t>200 g</w:t>
      </w:r>
    </w:p>
    <w:p w14:paraId="1192CDB0" w14:textId="77777777" w:rsidR="00692D69" w:rsidRDefault="00692D69" w:rsidP="00530127">
      <w:pPr>
        <w:jc w:val="center"/>
      </w:pPr>
    </w:p>
    <w:p w14:paraId="68D30C9D" w14:textId="77777777" w:rsidR="00692D69" w:rsidRDefault="00692D69" w:rsidP="00530127">
      <w:pPr>
        <w:jc w:val="center"/>
      </w:pPr>
    </w:p>
    <w:p w14:paraId="71C7F16E" w14:textId="77777777" w:rsidR="00692D69" w:rsidRDefault="00692D69" w:rsidP="00530127">
      <w:pPr>
        <w:jc w:val="center"/>
      </w:pPr>
    </w:p>
    <w:p w14:paraId="1396AA90" w14:textId="77777777" w:rsidR="00692D69" w:rsidRDefault="00692D69" w:rsidP="00530127">
      <w:pPr>
        <w:jc w:val="center"/>
      </w:pPr>
    </w:p>
    <w:p w14:paraId="7FD0FDBB" w14:textId="7ED95CC1" w:rsidR="00692D69" w:rsidRDefault="00692D69" w:rsidP="00530127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73C8517F" wp14:editId="66EB58DD">
                <wp:extent cx="2571750" cy="628650"/>
                <wp:effectExtent l="0" t="0" r="19050" b="19050"/>
                <wp:docPr id="248726124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6C1F761" w14:textId="66345D97" w:rsidR="00692D69" w:rsidRDefault="004F1434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Weihnachtsmarktbesuch</w:t>
                            </w:r>
                          </w:p>
                          <w:p w14:paraId="0B4DB764" w14:textId="4A458C53" w:rsidR="004F1434" w:rsidRDefault="004F1434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Anfahrt mit de</w:t>
                            </w:r>
                            <w:r w:rsidR="00900FE1">
                              <w:t>m</w:t>
                            </w:r>
                            <w:r>
                              <w:t xml:space="preserve"> </w:t>
                            </w:r>
                            <w:r w:rsidR="00900FE1">
                              <w:t>ÖPNV</w:t>
                            </w:r>
                          </w:p>
                          <w:p w14:paraId="08EED130" w14:textId="294C8B9A" w:rsidR="004F1434" w:rsidRDefault="004F1434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 xml:space="preserve">30 km/Woche über </w:t>
                            </w:r>
                            <w:r w:rsidR="00ED69B3">
                              <w:t>5</w:t>
                            </w:r>
                            <w:r>
                              <w:t xml:space="preserve"> Wochen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73C8517F" id="_x0000_s1036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" fillcolor="white [3212]" strokecolor="black [3213]" strokeweight=".5pt">
                <v:textbox>
                  <w:txbxContent>
                    <w:p w14:paraId="36C1F761" w14:textId="66345D97" w:rsidR="00692D69" w:rsidRDefault="004F1434" w:rsidP="00692D69">
                      <w:pPr>
                        <w:pStyle w:val="ekvaufgabenwortkarte"/>
                        <w:jc w:val="center"/>
                      </w:pPr>
                      <w:r>
                        <w:t>Weihnachtsmarktbesuch</w:t>
                      </w:r>
                    </w:p>
                    <w:p w14:paraId="0B4DB764" w14:textId="4A458C53" w:rsidR="004F1434" w:rsidRDefault="004F1434" w:rsidP="00692D69">
                      <w:pPr>
                        <w:pStyle w:val="ekvaufgabenwortkarte"/>
                        <w:jc w:val="center"/>
                      </w:pPr>
                      <w:r>
                        <w:t>Anfahrt mit de</w:t>
                      </w:r>
                      <w:r w:rsidR="00900FE1">
                        <w:t>m</w:t>
                      </w:r>
                      <w:r>
                        <w:t xml:space="preserve"> </w:t>
                      </w:r>
                      <w:r w:rsidR="00900FE1">
                        <w:t>ÖPNV</w:t>
                      </w:r>
                    </w:p>
                    <w:p w14:paraId="08EED130" w14:textId="294C8B9A" w:rsidR="004F1434" w:rsidRDefault="004F1434" w:rsidP="00692D69">
                      <w:pPr>
                        <w:pStyle w:val="ekvaufgabenwortkarte"/>
                        <w:jc w:val="center"/>
                      </w:pPr>
                      <w:r>
                        <w:t xml:space="preserve">30 km/Woche über </w:t>
                      </w:r>
                      <w:r w:rsidR="00ED69B3">
                        <w:t>5</w:t>
                      </w:r>
                      <w:r>
                        <w:t xml:space="preserve"> Wochen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8CD65B" w14:textId="474E671B" w:rsidR="00692D69" w:rsidRPr="00EB2A86" w:rsidRDefault="004F1434" w:rsidP="00530127">
      <w:pPr>
        <w:jc w:val="center"/>
        <w:rPr>
          <w:rStyle w:val="ekvlckentextausgeblendet"/>
        </w:rPr>
      </w:pPr>
      <w:r w:rsidRPr="00EB2A86">
        <w:rPr>
          <w:rStyle w:val="ekvlckentextausgeblendet"/>
        </w:rPr>
        <w:t>CO2-Verbra</w:t>
      </w:r>
      <w:r w:rsidR="00ED69B3" w:rsidRPr="00EB2A86">
        <w:rPr>
          <w:rStyle w:val="ekvlckentextausgeblendet"/>
        </w:rPr>
        <w:t>uch</w:t>
      </w:r>
      <w:r w:rsidRPr="00EB2A86">
        <w:rPr>
          <w:rStyle w:val="ekvlckentextausgeblendet"/>
        </w:rPr>
        <w:t>:</w:t>
      </w:r>
      <w:r w:rsidR="00900FE1" w:rsidRPr="00EB2A86">
        <w:rPr>
          <w:rStyle w:val="ekvlckentextausgeblendet"/>
        </w:rPr>
        <w:t xml:space="preserve"> ca. 10 000g</w:t>
      </w:r>
    </w:p>
    <w:p w14:paraId="59570FC6" w14:textId="77777777" w:rsidR="00692D69" w:rsidRDefault="00692D69" w:rsidP="00530127">
      <w:pPr>
        <w:jc w:val="center"/>
      </w:pPr>
    </w:p>
    <w:p w14:paraId="68497265" w14:textId="77777777" w:rsidR="00692D69" w:rsidRDefault="00692D69" w:rsidP="00530127">
      <w:pPr>
        <w:jc w:val="center"/>
      </w:pPr>
    </w:p>
    <w:p w14:paraId="4A7BBC89" w14:textId="77777777" w:rsidR="00692D69" w:rsidRDefault="00692D69" w:rsidP="00530127">
      <w:pPr>
        <w:jc w:val="center"/>
      </w:pPr>
    </w:p>
    <w:p w14:paraId="03ED87BA" w14:textId="77777777" w:rsidR="00692D69" w:rsidRDefault="00692D69" w:rsidP="00530127">
      <w:pPr>
        <w:jc w:val="center"/>
      </w:pPr>
    </w:p>
    <w:p w14:paraId="29AB4553" w14:textId="6E52173B" w:rsidR="00692D69" w:rsidRDefault="00692D69" w:rsidP="00530127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5E522FDD" wp14:editId="12030DD3">
                <wp:extent cx="2571750" cy="628650"/>
                <wp:effectExtent l="0" t="0" r="19050" b="19050"/>
                <wp:docPr id="1480133418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AF4790C" w14:textId="61E3D4BD" w:rsidR="00692D69" w:rsidRDefault="007276BA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Backkartoffel mit Quark</w:t>
                            </w:r>
                          </w:p>
                          <w:p w14:paraId="552160B5" w14:textId="59E69F00" w:rsidR="007276BA" w:rsidRDefault="007276BA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(300 g Kartoffeln/150 g Quark)</w:t>
                            </w:r>
                          </w:p>
                          <w:p w14:paraId="4668F45F" w14:textId="282D4195" w:rsidR="007276BA" w:rsidRDefault="007276BA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5 Portionen in 5 Wochen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5E522FDD" id="_x0000_s1037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" fillcolor="white [3212]" strokecolor="black [3213]" strokeweight=".5pt">
                <v:textbox>
                  <w:txbxContent>
                    <w:p w14:paraId="7AF4790C" w14:textId="61E3D4BD" w:rsidR="00692D69" w:rsidRDefault="007276BA" w:rsidP="00692D69">
                      <w:pPr>
                        <w:pStyle w:val="ekvaufgabenwortkarte"/>
                        <w:jc w:val="center"/>
                      </w:pPr>
                      <w:r>
                        <w:t>Backkartoffel mit Quark</w:t>
                      </w:r>
                    </w:p>
                    <w:p w14:paraId="552160B5" w14:textId="59E69F00" w:rsidR="007276BA" w:rsidRDefault="007276BA" w:rsidP="00692D69">
                      <w:pPr>
                        <w:pStyle w:val="ekvaufgabenwortkarte"/>
                        <w:jc w:val="center"/>
                      </w:pPr>
                      <w:r>
                        <w:t>(300 g Kartoffeln/150 g Quark)</w:t>
                      </w:r>
                    </w:p>
                    <w:p w14:paraId="4668F45F" w14:textId="282D4195" w:rsidR="007276BA" w:rsidRDefault="007276BA" w:rsidP="00692D69">
                      <w:pPr>
                        <w:pStyle w:val="ekvaufgabenwortkarte"/>
                        <w:jc w:val="center"/>
                      </w:pPr>
                      <w:r>
                        <w:t>5 Portionen in 5 Wochen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1CE490" w14:textId="1E106E7D" w:rsidR="00692D69" w:rsidRPr="00EB2A86" w:rsidRDefault="007276BA" w:rsidP="00530127">
      <w:pPr>
        <w:jc w:val="center"/>
        <w:rPr>
          <w:rStyle w:val="ekvlckentextausgeblendet"/>
        </w:rPr>
      </w:pPr>
      <w:r w:rsidRPr="00EB2A86">
        <w:rPr>
          <w:rStyle w:val="ekvlckentextausgeblendet"/>
        </w:rPr>
        <w:t>CO2-Verbrauch: ca. 5 000 g</w:t>
      </w:r>
    </w:p>
    <w:p w14:paraId="2CE20546" w14:textId="77777777" w:rsidR="00692D69" w:rsidRDefault="00692D69" w:rsidP="00530127">
      <w:pPr>
        <w:jc w:val="center"/>
      </w:pPr>
    </w:p>
    <w:p w14:paraId="494CDCEA" w14:textId="77777777" w:rsidR="00692D69" w:rsidRDefault="00692D69" w:rsidP="00530127">
      <w:pPr>
        <w:jc w:val="center"/>
      </w:pPr>
    </w:p>
    <w:p w14:paraId="06194B66" w14:textId="77777777" w:rsidR="00692D69" w:rsidRDefault="00692D69" w:rsidP="00530127">
      <w:pPr>
        <w:jc w:val="center"/>
      </w:pPr>
    </w:p>
    <w:p w14:paraId="06F181F4" w14:textId="77777777" w:rsidR="00692D69" w:rsidRDefault="00692D69" w:rsidP="00530127">
      <w:pPr>
        <w:jc w:val="center"/>
      </w:pPr>
    </w:p>
    <w:p w14:paraId="4A3AF575" w14:textId="07643578" w:rsidR="00692D69" w:rsidRDefault="00692D69" w:rsidP="00530127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2A63E6C8" wp14:editId="5599443F">
                <wp:extent cx="2571750" cy="628650"/>
                <wp:effectExtent l="0" t="0" r="19050" b="19050"/>
                <wp:docPr id="1536481657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0B604B0" w14:textId="62C09D84" w:rsidR="00692D69" w:rsidRDefault="007276BA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Kakao</w:t>
                            </w:r>
                          </w:p>
                          <w:p w14:paraId="32E127F0" w14:textId="3BB2DB2C" w:rsidR="007276BA" w:rsidRDefault="007276BA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(30 g Kakaopulver/200 g Vollmilch)</w:t>
                            </w:r>
                          </w:p>
                          <w:p w14:paraId="4053DC67" w14:textId="7393C751" w:rsidR="007276BA" w:rsidRDefault="007276BA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 xml:space="preserve">5 Portionen in 5 Wochen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2A63E6C8" id="_x0000_s1038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" fillcolor="white [3212]" strokecolor="black [3213]" strokeweight=".5pt">
                <v:textbox>
                  <w:txbxContent>
                    <w:p w14:paraId="50B604B0" w14:textId="62C09D84" w:rsidR="00692D69" w:rsidRDefault="007276BA" w:rsidP="00692D69">
                      <w:pPr>
                        <w:pStyle w:val="ekvaufgabenwortkarte"/>
                        <w:jc w:val="center"/>
                      </w:pPr>
                      <w:r>
                        <w:t>Kakao</w:t>
                      </w:r>
                    </w:p>
                    <w:p w14:paraId="32E127F0" w14:textId="3BB2DB2C" w:rsidR="007276BA" w:rsidRDefault="007276BA" w:rsidP="00692D69">
                      <w:pPr>
                        <w:pStyle w:val="ekvaufgabenwortkarte"/>
                        <w:jc w:val="center"/>
                      </w:pPr>
                      <w:r>
                        <w:t>(30 g Kakaopulver/200 g Vollmilch)</w:t>
                      </w:r>
                    </w:p>
                    <w:p w14:paraId="4053DC67" w14:textId="7393C751" w:rsidR="007276BA" w:rsidRDefault="007276BA" w:rsidP="00692D69">
                      <w:pPr>
                        <w:pStyle w:val="ekvaufgabenwortkarte"/>
                        <w:jc w:val="center"/>
                      </w:pPr>
                      <w:r>
                        <w:t xml:space="preserve">5 Portionen in 5 Wochen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FE292A9" w14:textId="50EC5B5D" w:rsidR="00692D69" w:rsidRPr="00EB2A86" w:rsidRDefault="007276BA" w:rsidP="00530127">
      <w:pPr>
        <w:jc w:val="center"/>
        <w:rPr>
          <w:rStyle w:val="ekvlckentextausgeblendet"/>
        </w:rPr>
      </w:pPr>
      <w:r w:rsidRPr="00EB2A86">
        <w:rPr>
          <w:rStyle w:val="ekvlckentextausgeblendet"/>
        </w:rPr>
        <w:t xml:space="preserve">CO2-Verbrauch: </w:t>
      </w:r>
      <w:r w:rsidR="00457E99" w:rsidRPr="00EB2A86">
        <w:rPr>
          <w:rStyle w:val="ekvlckentextausgeblendet"/>
        </w:rPr>
        <w:t xml:space="preserve">ca. 5 000 g </w:t>
      </w:r>
    </w:p>
    <w:p w14:paraId="00537ED5" w14:textId="77777777" w:rsidR="00692D69" w:rsidRDefault="00692D69" w:rsidP="00530127">
      <w:pPr>
        <w:jc w:val="center"/>
      </w:pPr>
    </w:p>
    <w:p w14:paraId="03426207" w14:textId="77777777" w:rsidR="00692D69" w:rsidRDefault="00692D69" w:rsidP="00530127">
      <w:pPr>
        <w:jc w:val="center"/>
      </w:pPr>
    </w:p>
    <w:p w14:paraId="278F944E" w14:textId="77777777" w:rsidR="00692D69" w:rsidRDefault="00692D69" w:rsidP="00530127">
      <w:pPr>
        <w:jc w:val="center"/>
      </w:pPr>
    </w:p>
    <w:p w14:paraId="10E6A3A3" w14:textId="77777777" w:rsidR="00692D69" w:rsidRDefault="00692D69" w:rsidP="00530127">
      <w:pPr>
        <w:jc w:val="center"/>
      </w:pPr>
    </w:p>
    <w:p w14:paraId="26322C0C" w14:textId="1EDA9CFC" w:rsidR="00692D69" w:rsidRDefault="00692D69" w:rsidP="00530127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43C532FC" wp14:editId="7F41B34D">
                <wp:extent cx="2571750" cy="628650"/>
                <wp:effectExtent l="0" t="0" r="19050" b="19050"/>
                <wp:docPr id="55926074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980D631" w14:textId="769766F7" w:rsidR="004E6915" w:rsidRPr="009A3BD3" w:rsidRDefault="004E6915" w:rsidP="004E6915">
                            <w:pPr>
                              <w:pStyle w:val="ekvaufgabenwortkarte"/>
                              <w:jc w:val="center"/>
                            </w:pPr>
                            <w:r w:rsidRPr="009A3BD3">
                              <w:t>Adventskranz mit LED-Lampen</w:t>
                            </w:r>
                          </w:p>
                          <w:p w14:paraId="38B63B13" w14:textId="7453A74C" w:rsidR="00262248" w:rsidRPr="009A3BD3" w:rsidRDefault="009A3BD3" w:rsidP="004E6915">
                            <w:pPr>
                              <w:pStyle w:val="ekvaufgabenwortkarte"/>
                              <w:jc w:val="center"/>
                            </w:pPr>
                            <w:r w:rsidRPr="009A3BD3">
                              <w:t>Verbrauch: ca. 0,01 kWh</w:t>
                            </w:r>
                          </w:p>
                          <w:p w14:paraId="57CD0023" w14:textId="5044A8A4" w:rsidR="00262248" w:rsidRDefault="00262248" w:rsidP="004E6915">
                            <w:pPr>
                              <w:pStyle w:val="ekvaufgabenwortkarte"/>
                              <w:jc w:val="center"/>
                            </w:pPr>
                            <w:r w:rsidRPr="009A3BD3">
                              <w:t>(8 Std./Adventssonntag)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43C532FC" id="_x0000_s1039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" fillcolor="white [3212]" strokecolor="black [3213]" strokeweight=".5pt">
                <v:textbox>
                  <w:txbxContent>
                    <w:p w14:paraId="4980D631" w14:textId="769766F7" w:rsidR="004E6915" w:rsidRPr="009A3BD3" w:rsidRDefault="004E6915" w:rsidP="004E6915">
                      <w:pPr>
                        <w:pStyle w:val="ekvaufgabenwortkarte"/>
                        <w:jc w:val="center"/>
                      </w:pPr>
                      <w:r w:rsidRPr="009A3BD3">
                        <w:t>Adventskranz mit LED-Lampen</w:t>
                      </w:r>
                    </w:p>
                    <w:p w14:paraId="38B63B13" w14:textId="7453A74C" w:rsidR="00262248" w:rsidRPr="009A3BD3" w:rsidRDefault="009A3BD3" w:rsidP="004E6915">
                      <w:pPr>
                        <w:pStyle w:val="ekvaufgabenwortkarte"/>
                        <w:jc w:val="center"/>
                      </w:pPr>
                      <w:r w:rsidRPr="009A3BD3">
                        <w:t>Verbrauch: ca. 0,01 kWh</w:t>
                      </w:r>
                    </w:p>
                    <w:p w14:paraId="57CD0023" w14:textId="5044A8A4" w:rsidR="00262248" w:rsidRDefault="00262248" w:rsidP="004E6915">
                      <w:pPr>
                        <w:pStyle w:val="ekvaufgabenwortkarte"/>
                        <w:jc w:val="center"/>
                      </w:pPr>
                      <w:r w:rsidRPr="009A3BD3">
                        <w:t>(8 Std./Adventssonntag)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E4C4869" w14:textId="07315357" w:rsidR="00692D69" w:rsidRPr="00EB2A86" w:rsidRDefault="009A3BD3" w:rsidP="00530127">
      <w:pPr>
        <w:jc w:val="center"/>
        <w:rPr>
          <w:rStyle w:val="ekvlckentextausgeblendet"/>
        </w:rPr>
      </w:pPr>
      <w:r w:rsidRPr="00EB2A86">
        <w:rPr>
          <w:rStyle w:val="ekvlckentextausgeblendet"/>
        </w:rPr>
        <w:t>CO2-Verbrauch: ca. 4 g</w:t>
      </w:r>
    </w:p>
    <w:p w14:paraId="39F8A02D" w14:textId="77777777" w:rsidR="00692D69" w:rsidRDefault="00692D69" w:rsidP="00530127">
      <w:pPr>
        <w:jc w:val="center"/>
      </w:pPr>
    </w:p>
    <w:p w14:paraId="4DA1A964" w14:textId="77777777" w:rsidR="00692D69" w:rsidRDefault="00692D69" w:rsidP="00530127">
      <w:pPr>
        <w:jc w:val="center"/>
      </w:pPr>
    </w:p>
    <w:p w14:paraId="7C364050" w14:textId="77777777" w:rsidR="00692D69" w:rsidRDefault="00692D69" w:rsidP="00530127">
      <w:pPr>
        <w:jc w:val="center"/>
      </w:pPr>
    </w:p>
    <w:p w14:paraId="7CE4879F" w14:textId="77777777" w:rsidR="00692D69" w:rsidRDefault="00692D69" w:rsidP="00530127">
      <w:pPr>
        <w:jc w:val="center"/>
      </w:pPr>
    </w:p>
    <w:p w14:paraId="6E42A3F5" w14:textId="3CEFF7B7" w:rsidR="00692D69" w:rsidRDefault="00692D69" w:rsidP="00530127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5CFEEC90" wp14:editId="3AC63C49">
                <wp:extent cx="2571750" cy="628650"/>
                <wp:effectExtent l="0" t="0" r="19050" b="19050"/>
                <wp:docPr id="1166637643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0E3A64B" w14:textId="0D2EB3DC" w:rsidR="00D00147" w:rsidRDefault="00D00147" w:rsidP="0029386C">
                            <w:pPr>
                              <w:pStyle w:val="ekvaufgabenwortkarte"/>
                              <w:jc w:val="center"/>
                            </w:pPr>
                            <w:r>
                              <w:t xml:space="preserve">Geschenke </w:t>
                            </w:r>
                            <w:r w:rsidR="0029386C">
                              <w:t>nicht verpacken</w:t>
                            </w:r>
                          </w:p>
                          <w:p w14:paraId="211519AE" w14:textId="12954808" w:rsidR="0029386C" w:rsidRDefault="0051754D" w:rsidP="0029386C">
                            <w:pPr>
                              <w:pStyle w:val="ekvaufgabenwortkarte"/>
                              <w:jc w:val="center"/>
                            </w:pPr>
                            <w:r>
                              <w:t>m</w:t>
                            </w:r>
                            <w:r w:rsidR="0029386C">
                              <w:t>it Geschenkband verzieren</w:t>
                            </w:r>
                          </w:p>
                          <w:p w14:paraId="08B52291" w14:textId="489FA13E" w:rsidR="0029386C" w:rsidRDefault="0029386C" w:rsidP="0029386C">
                            <w:pPr>
                              <w:pStyle w:val="ekvaufgabenwortkarte"/>
                              <w:jc w:val="center"/>
                            </w:pPr>
                            <w:r>
                              <w:t>80 g Kunststoff pro Rolle</w:t>
                            </w:r>
                          </w:p>
                          <w:p w14:paraId="03CB4DD1" w14:textId="77777777" w:rsidR="0029386C" w:rsidRDefault="0029386C" w:rsidP="0029386C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type w14:anchorId="5CFEEC90" id="_x0000_t202" coordsize="21600,21600" o:spt="202" path="m,l,21600r21600,l21600,xe">
                <v:stroke joinstyle="miter"/>
                <v:path gradientshapeok="t" o:connecttype="rect"/>
              </v:shapetype>
              <v:shape id="_x0000_s1040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" fillcolor="white [3212]" strokecolor="black [3213]" strokeweight=".5pt">
                <v:textbox>
                  <w:txbxContent>
                    <w:p w14:paraId="30E3A64B" w14:textId="0D2EB3DC" w:rsidR="00D00147" w:rsidRDefault="00D00147" w:rsidP="0029386C">
                      <w:pPr>
                        <w:pStyle w:val="ekvaufgabenwortkarte"/>
                        <w:jc w:val="center"/>
                      </w:pPr>
                      <w:r>
                        <w:t xml:space="preserve">Geschenke </w:t>
                      </w:r>
                      <w:r w:rsidR="0029386C">
                        <w:t>nicht verpacken</w:t>
                      </w:r>
                    </w:p>
                    <w:p w14:paraId="211519AE" w14:textId="12954808" w:rsidR="0029386C" w:rsidRDefault="0051754D" w:rsidP="0029386C">
                      <w:pPr>
                        <w:pStyle w:val="ekvaufgabenwortkarte"/>
                        <w:jc w:val="center"/>
                      </w:pPr>
                      <w:r>
                        <w:t>m</w:t>
                      </w:r>
                      <w:r w:rsidR="0029386C">
                        <w:t>it Geschenkband verzieren</w:t>
                      </w:r>
                    </w:p>
                    <w:p w14:paraId="08B52291" w14:textId="489FA13E" w:rsidR="0029386C" w:rsidRDefault="0029386C" w:rsidP="0029386C">
                      <w:pPr>
                        <w:pStyle w:val="ekvaufgabenwortkarte"/>
                        <w:jc w:val="center"/>
                      </w:pPr>
                      <w:r>
                        <w:t>80 g Kunststoff pro Rolle</w:t>
                      </w:r>
                    </w:p>
                    <w:p w14:paraId="03CB4DD1" w14:textId="77777777" w:rsidR="0029386C" w:rsidRDefault="0029386C" w:rsidP="0029386C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B7E00D6" w14:textId="3762C8B8" w:rsidR="00692D69" w:rsidRPr="00EB2A86" w:rsidRDefault="00D00147" w:rsidP="00530127">
      <w:pPr>
        <w:jc w:val="center"/>
        <w:rPr>
          <w:rStyle w:val="ekvlckentextausgeblendet"/>
        </w:rPr>
      </w:pPr>
      <w:r w:rsidRPr="00EB2A86">
        <w:rPr>
          <w:rStyle w:val="ekvlckentextausgeblendet"/>
        </w:rPr>
        <w:t xml:space="preserve">CO2-Verbrauch: ca. </w:t>
      </w:r>
      <w:r w:rsidR="0029386C" w:rsidRPr="00EB2A86">
        <w:rPr>
          <w:rStyle w:val="ekvlckentextausgeblendet"/>
        </w:rPr>
        <w:t>160 g</w:t>
      </w:r>
    </w:p>
    <w:p w14:paraId="70D471CC" w14:textId="77777777" w:rsidR="00692D69" w:rsidRDefault="00692D69" w:rsidP="00530127">
      <w:pPr>
        <w:jc w:val="center"/>
      </w:pPr>
    </w:p>
    <w:p w14:paraId="3F505B4E" w14:textId="77777777" w:rsidR="00692D69" w:rsidRDefault="00692D69" w:rsidP="00530127">
      <w:pPr>
        <w:jc w:val="center"/>
      </w:pPr>
    </w:p>
    <w:p w14:paraId="03E8BA3C" w14:textId="77777777" w:rsidR="00692D69" w:rsidRDefault="00692D69" w:rsidP="00530127">
      <w:pPr>
        <w:jc w:val="center"/>
      </w:pPr>
    </w:p>
    <w:p w14:paraId="5106003A" w14:textId="77777777" w:rsidR="00692D69" w:rsidRDefault="00692D69" w:rsidP="00530127">
      <w:pPr>
        <w:jc w:val="center"/>
      </w:pPr>
    </w:p>
    <w:p w14:paraId="2E68F303" w14:textId="29D8EBA3" w:rsidR="00692D69" w:rsidRDefault="00692D69" w:rsidP="002B7323">
      <w:r>
        <w:rPr>
          <w:noProof/>
        </w:rPr>
        <mc:AlternateContent>
          <mc:Choice Requires="wps">
            <w:drawing>
              <wp:inline distT="0" distB="0" distL="0" distR="0" wp14:anchorId="01D4999F" wp14:editId="54160E3A">
                <wp:extent cx="2571750" cy="628650"/>
                <wp:effectExtent l="0" t="0" r="19050" b="19050"/>
                <wp:docPr id="490206712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5F37A16" w14:textId="6571C258" w:rsidR="00692D69" w:rsidRDefault="004E6915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Festtagsbraten</w:t>
                            </w:r>
                          </w:p>
                          <w:p w14:paraId="37000EA2" w14:textId="1BA8C7FD" w:rsidR="004E6915" w:rsidRDefault="004E6915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Gans</w:t>
                            </w:r>
                          </w:p>
                          <w:p w14:paraId="4BE867E0" w14:textId="18FA0F7A" w:rsidR="004E6915" w:rsidRDefault="004E6915" w:rsidP="00692D69">
                            <w:pPr>
                              <w:pStyle w:val="ekvaufgabenwortkarte"/>
                              <w:jc w:val="center"/>
                            </w:pPr>
                            <w:r>
                              <w:t>(200 g/Portion)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01D4999F" id="_x0000_s1041" type="#_x0000_t202" style="width:202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" fillcolor="white [3212]" strokecolor="black [3213]" strokeweight=".5pt">
                <v:textbox>
                  <w:txbxContent>
                    <w:p w14:paraId="65F37A16" w14:textId="6571C258" w:rsidR="00692D69" w:rsidRDefault="004E6915" w:rsidP="00692D69">
                      <w:pPr>
                        <w:pStyle w:val="ekvaufgabenwortkarte"/>
                        <w:jc w:val="center"/>
                      </w:pPr>
                      <w:r>
                        <w:t>Festtagsbraten</w:t>
                      </w:r>
                    </w:p>
                    <w:p w14:paraId="37000EA2" w14:textId="1BA8C7FD" w:rsidR="004E6915" w:rsidRDefault="004E6915" w:rsidP="00692D69">
                      <w:pPr>
                        <w:pStyle w:val="ekvaufgabenwortkarte"/>
                        <w:jc w:val="center"/>
                      </w:pPr>
                      <w:r>
                        <w:t>Gans</w:t>
                      </w:r>
                    </w:p>
                    <w:p w14:paraId="4BE867E0" w14:textId="18FA0F7A" w:rsidR="004E6915" w:rsidRDefault="004E6915" w:rsidP="00692D69">
                      <w:pPr>
                        <w:pStyle w:val="ekvaufgabenwortkarte"/>
                        <w:jc w:val="center"/>
                      </w:pPr>
                      <w:r>
                        <w:t>(200 g/Portion)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730C07" w14:textId="671FBC4F" w:rsidR="00262248" w:rsidRPr="00EB2A86" w:rsidRDefault="00262248" w:rsidP="00262248">
      <w:pPr>
        <w:jc w:val="center"/>
        <w:rPr>
          <w:rStyle w:val="ekvlckentextausgeblendet"/>
        </w:rPr>
      </w:pPr>
      <w:r w:rsidRPr="00EB2A86">
        <w:rPr>
          <w:rStyle w:val="ekvlckentextausgeblendet"/>
        </w:rPr>
        <w:t xml:space="preserve">CO2-Verbrauch: ca. </w:t>
      </w:r>
      <w:r w:rsidR="007629DB" w:rsidRPr="00EB2A86">
        <w:rPr>
          <w:rStyle w:val="ekvlckentextausgeblendet"/>
        </w:rPr>
        <w:t>1 100 g</w:t>
      </w:r>
    </w:p>
    <w:sectPr w:rsidR="00262248" w:rsidRPr="00EB2A86" w:rsidSect="00692D69">
      <w:type w:val="continuous"/>
      <w:pgSz w:w="11906" w:h="16838" w:code="9"/>
      <w:pgMar w:top="1758" w:right="1276" w:bottom="1531" w:left="1276" w:header="454" w:footer="454" w:gutter="0"/>
      <w:cols w:num="2" w:space="87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85838" w14:textId="77777777" w:rsidR="002B7323" w:rsidRDefault="002B7323" w:rsidP="003C599D">
      <w:pPr>
        <w:spacing w:line="240" w:lineRule="auto"/>
      </w:pPr>
      <w:r>
        <w:separator/>
      </w:r>
    </w:p>
  </w:endnote>
  <w:endnote w:type="continuationSeparator" w:id="0">
    <w:p w14:paraId="757ABB31" w14:textId="77777777" w:rsidR="002B7323" w:rsidRDefault="002B732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3A876FA5" w14:textId="77777777" w:rsidTr="00503EE6">
      <w:trPr>
        <w:trHeight w:hRule="exact" w:val="680"/>
      </w:trPr>
      <w:tc>
        <w:tcPr>
          <w:tcW w:w="864" w:type="dxa"/>
          <w:noWrap/>
        </w:tcPr>
        <w:p w14:paraId="105D2BB5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56A1BB3" wp14:editId="32B57C78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61626C9C" w14:textId="5E59B949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A04A0C">
            <w:t>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7ED7CCF" w14:textId="22663810" w:rsidR="00545653" w:rsidRPr="00913892" w:rsidRDefault="00947DC8" w:rsidP="00545653">
          <w:pPr>
            <w:pStyle w:val="ekvquelle"/>
          </w:pPr>
          <w:r>
            <w:t>Text</w:t>
          </w:r>
          <w:r w:rsidR="00545653">
            <w:t>: Miriam Dalege (Autorin)</w:t>
          </w:r>
        </w:p>
        <w:p w14:paraId="199D0F8C" w14:textId="7173F500" w:rsidR="002659C5" w:rsidRPr="00913892" w:rsidRDefault="002659C5" w:rsidP="00947DC8">
          <w:pPr>
            <w:pStyle w:val="ekvquelle"/>
          </w:pPr>
        </w:p>
      </w:tc>
      <w:tc>
        <w:tcPr>
          <w:tcW w:w="813" w:type="dxa"/>
        </w:tcPr>
        <w:p w14:paraId="396A3531" w14:textId="77777777" w:rsidR="002659C5" w:rsidRPr="00913892" w:rsidRDefault="002659C5" w:rsidP="00913892">
          <w:pPr>
            <w:pStyle w:val="ekvpagina"/>
          </w:pPr>
        </w:p>
      </w:tc>
    </w:tr>
  </w:tbl>
  <w:p w14:paraId="78D2D46B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457B8" w14:textId="77777777" w:rsidR="002B7323" w:rsidRDefault="002B7323" w:rsidP="003C599D">
      <w:pPr>
        <w:spacing w:line="240" w:lineRule="auto"/>
      </w:pPr>
      <w:r>
        <w:separator/>
      </w:r>
    </w:p>
  </w:footnote>
  <w:footnote w:type="continuationSeparator" w:id="0">
    <w:p w14:paraId="208734F5" w14:textId="77777777" w:rsidR="002B7323" w:rsidRDefault="002B732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278E0A5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1019BB5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5BF59E7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8E8CE7B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6461D2C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ADA0EAD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A72000E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30EDB0C1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24EDF54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6DA54A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29A2B727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323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3EB4"/>
    <w:rsid w:val="000A4BD4"/>
    <w:rsid w:val="000A51A5"/>
    <w:rsid w:val="000A7892"/>
    <w:rsid w:val="000B098D"/>
    <w:rsid w:val="000B7BD3"/>
    <w:rsid w:val="000C047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3F94"/>
    <w:rsid w:val="00124062"/>
    <w:rsid w:val="00126AB8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3512"/>
    <w:rsid w:val="001845AC"/>
    <w:rsid w:val="00186866"/>
    <w:rsid w:val="00190B65"/>
    <w:rsid w:val="00193A18"/>
    <w:rsid w:val="0019698B"/>
    <w:rsid w:val="001A3936"/>
    <w:rsid w:val="001A5BD5"/>
    <w:rsid w:val="001B454A"/>
    <w:rsid w:val="001C19C1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248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386C"/>
    <w:rsid w:val="0029673A"/>
    <w:rsid w:val="002A25AE"/>
    <w:rsid w:val="002B3DF1"/>
    <w:rsid w:val="002B52EB"/>
    <w:rsid w:val="002B64EA"/>
    <w:rsid w:val="002B7323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57E99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E6915"/>
    <w:rsid w:val="004F1434"/>
    <w:rsid w:val="004F45AB"/>
    <w:rsid w:val="00501528"/>
    <w:rsid w:val="00503EE6"/>
    <w:rsid w:val="005069C1"/>
    <w:rsid w:val="00510F4C"/>
    <w:rsid w:val="00514229"/>
    <w:rsid w:val="005156EC"/>
    <w:rsid w:val="005168A4"/>
    <w:rsid w:val="0051754D"/>
    <w:rsid w:val="0052117E"/>
    <w:rsid w:val="00521B91"/>
    <w:rsid w:val="005252D2"/>
    <w:rsid w:val="00530127"/>
    <w:rsid w:val="00530C92"/>
    <w:rsid w:val="00535AD8"/>
    <w:rsid w:val="00545653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42C3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8B0"/>
    <w:rsid w:val="00653F68"/>
    <w:rsid w:val="00666D95"/>
    <w:rsid w:val="006802C4"/>
    <w:rsid w:val="0068429A"/>
    <w:rsid w:val="00685FDD"/>
    <w:rsid w:val="006912DC"/>
    <w:rsid w:val="00692D69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CA4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276BA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29DB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D2B21"/>
    <w:rsid w:val="007E0023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56B9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0FE1"/>
    <w:rsid w:val="00901B13"/>
    <w:rsid w:val="00902002"/>
    <w:rsid w:val="00902CEB"/>
    <w:rsid w:val="009055D0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3BD3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2EAB"/>
    <w:rsid w:val="009E45C5"/>
    <w:rsid w:val="009E47B1"/>
    <w:rsid w:val="009F003E"/>
    <w:rsid w:val="009F0109"/>
    <w:rsid w:val="009F01E9"/>
    <w:rsid w:val="009F1185"/>
    <w:rsid w:val="009F5416"/>
    <w:rsid w:val="00A024FF"/>
    <w:rsid w:val="00A04A0C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375B"/>
    <w:rsid w:val="00A35787"/>
    <w:rsid w:val="00A3685C"/>
    <w:rsid w:val="00A43B4C"/>
    <w:rsid w:val="00A478DC"/>
    <w:rsid w:val="00A543CE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2AF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68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6D90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0147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09E8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B2D4F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0C5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B2A86"/>
    <w:rsid w:val="00EC0E51"/>
    <w:rsid w:val="00EC1621"/>
    <w:rsid w:val="00EC1FF0"/>
    <w:rsid w:val="00EC662E"/>
    <w:rsid w:val="00ED07FE"/>
    <w:rsid w:val="00ED0B7D"/>
    <w:rsid w:val="00ED69B3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B034E"/>
  <w15:chartTrackingRefBased/>
  <w15:docId w15:val="{6DC80625-8B3D-4918-A691-6EDB85E5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491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2024-11-21T13:32:00Z</dcterms:created>
  <dcterms:modified xsi:type="dcterms:W3CDTF">2024-11-21T13:32:00Z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