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6A3C8" w14:textId="6B61F186" w:rsidR="00E90BDC" w:rsidRDefault="00E90BDC" w:rsidP="00E90BDC">
      <w:pPr>
        <w:pStyle w:val="ekvue2arial"/>
      </w:pPr>
      <w:r w:rsidRPr="00E90BDC">
        <w:t xml:space="preserve">Weihnachtsrituale weltweit – </w:t>
      </w:r>
      <w:proofErr w:type="spellStart"/>
      <w:r w:rsidRPr="00E90BDC">
        <w:t>Suchsel</w:t>
      </w:r>
      <w:proofErr w:type="spellEnd"/>
      <w:r w:rsidRPr="00E90BDC">
        <w:t xml:space="preserve"> – Lösung</w:t>
      </w:r>
    </w:p>
    <w:p w14:paraId="2E71F47F" w14:textId="77777777" w:rsidR="00E90BDC" w:rsidRPr="00E90BDC" w:rsidRDefault="00E90BDC" w:rsidP="00E90BDC">
      <w:pPr>
        <w:pStyle w:val="ekvue2arial"/>
      </w:pPr>
    </w:p>
    <w:tbl>
      <w:tblPr>
        <w:tblStyle w:val="Tabellenraster1"/>
        <w:tblW w:w="8626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90BDC" w:rsidRPr="00E90BDC" w14:paraId="7AA3D548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EA2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4D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DE4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AE6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600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2E9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B55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833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5A9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39A6915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ECC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518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BF2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E2F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35BCBBE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color w:val="FF0000"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9AF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51E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5E9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A5F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</w:tr>
      <w:tr w:rsidR="00E90BDC" w:rsidRPr="00E90BDC" w14:paraId="6D522EB5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A3A16F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1905D5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3A59E1C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538070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1719E8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EDBBA3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3E82F47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0EA67E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BA1ED5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E1B720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882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EAD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C7F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3FB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72B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2FA01B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E54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0A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520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</w:tr>
      <w:tr w:rsidR="00E90BDC" w:rsidRPr="00E90BDC" w14:paraId="205C6C0D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D73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C77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736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24D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DC1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461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29B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216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257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A541C4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449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F22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9CD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68F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113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49D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DECBB6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D1E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7E5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</w:tr>
      <w:tr w:rsidR="00E90BDC" w:rsidRPr="00E90BDC" w14:paraId="3D608E31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EFE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988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7FE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D3B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73D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A61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EB7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158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EE0537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EF03A9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1AF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DEB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687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E12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082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E92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87E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7719ED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0DA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</w:tr>
      <w:tr w:rsidR="00E90BDC" w:rsidRPr="00E90BDC" w14:paraId="70C4F0F6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D56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987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7C8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E71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Y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137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4E9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E3A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6B773B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6DEDD5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EDF273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1F0D23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EBE0C6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BEFC07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7B83DC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227928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32E041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75FAA2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C0FF5D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B57C24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M</w:t>
            </w:r>
          </w:p>
        </w:tc>
      </w:tr>
      <w:tr w:rsidR="00E90BDC" w:rsidRPr="00E90BDC" w14:paraId="55964A89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FF2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849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735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D26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EA4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668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20C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674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528D0F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9E62F7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7D0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DB8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3C4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9FB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68E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3B7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34B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3CE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637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</w:tr>
      <w:tr w:rsidR="00E90BDC" w:rsidRPr="00E90BDC" w14:paraId="69519C13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1B6565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B1B290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C01370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5A8D75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395A0FA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F184F5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2A8A13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A3E527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3EE66C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BEA18C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EC4F8A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585378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2B0FE3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B15E76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25AA58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B02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14B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D26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810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</w:tr>
      <w:tr w:rsidR="00E90BDC" w:rsidRPr="00E90BDC" w14:paraId="41F645F6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624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8A9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A6F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1EB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0E0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CBB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C76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974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1649A9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B8A9EB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BDD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394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0D8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628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283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B46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636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4E2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777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</w:tr>
      <w:tr w:rsidR="00E90BDC" w:rsidRPr="00E90BDC" w14:paraId="553B3991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CDE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E11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4F2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5C1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E4E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80D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906015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224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082E14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80A02D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D0F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6C1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CE4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18B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2B6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AD8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333631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384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1FD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</w:tr>
      <w:tr w:rsidR="00E90BDC" w:rsidRPr="00E90BDC" w14:paraId="27215A42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42B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8A6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157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48B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E0E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8E72BB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281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793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BBAB0D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41EEAD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1A6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578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EF2D6D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259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FAE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892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C7F61F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C3D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A0B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B</w:t>
            </w:r>
          </w:p>
        </w:tc>
      </w:tr>
      <w:tr w:rsidR="00E90BDC" w:rsidRPr="00E90BDC" w14:paraId="3A949332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5E4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D4D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DA8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633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3D7D2F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CD7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FF7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124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78B1C4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EC8460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496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9E6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3DF8BE4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E89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A15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ABC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35E5EE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29F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D4F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</w:tr>
      <w:tr w:rsidR="00E90BDC" w:rsidRPr="00E90BDC" w14:paraId="1B364402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B6F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C8D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FF7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Y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0B518C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0AE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DE3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 xml:space="preserve"> 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E62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6D6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817356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D69C9F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DFE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0B2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01B5CF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3C9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C7F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270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2C4038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63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070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</w:tr>
      <w:tr w:rsidR="00E90BDC" w:rsidRPr="00E90BDC" w14:paraId="1817827D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C2E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673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3E14804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85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3D7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32C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FF9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669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C76E98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8E8BF3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B55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BD0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11876C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E4E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C93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0AA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0A6C62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D62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10F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</w:tr>
      <w:tr w:rsidR="00E90BDC" w:rsidRPr="00E90BDC" w14:paraId="66375B14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61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556C76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8AD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03B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95F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02B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11C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B73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75F536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F0EC79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50BE8C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4ED52D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Ü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F8EC47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4313C6F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8C50BB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A5F030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A033EE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1D1D1"/>
            <w:vAlign w:val="center"/>
          </w:tcPr>
          <w:p w14:paraId="4991730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1D1"/>
            <w:vAlign w:val="center"/>
          </w:tcPr>
          <w:p w14:paraId="6BF662C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</w:tr>
      <w:tr w:rsidR="00E90BDC" w:rsidRPr="00E90BDC" w14:paraId="2109CC92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4AE0DD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E44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321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B6C821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7F7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034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9F7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83A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6FD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81B9B5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color w:val="FF0000"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259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611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DDF32A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304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D3C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A43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CA46B3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DEA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EB8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</w:tr>
      <w:tr w:rsidR="00E90BDC" w:rsidRPr="00E90BDC" w14:paraId="7802EE90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B79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BD7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7A3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AC6415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7B1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2A2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CDC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0A9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A2B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FCE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18A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D0F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487BD4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C21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7A2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C73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7B9A18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B19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FFD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</w:tr>
      <w:tr w:rsidR="00E90BDC" w:rsidRPr="00E90BDC" w14:paraId="54209A0D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F62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5EE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A02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004C2E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7C4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620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J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680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CB4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55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7B9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21C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D74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6E2FF5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3F38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Y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162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4CC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F5D7FD9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8BD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639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</w:tr>
      <w:tr w:rsidR="00E90BDC" w:rsidRPr="00E90BDC" w14:paraId="7E722961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BF8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CA4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DC8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7F6B9E0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E9B3A5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41A829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0811747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20ACB76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D0454D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89F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4B47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C360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152C18E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7C3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AD04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342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8F9148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AD6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3BF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U</w:t>
            </w:r>
          </w:p>
        </w:tc>
      </w:tr>
      <w:tr w:rsidR="00E90BDC" w:rsidRPr="00E90BDC" w14:paraId="57C344FF" w14:textId="77777777" w:rsidTr="00E90BDC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719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715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FF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37BB1E16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FF8C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514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420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7D8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B213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X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788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26D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D93B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8A51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361E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FDEF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75EA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V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567785C5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b/>
                <w:bCs/>
                <w:sz w:val="20"/>
                <w:szCs w:val="20"/>
              </w:rPr>
            </w:pPr>
            <w:r w:rsidRPr="00E90BDC">
              <w:rPr>
                <w:rFonts w:eastAsia="Aptos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C8C2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8D6D" w14:textId="77777777" w:rsidR="00E90BDC" w:rsidRPr="00E90BDC" w:rsidRDefault="00E90BDC" w:rsidP="00E90BDC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Aptos" w:cs="Arial"/>
                <w:sz w:val="20"/>
                <w:szCs w:val="20"/>
              </w:rPr>
            </w:pPr>
            <w:r w:rsidRPr="00E90BDC">
              <w:rPr>
                <w:rFonts w:eastAsia="Aptos" w:cs="Arial"/>
                <w:sz w:val="20"/>
                <w:szCs w:val="20"/>
              </w:rPr>
              <w:t>M</w:t>
            </w:r>
          </w:p>
        </w:tc>
      </w:tr>
    </w:tbl>
    <w:p w14:paraId="793ABF87" w14:textId="77777777" w:rsidR="00E90BDC" w:rsidRPr="00E90BDC" w:rsidRDefault="00E90BDC" w:rsidP="00E90BDC">
      <w:pPr>
        <w:tabs>
          <w:tab w:val="clear" w:pos="340"/>
          <w:tab w:val="clear" w:pos="595"/>
          <w:tab w:val="clear" w:pos="851"/>
        </w:tabs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DD29687" w14:textId="37EE0D0A" w:rsidR="00E90BDC" w:rsidRPr="00E90BDC" w:rsidRDefault="00E90BDC" w:rsidP="00E90BDC">
      <w:pPr>
        <w:rPr>
          <w:rStyle w:val="ekvfett"/>
        </w:rPr>
      </w:pPr>
      <w:r w:rsidRPr="00E90BDC">
        <w:rPr>
          <w:rStyle w:val="ekvfett"/>
        </w:rPr>
        <w:t>Begriffe: (waagerecht, senkrecht, diagonal)</w:t>
      </w:r>
    </w:p>
    <w:p w14:paraId="563C2E0B" w14:textId="77777777" w:rsidR="00E90BDC" w:rsidRPr="00E90BDC" w:rsidRDefault="00E90BDC" w:rsidP="00E90BDC"/>
    <w:p w14:paraId="72E595E0" w14:textId="77777777" w:rsidR="00E90BDC" w:rsidRPr="00E90BDC" w:rsidRDefault="00E90BDC" w:rsidP="00E90BDC">
      <w:r w:rsidRPr="00E90BDC">
        <w:t>Fastenzeit</w:t>
      </w:r>
      <w:r w:rsidRPr="00E90BDC">
        <w:tab/>
      </w:r>
      <w:r w:rsidRPr="00E90BDC">
        <w:tab/>
        <w:t>Adventskalender</w:t>
      </w:r>
      <w:r w:rsidRPr="00E90BDC">
        <w:tab/>
      </w:r>
      <w:r w:rsidRPr="00E90BDC">
        <w:tab/>
        <w:t>Feuerwerk</w:t>
      </w:r>
      <w:r w:rsidRPr="00E90BDC">
        <w:tab/>
      </w:r>
      <w:r w:rsidRPr="00E90BDC">
        <w:tab/>
        <w:t>Gewürzgurke</w:t>
      </w:r>
    </w:p>
    <w:p w14:paraId="6CB3B499" w14:textId="6B409252" w:rsidR="00E90BDC" w:rsidRPr="00E90BDC" w:rsidRDefault="00E90BDC" w:rsidP="00E90BDC">
      <w:r w:rsidRPr="00E90BDC">
        <w:t>Niederlande</w:t>
      </w:r>
      <w:r w:rsidRPr="00E90BDC">
        <w:tab/>
      </w:r>
      <w:r w:rsidRPr="00E90BDC">
        <w:tab/>
        <w:t>Inliner</w:t>
      </w:r>
      <w:r w:rsidRPr="00E90BDC">
        <w:tab/>
      </w:r>
      <w:r w:rsidRPr="00E90BDC">
        <w:tab/>
      </w:r>
      <w:r w:rsidRPr="00E90BDC">
        <w:tab/>
        <w:t>Krippe</w:t>
      </w:r>
      <w:r w:rsidRPr="00E90BDC">
        <w:tab/>
      </w:r>
      <w:r w:rsidRPr="00E90BDC">
        <w:tab/>
      </w:r>
      <w:r w:rsidRPr="00E90BDC">
        <w:tab/>
        <w:t>Mangobaum</w:t>
      </w:r>
    </w:p>
    <w:p w14:paraId="45244618" w14:textId="273A3460" w:rsidR="00E90BDC" w:rsidRPr="00E90BDC" w:rsidRDefault="00E90BDC" w:rsidP="00E90BDC">
      <w:r w:rsidRPr="00E90BDC">
        <w:t>Mütze</w:t>
      </w:r>
      <w:r w:rsidRPr="00E90BDC">
        <w:tab/>
      </w:r>
      <w:r w:rsidRPr="00E90BDC">
        <w:tab/>
      </w:r>
      <w:r w:rsidRPr="00E90BDC">
        <w:tab/>
      </w:r>
      <w:r>
        <w:tab/>
      </w:r>
      <w:r w:rsidRPr="00E90BDC">
        <w:t>Weihnachtsmarkt</w:t>
      </w:r>
      <w:r w:rsidRPr="00E90BDC">
        <w:tab/>
        <w:t>Besen</w:t>
      </w:r>
      <w:r w:rsidRPr="00E90BDC">
        <w:tab/>
      </w:r>
      <w:r w:rsidRPr="00E90BDC">
        <w:tab/>
      </w:r>
      <w:r w:rsidRPr="00E90BDC">
        <w:tab/>
        <w:t>Christkind</w:t>
      </w:r>
    </w:p>
    <w:p w14:paraId="1BA1F1F2" w14:textId="77777777" w:rsidR="00E90BDC" w:rsidRPr="00E90BDC" w:rsidRDefault="00E90BDC" w:rsidP="00E90BDC">
      <w:pPr>
        <w:tabs>
          <w:tab w:val="clear" w:pos="340"/>
          <w:tab w:val="clear" w:pos="595"/>
          <w:tab w:val="clear" w:pos="851"/>
        </w:tabs>
        <w:spacing w:after="160" w:line="278" w:lineRule="auto"/>
        <w:jc w:val="both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79495A5" w14:textId="77777777" w:rsidR="00901B13" w:rsidRPr="000E200F" w:rsidRDefault="00901B13" w:rsidP="000E200F"/>
    <w:sectPr w:rsidR="00901B13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D1810" w14:textId="77777777" w:rsidR="00E90BDC" w:rsidRDefault="00E90BDC" w:rsidP="003C599D">
      <w:pPr>
        <w:spacing w:line="240" w:lineRule="auto"/>
      </w:pPr>
      <w:r>
        <w:separator/>
      </w:r>
    </w:p>
  </w:endnote>
  <w:endnote w:type="continuationSeparator" w:id="0">
    <w:p w14:paraId="20E3C933" w14:textId="77777777" w:rsidR="00E90BDC" w:rsidRDefault="00E90BD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AC44B8D" w14:textId="77777777" w:rsidTr="00503EE6">
      <w:trPr>
        <w:trHeight w:hRule="exact" w:val="680"/>
      </w:trPr>
      <w:tc>
        <w:tcPr>
          <w:tcW w:w="864" w:type="dxa"/>
          <w:noWrap/>
        </w:tcPr>
        <w:p w14:paraId="71FDC82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AE8E7A6" wp14:editId="440B877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FF4622D" w14:textId="57E3622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AE5BDA">
            <w:t>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89BC888" w14:textId="19F79938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E90BDC">
            <w:t>Lena Neye (Autorin)</w:t>
          </w:r>
        </w:p>
      </w:tc>
      <w:tc>
        <w:tcPr>
          <w:tcW w:w="813" w:type="dxa"/>
        </w:tcPr>
        <w:p w14:paraId="5B68B3BD" w14:textId="77777777" w:rsidR="002659C5" w:rsidRPr="00913892" w:rsidRDefault="002659C5" w:rsidP="00913892">
          <w:pPr>
            <w:pStyle w:val="ekvpagina"/>
          </w:pPr>
        </w:p>
      </w:tc>
    </w:tr>
  </w:tbl>
  <w:p w14:paraId="37933DA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41257" w14:textId="77777777" w:rsidR="00E90BDC" w:rsidRDefault="00E90BDC" w:rsidP="003C599D">
      <w:pPr>
        <w:spacing w:line="240" w:lineRule="auto"/>
      </w:pPr>
      <w:r>
        <w:separator/>
      </w:r>
    </w:p>
  </w:footnote>
  <w:footnote w:type="continuationSeparator" w:id="0">
    <w:p w14:paraId="49384D38" w14:textId="77777777" w:rsidR="00E90BDC" w:rsidRDefault="00E90BD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D18B3A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C90AE9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86F9F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30AFE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DA1B92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08F4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654519" w14:textId="77777777" w:rsidR="00901B13" w:rsidRPr="00E90BDC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66ADA79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7B14398" w14:textId="77777777" w:rsidR="00901B13" w:rsidRPr="00E90BDC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67AF8F4" w14:textId="77777777" w:rsidR="00901B13" w:rsidRPr="00E90BDC" w:rsidRDefault="00901B13" w:rsidP="00901B13">
          <w:pPr>
            <w:rPr>
              <w:color w:val="FFFFFF"/>
            </w:rPr>
          </w:pPr>
        </w:p>
      </w:tc>
    </w:tr>
  </w:tbl>
  <w:p w14:paraId="2F025A7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DC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103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7AC6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04A6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098C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5BD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0BDC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4BB39"/>
  <w15:chartTrackingRefBased/>
  <w15:docId w15:val="{B3CA4558-407A-492A-95AD-59C48E77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table" w:customStyle="1" w:styleId="Tabellenraster1">
    <w:name w:val="Tabellenraster1"/>
    <w:basedOn w:val="NormaleTabelle"/>
    <w:next w:val="Tabellenraster"/>
    <w:uiPriority w:val="39"/>
    <w:rsid w:val="00E90BD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2024-11-08T08:18:00Z</dcterms:created>
  <dcterms:modified xsi:type="dcterms:W3CDTF">2024-11-08T10:28:00Z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