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0D62E" w14:textId="78BD9ACD" w:rsidR="00901B13" w:rsidRDefault="00AE235F" w:rsidP="00362902">
      <w:pPr>
        <w:pStyle w:val="ekvue2arial"/>
      </w:pPr>
      <w:r>
        <w:t>Wie</w:t>
      </w:r>
      <w:r w:rsidR="00C61160">
        <w:t xml:space="preserve"> politisch </w:t>
      </w:r>
      <w:r>
        <w:t>darf die Kirche sein</w:t>
      </w:r>
      <w:r w:rsidR="00362902" w:rsidRPr="00362902">
        <w:t>?</w:t>
      </w:r>
    </w:p>
    <w:p w14:paraId="6C29C538" w14:textId="77777777" w:rsidR="00362902" w:rsidRDefault="00362902" w:rsidP="000E200F"/>
    <w:p w14:paraId="66A555B1" w14:textId="7EFD660B" w:rsidR="00C61160" w:rsidRDefault="00C61160" w:rsidP="00C61160">
      <w:r>
        <w:t>Donald Trump und seine Amtseinführung sind aktuell ein beherrschendes Thema in den Medien. Jetzt haben in diesem Kontext auch eine Predigt und Reaktion</w:t>
      </w:r>
      <w:r w:rsidR="00BA084A">
        <w:t>en</w:t>
      </w:r>
      <w:r>
        <w:t xml:space="preserve"> darauf für Aufsehen gesorgt.</w:t>
      </w:r>
    </w:p>
    <w:p w14:paraId="52A37D5E" w14:textId="00960F78" w:rsidR="00C61160" w:rsidRDefault="00C61160" w:rsidP="00C61160">
      <w:r w:rsidRPr="00C61160">
        <w:t>Bei einem interreligiösen Gottesdienst in der National Cathedral in Washington sprach die Bischöfin Budde den anwesenden Trump in ihrer Predigt direkt an. Sie bat um Erbarmen für Menschen in den USA, die Angst hätten. Hierbei nannte sie verschiedene Personengruppen wie Migrantinnen</w:t>
      </w:r>
      <w:r w:rsidR="00D83069">
        <w:t xml:space="preserve"> und Migranten</w:t>
      </w:r>
      <w:r w:rsidRPr="00C61160">
        <w:t xml:space="preserve"> und sexuelle Minderheiten.  Einen Ausschnitt der Predigt mit deutschen Untertiteln findet ihr hier:</w:t>
      </w:r>
      <w:r>
        <w:t xml:space="preserve"> </w:t>
      </w:r>
      <w:hyperlink r:id="rId6" w:history="1">
        <w:r w:rsidRPr="00851854">
          <w:rPr>
            <w:rStyle w:val="Hyperlink"/>
          </w:rPr>
          <w:t>https://www.youtube.com/watch?v=ivotHUuPyPg</w:t>
        </w:r>
      </w:hyperlink>
      <w:r w:rsidRPr="00C61160">
        <w:t>.</w:t>
      </w:r>
    </w:p>
    <w:p w14:paraId="1E4616D7" w14:textId="3DE89F1A" w:rsidR="00C61160" w:rsidRPr="00C61160" w:rsidRDefault="00C61160" w:rsidP="00C61160">
      <w:r w:rsidRPr="00C61160">
        <w:t xml:space="preserve">Trump </w:t>
      </w:r>
      <w:r>
        <w:t>reagierte</w:t>
      </w:r>
      <w:r w:rsidRPr="00C61160">
        <w:t xml:space="preserve"> auf diese Predigt</w:t>
      </w:r>
      <w:r>
        <w:t>.</w:t>
      </w:r>
      <w:r w:rsidRPr="00C61160">
        <w:t xml:space="preserve"> </w:t>
      </w:r>
      <w:r>
        <w:t>Unter anderem</w:t>
      </w:r>
      <w:r w:rsidRPr="00C61160">
        <w:t xml:space="preserve"> bewertete </w:t>
      </w:r>
      <w:r>
        <w:t>er</w:t>
      </w:r>
      <w:r w:rsidRPr="00C61160">
        <w:t xml:space="preserve"> die Aussagen Buddes als „unangemessen“</w:t>
      </w:r>
      <w:r>
        <w:t xml:space="preserve"> </w:t>
      </w:r>
      <w:r w:rsidRPr="00C61160">
        <w:t xml:space="preserve">und verlangte eine Entschuldigung </w:t>
      </w:r>
      <w:r w:rsidR="00D70072">
        <w:t xml:space="preserve">von </w:t>
      </w:r>
      <w:r w:rsidRPr="00C61160">
        <w:t>der Bischöfin sowie ihrer Kirche.</w:t>
      </w:r>
    </w:p>
    <w:p w14:paraId="131A451D" w14:textId="77777777" w:rsidR="00C61160" w:rsidRDefault="00C61160" w:rsidP="000E200F">
      <w:pPr>
        <w:rPr>
          <w:rStyle w:val="ekvfett"/>
        </w:rPr>
      </w:pPr>
    </w:p>
    <w:p w14:paraId="5B9A3D70" w14:textId="4C9F81DF" w:rsidR="00362902" w:rsidRPr="00362902" w:rsidRDefault="007F4086" w:rsidP="000E200F">
      <w:pPr>
        <w:rPr>
          <w:rStyle w:val="ekvfett"/>
        </w:rPr>
      </w:pPr>
      <w:r>
        <w:rPr>
          <w:rStyle w:val="ekvfett"/>
        </w:rPr>
        <w:t>Aufgaben</w:t>
      </w:r>
    </w:p>
    <w:p w14:paraId="49CA6B1E" w14:textId="64997F5D" w:rsidR="00362902" w:rsidRDefault="00362902" w:rsidP="00362902">
      <w:r w:rsidRPr="00413C61">
        <w:rPr>
          <w:rStyle w:val="ekvfett"/>
        </w:rPr>
        <w:t>1.</w:t>
      </w:r>
      <w:r>
        <w:t xml:space="preserve"> </w:t>
      </w:r>
      <w:r w:rsidR="00C61160">
        <w:t>Nimm spontan Stellung dazu, ob du die Aussagen Buddes für angemessen oder unangemessen hältst</w:t>
      </w:r>
      <w:r w:rsidR="00A16E5D">
        <w:t>,</w:t>
      </w:r>
      <w:r w:rsidR="00C61160">
        <w:t xml:space="preserve"> und begründe deine Entscheidung kurz.</w:t>
      </w:r>
    </w:p>
    <w:p w14:paraId="35BF1B2E" w14:textId="1DC578D9" w:rsidR="00362902" w:rsidRDefault="007F4086" w:rsidP="007F4086">
      <w:pPr>
        <w:pStyle w:val="ekvschreiblinie"/>
      </w:pPr>
      <w:r>
        <w:t>________________________________________________________________________________________________________________________________________________________________________________________________________________________</w:t>
      </w:r>
      <w:r w:rsidR="00C61160">
        <w:t>________________________________________________________________________________________________________________________________________</w:t>
      </w:r>
    </w:p>
    <w:p w14:paraId="087AD3EB" w14:textId="77777777" w:rsidR="00413C61" w:rsidRDefault="00413C61" w:rsidP="00413C61">
      <w:pPr>
        <w:pStyle w:val="ekvschreiblinie"/>
      </w:pPr>
      <w:r>
        <w:t>________________________________________________________________________________________</w:t>
      </w:r>
    </w:p>
    <w:p w14:paraId="4E3D44AF" w14:textId="0E7249AE" w:rsidR="00A16E5D" w:rsidRDefault="00A16E5D" w:rsidP="007F4086">
      <w:pPr>
        <w:pStyle w:val="ekvschreiblinie"/>
      </w:pPr>
      <w:r>
        <w:t>________________________________________________________________________________________</w:t>
      </w:r>
    </w:p>
    <w:p w14:paraId="1363F807" w14:textId="77777777" w:rsidR="00362902" w:rsidRDefault="00362902" w:rsidP="00362902"/>
    <w:p w14:paraId="45BB0641" w14:textId="5FD68B39" w:rsidR="00C61160" w:rsidRDefault="00362902" w:rsidP="00362902">
      <w:r w:rsidRPr="00413C61">
        <w:rPr>
          <w:rStyle w:val="ekvfett"/>
        </w:rPr>
        <w:t xml:space="preserve">2. </w:t>
      </w:r>
      <w:r w:rsidR="00C61160">
        <w:t>Sammelt gemeinsam im Plenum Argumente, ob, inwiefern und wann Kirchenvertreterinnen und Kirchenvertreter</w:t>
      </w:r>
      <w:r w:rsidR="009B51B2">
        <w:t xml:space="preserve"> – </w:t>
      </w:r>
      <w:r w:rsidR="00A16E5D">
        <w:t>in ihrer entsprechenden Funktion</w:t>
      </w:r>
      <w:r w:rsidR="009B51B2">
        <w:t xml:space="preserve"> – </w:t>
      </w:r>
      <w:r w:rsidR="00C61160">
        <w:t>Aussagen mit konkretem politischem Bezug treffen</w:t>
      </w:r>
      <w:r w:rsidR="009B51B2">
        <w:t xml:space="preserve"> sollten </w:t>
      </w:r>
      <w:r w:rsidR="00C61160">
        <w:t>und</w:t>
      </w:r>
      <w:r w:rsidR="00D70072">
        <w:t>/</w:t>
      </w:r>
      <w:r w:rsidR="00C61160">
        <w:t xml:space="preserve">oder an politische Entscheidungsträgerinnen und -träger </w:t>
      </w:r>
      <w:r w:rsidR="00A16E5D">
        <w:t xml:space="preserve">appellieren </w:t>
      </w:r>
      <w:r w:rsidR="00C61160">
        <w:t>sollten.</w:t>
      </w:r>
    </w:p>
    <w:p w14:paraId="520CDBD7" w14:textId="525AAB0F" w:rsidR="00A16E5D" w:rsidRDefault="00A16E5D" w:rsidP="00A16E5D">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813423" w14:textId="77777777" w:rsidR="00413C61" w:rsidRDefault="00A16E5D" w:rsidP="00413C61">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3C61">
        <w:t>________________________________________________________________________________________</w:t>
      </w:r>
    </w:p>
    <w:p w14:paraId="7D316540" w14:textId="7DB9E805" w:rsidR="00A16E5D" w:rsidRDefault="00A16E5D" w:rsidP="00A16E5D">
      <w:pPr>
        <w:pStyle w:val="ekvschreiblinie"/>
      </w:pPr>
      <w:r>
        <w:t>________________________________________________________________________________________</w:t>
      </w:r>
    </w:p>
    <w:p w14:paraId="1BF3AFCB" w14:textId="46FEA3FE" w:rsidR="00C61160" w:rsidRDefault="00C61160" w:rsidP="00362902">
      <w:r w:rsidRPr="00413C61">
        <w:rPr>
          <w:rStyle w:val="ekvfett"/>
        </w:rPr>
        <w:lastRenderedPageBreak/>
        <w:t xml:space="preserve">3. </w:t>
      </w:r>
      <w:r>
        <w:t>Diskutiert</w:t>
      </w:r>
      <w:r w:rsidR="00AD0169">
        <w:t xml:space="preserve"> gemeinsam im Plenum</w:t>
      </w:r>
      <w:r>
        <w:t xml:space="preserve"> die Aussagen der Predigt und Trumps Reaktion darauf.</w:t>
      </w:r>
    </w:p>
    <w:p w14:paraId="2483BC25" w14:textId="77777777" w:rsidR="00413C61" w:rsidRDefault="00413C61" w:rsidP="00413C61">
      <w:pPr>
        <w:tabs>
          <w:tab w:val="clear" w:pos="340"/>
          <w:tab w:val="clear" w:pos="595"/>
          <w:tab w:val="clear" w:pos="851"/>
        </w:tabs>
        <w:spacing w:after="160" w:line="259" w:lineRule="auto"/>
        <w:rPr>
          <w:rStyle w:val="ekvfett"/>
        </w:rPr>
      </w:pPr>
    </w:p>
    <w:p w14:paraId="322977A6" w14:textId="013C1BC1" w:rsidR="00362902" w:rsidRDefault="00C61160" w:rsidP="00413C61">
      <w:pPr>
        <w:tabs>
          <w:tab w:val="clear" w:pos="340"/>
          <w:tab w:val="clear" w:pos="595"/>
          <w:tab w:val="clear" w:pos="851"/>
        </w:tabs>
        <w:spacing w:after="160" w:line="259" w:lineRule="auto"/>
        <w:rPr>
          <w:rStyle w:val="ekvfett"/>
          <w:b w:val="0"/>
          <w:bCs/>
        </w:rPr>
      </w:pPr>
      <w:r w:rsidRPr="00413C61">
        <w:rPr>
          <w:rStyle w:val="ekvfett"/>
        </w:rPr>
        <w:t>4</w:t>
      </w:r>
      <w:r w:rsidR="007F4086" w:rsidRPr="00413C61">
        <w:rPr>
          <w:rStyle w:val="ekvfett"/>
        </w:rPr>
        <w:t xml:space="preserve">. </w:t>
      </w:r>
      <w:r>
        <w:rPr>
          <w:rStyle w:val="ekvfett"/>
          <w:b w:val="0"/>
          <w:bCs/>
        </w:rPr>
        <w:t>Bewerte, ob die Aussagen Buddes in ihrer Funktion als Bischöfin angemessen waren oder nicht.</w:t>
      </w:r>
      <w:r w:rsidR="009B51B2">
        <w:rPr>
          <w:rStyle w:val="ekvfett"/>
          <w:b w:val="0"/>
          <w:bCs/>
        </w:rPr>
        <w:t xml:space="preserve"> </w:t>
      </w:r>
      <w:r w:rsidR="00413C61">
        <w:rPr>
          <w:rStyle w:val="ekvfett"/>
          <w:b w:val="0"/>
          <w:bCs/>
        </w:rPr>
        <w:br/>
      </w:r>
      <w:r w:rsidR="009B51B2">
        <w:rPr>
          <w:rStyle w:val="ekvfett"/>
          <w:b w:val="0"/>
          <w:bCs/>
        </w:rPr>
        <w:t>Beziehe hierzu die gewonnenen Erkenntnisse aus Aufgabe zwei und drei mit ein.</w:t>
      </w:r>
    </w:p>
    <w:p w14:paraId="44B5F96F" w14:textId="538EA117" w:rsidR="007F4086" w:rsidRDefault="007F4086" w:rsidP="00A16E5D">
      <w:pPr>
        <w:pStyle w:val="ekvschreiblinie"/>
      </w:pPr>
      <w:r w:rsidRPr="00A16E5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5C09CD" w14:textId="77777777" w:rsidR="00413C61" w:rsidRDefault="00A16E5D" w:rsidP="00413C61">
      <w:pPr>
        <w:pStyle w:val="ekvschreiblinie"/>
      </w:pPr>
      <w:r w:rsidRPr="00A16E5D">
        <w:t>________________________________________________________________________________________________________________________________________________________________________________</w:t>
      </w:r>
      <w:r w:rsidR="00413C61">
        <w:t>________________________________________________________________________________________</w:t>
      </w:r>
    </w:p>
    <w:p w14:paraId="240AFE7B" w14:textId="77777777" w:rsidR="00413C61" w:rsidRDefault="00413C61" w:rsidP="00413C61">
      <w:pPr>
        <w:pStyle w:val="ekvschreiblinie"/>
      </w:pPr>
      <w:r>
        <w:t>________________________________________________________________________________________</w:t>
      </w:r>
    </w:p>
    <w:p w14:paraId="0C4C95A3" w14:textId="02F0D61E" w:rsidR="00A16E5D" w:rsidRPr="00A16E5D" w:rsidRDefault="00A16E5D" w:rsidP="00A16E5D">
      <w:pPr>
        <w:pStyle w:val="ekvschreiblinie"/>
      </w:pPr>
      <w:r w:rsidRPr="00A16E5D">
        <w:t>________________________________________________________________________________________</w:t>
      </w:r>
    </w:p>
    <w:p w14:paraId="0DCF7347" w14:textId="77777777" w:rsidR="00AD0169" w:rsidRDefault="00AD0169" w:rsidP="00AD0169">
      <w:pPr>
        <w:rPr>
          <w:rStyle w:val="ekvfett"/>
          <w:b w:val="0"/>
          <w:bCs/>
        </w:rPr>
      </w:pPr>
    </w:p>
    <w:p w14:paraId="27D911F1" w14:textId="367FE97F" w:rsidR="00AD0169" w:rsidRPr="007F4086" w:rsidRDefault="00AD0169" w:rsidP="00AD0169">
      <w:pPr>
        <w:rPr>
          <w:b/>
          <w:bCs/>
        </w:rPr>
      </w:pPr>
      <w:r w:rsidRPr="00413C61">
        <w:rPr>
          <w:rStyle w:val="ekvfett"/>
        </w:rPr>
        <w:t>5. Bonusaufgabe:</w:t>
      </w:r>
      <w:r>
        <w:rPr>
          <w:rStyle w:val="ekvfett"/>
          <w:b w:val="0"/>
          <w:bCs/>
        </w:rPr>
        <w:t xml:space="preserve"> Stelle deine Meinung zur Frage, ob sich Budde bei Trump entschuldigen sollte </w:t>
      </w:r>
      <w:r w:rsidR="009B51B2">
        <w:rPr>
          <w:rStyle w:val="ekvfett"/>
          <w:b w:val="0"/>
          <w:bCs/>
        </w:rPr>
        <w:t>oder nicht</w:t>
      </w:r>
      <w:r w:rsidR="00D70072">
        <w:rPr>
          <w:rStyle w:val="ekvfett"/>
          <w:b w:val="0"/>
          <w:bCs/>
        </w:rPr>
        <w:t>,</w:t>
      </w:r>
      <w:r w:rsidR="009B51B2">
        <w:rPr>
          <w:rStyle w:val="ekvfett"/>
          <w:b w:val="0"/>
          <w:bCs/>
        </w:rPr>
        <w:t xml:space="preserve"> </w:t>
      </w:r>
      <w:r>
        <w:rPr>
          <w:rStyle w:val="ekvfett"/>
          <w:b w:val="0"/>
          <w:bCs/>
        </w:rPr>
        <w:t xml:space="preserve">in einem </w:t>
      </w:r>
      <w:proofErr w:type="spellStart"/>
      <w:r>
        <w:rPr>
          <w:rStyle w:val="ekvfett"/>
          <w:b w:val="0"/>
          <w:bCs/>
        </w:rPr>
        <w:t>Social</w:t>
      </w:r>
      <w:proofErr w:type="spellEnd"/>
      <w:r>
        <w:rPr>
          <w:rStyle w:val="ekvfett"/>
          <w:b w:val="0"/>
          <w:bCs/>
        </w:rPr>
        <w:t>-Media-Post einer Plattform deiner Wahl dar.</w:t>
      </w:r>
    </w:p>
    <w:p w14:paraId="6CD597E1" w14:textId="77777777" w:rsidR="00413C61" w:rsidRDefault="00A16E5D" w:rsidP="00413C61">
      <w:pPr>
        <w:pStyle w:val="ekvschreiblinie"/>
      </w:pPr>
      <w:r w:rsidRPr="00A16E5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3C61">
        <w:t>________________________________________________________________________________________</w:t>
      </w:r>
    </w:p>
    <w:p w14:paraId="401F5558" w14:textId="77777777" w:rsidR="00413C61" w:rsidRDefault="00413C61" w:rsidP="00413C61">
      <w:pPr>
        <w:pStyle w:val="ekvschreiblinie"/>
      </w:pPr>
      <w:r>
        <w:t>________________________________________________________________________________________</w:t>
      </w:r>
    </w:p>
    <w:p w14:paraId="16788027" w14:textId="7A016765" w:rsidR="00AD0169" w:rsidRPr="000E200F" w:rsidRDefault="00A16E5D" w:rsidP="007F4086">
      <w:pPr>
        <w:pStyle w:val="ekvschreiblinie"/>
      </w:pPr>
      <w:r w:rsidRPr="00A16E5D">
        <w:t>________________________________________________________________________________________</w:t>
      </w:r>
    </w:p>
    <w:sectPr w:rsidR="00AD0169"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62A058EE" w:rsidR="002659C5" w:rsidRPr="00913892" w:rsidRDefault="002659C5" w:rsidP="00503EE6">
          <w:pPr>
            <w:pStyle w:val="ekvpagina"/>
          </w:pPr>
          <w:r w:rsidRPr="00913892">
            <w:t xml:space="preserve">© Ernst Klett Verlag GmbH, </w:t>
          </w:r>
          <w:r w:rsidR="00CF40E8">
            <w:t xml:space="preserve">Stuttgart </w:t>
          </w:r>
          <w:r w:rsidR="00203D3F">
            <w:t>2025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862013" w14:textId="24A70538" w:rsidR="002659C5" w:rsidRPr="00913892" w:rsidRDefault="000E200F" w:rsidP="000E200F">
          <w:pPr>
            <w:pStyle w:val="ekvquelle"/>
          </w:pPr>
          <w:r w:rsidRPr="000E200F">
            <w:rPr>
              <w:rStyle w:val="ekvquellefett"/>
            </w:rPr>
            <w:t>Text:</w:t>
          </w:r>
          <w:r>
            <w:t xml:space="preserve"> </w:t>
          </w:r>
          <w:r w:rsidR="00D70072">
            <w:t>Anne Kleiner (Autorin)</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0964"/>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4FF7"/>
    <w:rsid w:val="000B7BD3"/>
    <w:rsid w:val="000C11E0"/>
    <w:rsid w:val="000C77CA"/>
    <w:rsid w:val="000D089D"/>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779BB"/>
    <w:rsid w:val="00182050"/>
    <w:rsid w:val="00182B7D"/>
    <w:rsid w:val="001845AC"/>
    <w:rsid w:val="00186866"/>
    <w:rsid w:val="00190B65"/>
    <w:rsid w:val="00193A18"/>
    <w:rsid w:val="001A35CE"/>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3D3F"/>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DA2"/>
    <w:rsid w:val="00284F97"/>
    <w:rsid w:val="00287B24"/>
    <w:rsid w:val="00287DC0"/>
    <w:rsid w:val="00287EA3"/>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4D52"/>
    <w:rsid w:val="003373EF"/>
    <w:rsid w:val="00337E7F"/>
    <w:rsid w:val="00344EC7"/>
    <w:rsid w:val="00350FBE"/>
    <w:rsid w:val="00357BFF"/>
    <w:rsid w:val="003611D5"/>
    <w:rsid w:val="00362902"/>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959D0"/>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3C61"/>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43C"/>
    <w:rsid w:val="00501528"/>
    <w:rsid w:val="00503EE6"/>
    <w:rsid w:val="005069C1"/>
    <w:rsid w:val="00510F4C"/>
    <w:rsid w:val="00514229"/>
    <w:rsid w:val="005156EC"/>
    <w:rsid w:val="005168A4"/>
    <w:rsid w:val="0052117E"/>
    <w:rsid w:val="00521B91"/>
    <w:rsid w:val="005252D2"/>
    <w:rsid w:val="00530C92"/>
    <w:rsid w:val="00533FDD"/>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3807"/>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E6A98"/>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2756"/>
    <w:rsid w:val="00745BC6"/>
    <w:rsid w:val="007507F9"/>
    <w:rsid w:val="00751B0E"/>
    <w:rsid w:val="00756014"/>
    <w:rsid w:val="00760C41"/>
    <w:rsid w:val="007619B6"/>
    <w:rsid w:val="007636A0"/>
    <w:rsid w:val="00764797"/>
    <w:rsid w:val="007661BA"/>
    <w:rsid w:val="00766405"/>
    <w:rsid w:val="0076691A"/>
    <w:rsid w:val="00772DA9"/>
    <w:rsid w:val="00775322"/>
    <w:rsid w:val="00780E4C"/>
    <w:rsid w:val="007814C9"/>
    <w:rsid w:val="00787700"/>
    <w:rsid w:val="00794685"/>
    <w:rsid w:val="007A18E0"/>
    <w:rsid w:val="007A2F5A"/>
    <w:rsid w:val="007A5AA1"/>
    <w:rsid w:val="007C1230"/>
    <w:rsid w:val="007D186F"/>
    <w:rsid w:val="007E4DDC"/>
    <w:rsid w:val="007E5E71"/>
    <w:rsid w:val="007E67B3"/>
    <w:rsid w:val="007F4086"/>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0DE"/>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0FF5"/>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B51B2"/>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6E5D"/>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53D"/>
    <w:rsid w:val="00AB7619"/>
    <w:rsid w:val="00AC01E7"/>
    <w:rsid w:val="00AC7B89"/>
    <w:rsid w:val="00AD0169"/>
    <w:rsid w:val="00AD4D22"/>
    <w:rsid w:val="00AE235F"/>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084A"/>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160"/>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7C9"/>
    <w:rsid w:val="00D1582D"/>
    <w:rsid w:val="00D1794B"/>
    <w:rsid w:val="00D2569D"/>
    <w:rsid w:val="00D27A1B"/>
    <w:rsid w:val="00D34DC1"/>
    <w:rsid w:val="00D403F7"/>
    <w:rsid w:val="00D436DE"/>
    <w:rsid w:val="00D555C0"/>
    <w:rsid w:val="00D559DE"/>
    <w:rsid w:val="00D56FEB"/>
    <w:rsid w:val="00D61DD0"/>
    <w:rsid w:val="00D62096"/>
    <w:rsid w:val="00D627E5"/>
    <w:rsid w:val="00D649B5"/>
    <w:rsid w:val="00D66E63"/>
    <w:rsid w:val="00D66F5F"/>
    <w:rsid w:val="00D70072"/>
    <w:rsid w:val="00D71365"/>
    <w:rsid w:val="00D74E3E"/>
    <w:rsid w:val="00D77D4C"/>
    <w:rsid w:val="00D83069"/>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7FAC"/>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C61160"/>
    <w:rPr>
      <w:color w:val="0563C1" w:themeColor="hyperlink"/>
      <w:u w:val="single"/>
    </w:rPr>
  </w:style>
  <w:style w:type="character" w:styleId="NichtaufgelsteErwhnung">
    <w:name w:val="Unresolved Mention"/>
    <w:basedOn w:val="Absatz-Standardschriftart"/>
    <w:uiPriority w:val="99"/>
    <w:semiHidden/>
    <w:unhideWhenUsed/>
    <w:rsid w:val="00C61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ivotHUuPyP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4867</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2025-01-28T07:49:00Z</dcterms:created>
  <dcterms:modified xsi:type="dcterms:W3CDTF">2025-01-28T07:49:00Z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