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14:paraId="367C29B3" w14:textId="5F1D67E2" w:rsidR="00702274" w:rsidRDefault="00702274" w:rsidP="00702274">
      <w:pPr>
        <w:pStyle w:val="ekvue2arial"/>
      </w:pPr>
      <w:r>
        <w:t>Einstiegsbild (KV 1)</w:t>
      </w:r>
    </w:p>
    <w:p w14:paraId="7C673255" w14:textId="56E6E1CC" w:rsidR="00901B13" w:rsidRDefault="00901B13" w:rsidP="000E200F">
      <w:pPr>
        <w:rPr>
          <w:rFonts w:eastAsia="Times New Roman" w:cs="Times New Roman"/>
          <w:b/>
          <w:noProof/>
          <w:color w:val="5B9BD5" w:themeColor="accent1"/>
          <w:sz w:val="32"/>
          <w:szCs w:val="28"/>
          <w:lang w:eastAsia="de-DE"/>
        </w:rPr>
      </w:pPr>
    </w:p>
    <w:p w14:paraId="7B39B891" w14:textId="3BC3FAB2" w:rsidR="00E94CC0" w:rsidRDefault="00E94CC0" w:rsidP="00E94CC0">
      <w:pPr>
        <w:pStyle w:val="ekvbild"/>
      </w:pPr>
      <w:r>
        <w:rPr>
          <w:noProof/>
        </w:rPr>
        <w:drawing>
          <wp:inline distT="0" distB="0" distL="0" distR="0" wp14:anchorId="687561F1" wp14:editId="03B832AC">
            <wp:extent cx="5939790" cy="4046220"/>
            <wp:effectExtent l="0" t="0" r="3810" b="0"/>
            <wp:docPr id="1721143122" name="Grafik 1" descr="AdobeStock_5677042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43122" name="Grafik 1" descr="AdobeStock_56770424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96083" w14:textId="77777777" w:rsidR="00E94CC0" w:rsidRDefault="00E94CC0" w:rsidP="00E94CC0"/>
    <w:p w14:paraId="302B0904" w14:textId="77777777" w:rsidR="00E94CC0" w:rsidRPr="000E200F" w:rsidRDefault="00E94CC0" w:rsidP="00E94CC0">
      <w:pPr>
        <w:pStyle w:val="ekvbild"/>
      </w:pPr>
    </w:p>
    <w:sectPr w:rsidR="00E94CC0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11A56" w14:textId="77777777" w:rsidR="00702274" w:rsidRDefault="00702274" w:rsidP="003C599D">
      <w:pPr>
        <w:spacing w:line="240" w:lineRule="auto"/>
      </w:pPr>
      <w:r>
        <w:separator/>
      </w:r>
    </w:p>
  </w:endnote>
  <w:endnote w:type="continuationSeparator" w:id="0">
    <w:p w14:paraId="35ABFCCC" w14:textId="77777777" w:rsidR="00702274" w:rsidRDefault="0070227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CB290D6" w14:textId="77777777" w:rsidTr="00503EE6">
      <w:trPr>
        <w:trHeight w:hRule="exact" w:val="680"/>
      </w:trPr>
      <w:tc>
        <w:tcPr>
          <w:tcW w:w="864" w:type="dxa"/>
          <w:noWrap/>
        </w:tcPr>
        <w:p w14:paraId="2BC12E2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79A602F" wp14:editId="5868C270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D150A27" w14:textId="4A4BF5B1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242E9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B334E8A" w14:textId="76DFBEAF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Abbildungen:</w:t>
          </w:r>
          <w:r w:rsidRPr="001242E9">
            <w:t xml:space="preserve"> </w:t>
          </w:r>
          <w:r w:rsidR="001242E9" w:rsidRPr="001242E9">
            <w:t>stock.adobe.com, Dublin (</w:t>
          </w:r>
          <w:proofErr w:type="spellStart"/>
          <w:r w:rsidR="001242E9" w:rsidRPr="001242E9">
            <w:t>ArtemisDiana</w:t>
          </w:r>
          <w:proofErr w:type="spellEnd"/>
          <w:r w:rsidR="001242E9" w:rsidRPr="001242E9">
            <w:t>)</w:t>
          </w:r>
        </w:p>
        <w:p w14:paraId="1A58CBD8" w14:textId="425F5F5F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702274">
            <w:t>Stephanie Schubert (Autorin)</w:t>
          </w:r>
        </w:p>
      </w:tc>
      <w:tc>
        <w:tcPr>
          <w:tcW w:w="813" w:type="dxa"/>
        </w:tcPr>
        <w:p w14:paraId="5B90CA6D" w14:textId="77777777" w:rsidR="002659C5" w:rsidRPr="00913892" w:rsidRDefault="002659C5" w:rsidP="00913892">
          <w:pPr>
            <w:pStyle w:val="ekvpagina"/>
          </w:pPr>
        </w:p>
      </w:tc>
    </w:tr>
  </w:tbl>
  <w:p w14:paraId="496B486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BF0FD" w14:textId="77777777" w:rsidR="00702274" w:rsidRDefault="00702274" w:rsidP="003C599D">
      <w:pPr>
        <w:spacing w:line="240" w:lineRule="auto"/>
      </w:pPr>
      <w:r>
        <w:separator/>
      </w:r>
    </w:p>
  </w:footnote>
  <w:footnote w:type="continuationSeparator" w:id="0">
    <w:p w14:paraId="3CDE4651" w14:textId="77777777" w:rsidR="00702274" w:rsidRDefault="0070227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5B591F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930C205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8FE414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12D97D3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265B3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385ED20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3E6BB8B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636DF77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1ACD19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DF0B40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2277BD3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27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42E9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665E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274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79B2"/>
    <w:rsid w:val="00AE3D8A"/>
    <w:rsid w:val="00AE65F6"/>
    <w:rsid w:val="00AF053E"/>
    <w:rsid w:val="00AF28A0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6"/>
    <w:rsid w:val="00CC7DBB"/>
    <w:rsid w:val="00CD4219"/>
    <w:rsid w:val="00CD5490"/>
    <w:rsid w:val="00CD6369"/>
    <w:rsid w:val="00CE1EBF"/>
    <w:rsid w:val="00CE2A37"/>
    <w:rsid w:val="00CE34A0"/>
    <w:rsid w:val="00CE3E54"/>
    <w:rsid w:val="00CF027B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E79F3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4CC0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A4435"/>
  <w15:chartTrackingRefBased/>
  <w15:docId w15:val="{06D2CD6A-C50B-4650-A509-955801C9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2025-01-10T12:04:00Z</dcterms:created>
  <dcterms:modified xsi:type="dcterms:W3CDTF">2025-01-20T07:41:00Z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