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14:paraId="07045F76" w14:textId="3EF44211" w:rsidR="00901B13" w:rsidRDefault="002315B0" w:rsidP="002315B0">
      <w:pPr>
        <w:pStyle w:val="ekvue2arial"/>
      </w:pPr>
      <w:r w:rsidRPr="002315B0">
        <w:t>Was mir Angst macht – was mir hilft</w:t>
      </w:r>
    </w:p>
    <w:p w14:paraId="16435ABD" w14:textId="77777777" w:rsidR="002315B0" w:rsidRDefault="002315B0" w:rsidP="00FD20A8">
      <w:bookmarkStart w:id="0" w:name="bmStart"/>
      <w:bookmarkEnd w:id="0"/>
    </w:p>
    <w:p w14:paraId="5C2B0EED" w14:textId="77777777" w:rsidR="006F268F" w:rsidRDefault="006F268F" w:rsidP="00FD20A8"/>
    <w:p w14:paraId="3EBEAC26" w14:textId="574EB611" w:rsidR="006F268F" w:rsidRDefault="006F268F" w:rsidP="00FD20A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A32F79" wp14:editId="09E7CEAF">
                <wp:simplePos x="0" y="0"/>
                <wp:positionH relativeFrom="margin">
                  <wp:posOffset>1587500</wp:posOffset>
                </wp:positionH>
                <wp:positionV relativeFrom="paragraph">
                  <wp:posOffset>5881370</wp:posOffset>
                </wp:positionV>
                <wp:extent cx="2905125" cy="1404620"/>
                <wp:effectExtent l="0" t="0" r="28575" b="17780"/>
                <wp:wrapNone/>
                <wp:docPr id="37391488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4AE6B" w14:textId="77777777" w:rsidR="006F268F" w:rsidRDefault="006F268F" w:rsidP="006F268F">
                            <w:pPr>
                              <w:jc w:val="center"/>
                            </w:pPr>
                            <w:r>
                              <w:t>Was unternehme ich in der Angst?</w:t>
                            </w:r>
                          </w:p>
                          <w:p w14:paraId="0BAA6F03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3D141A95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474CAC8E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6384A909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7355BC39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A32F7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5pt;margin-top:463.1pt;width:228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">
                <v:textbox style="mso-fit-shape-to-text:t">
                  <w:txbxContent>
                    <w:p w14:paraId="6134AE6B" w14:textId="77777777" w:rsidR="006F268F" w:rsidRDefault="006F268F" w:rsidP="006F268F">
                      <w:pPr>
                        <w:jc w:val="center"/>
                      </w:pPr>
                      <w:r>
                        <w:t>Was unternehme ich in der Angst?</w:t>
                      </w:r>
                    </w:p>
                    <w:p w14:paraId="0BAA6F03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3D141A95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474CAC8E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6384A909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7355BC39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6ED749" wp14:editId="45EB2AC9">
                <wp:simplePos x="0" y="0"/>
                <wp:positionH relativeFrom="column">
                  <wp:posOffset>10160</wp:posOffset>
                </wp:positionH>
                <wp:positionV relativeFrom="paragraph">
                  <wp:posOffset>3938905</wp:posOffset>
                </wp:positionV>
                <wp:extent cx="2905125" cy="1695450"/>
                <wp:effectExtent l="0" t="0" r="28575" b="19050"/>
                <wp:wrapNone/>
                <wp:docPr id="9857399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0F7B2" w14:textId="77777777" w:rsidR="006F268F" w:rsidRDefault="006F268F" w:rsidP="006F268F">
                            <w:pPr>
                              <w:jc w:val="center"/>
                            </w:pPr>
                            <w:r>
                              <w:t>Was mir hilft in der Angst:</w:t>
                            </w:r>
                          </w:p>
                          <w:p w14:paraId="34D1DA8F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026B41BB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67C56325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1A7975D6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40AA52BB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308157EC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ED749" id="_x0000_s1027" type="#_x0000_t202" style="position:absolute;margin-left:.8pt;margin-top:310.15pt;width:228.75pt;height:13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">
                <v:textbox>
                  <w:txbxContent>
                    <w:p w14:paraId="2740F7B2" w14:textId="77777777" w:rsidR="006F268F" w:rsidRDefault="006F268F" w:rsidP="006F268F">
                      <w:pPr>
                        <w:jc w:val="center"/>
                      </w:pPr>
                      <w:r>
                        <w:t>Was mir hilft in der Angst:</w:t>
                      </w:r>
                    </w:p>
                    <w:p w14:paraId="34D1DA8F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026B41BB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67C56325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1A7975D6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40AA52BB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308157EC" w14:textId="77777777" w:rsidR="006F268F" w:rsidRDefault="006F268F" w:rsidP="006F268F">
                      <w:pPr>
                        <w:pStyle w:val="ekvschreiblini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DBB896" wp14:editId="01AB8F09">
                <wp:simplePos x="0" y="0"/>
                <wp:positionH relativeFrom="column">
                  <wp:posOffset>3210560</wp:posOffset>
                </wp:positionH>
                <wp:positionV relativeFrom="paragraph">
                  <wp:posOffset>3938905</wp:posOffset>
                </wp:positionV>
                <wp:extent cx="2905125" cy="1695450"/>
                <wp:effectExtent l="0" t="0" r="28575" b="19050"/>
                <wp:wrapNone/>
                <wp:docPr id="2879201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2CB04" w14:textId="77777777" w:rsidR="006F268F" w:rsidRDefault="006F268F" w:rsidP="006F268F">
                            <w:pPr>
                              <w:jc w:val="center"/>
                            </w:pPr>
                            <w:r>
                              <w:t>Was mich tröstet in der Angst:</w:t>
                            </w:r>
                          </w:p>
                          <w:p w14:paraId="501A37FD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5F331EBC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472EFAAC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7053734B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4C7B0A24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B896" id="_x0000_s1028" type="#_x0000_t202" style="position:absolute;margin-left:252.8pt;margin-top:310.15pt;width:228.75pt;height:13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">
                <v:textbox>
                  <w:txbxContent>
                    <w:p w14:paraId="2D02CB04" w14:textId="77777777" w:rsidR="006F268F" w:rsidRDefault="006F268F" w:rsidP="006F268F">
                      <w:pPr>
                        <w:jc w:val="center"/>
                      </w:pPr>
                      <w:r>
                        <w:t>Was mich tröstet in der Angst:</w:t>
                      </w:r>
                    </w:p>
                    <w:p w14:paraId="501A37FD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5F331EBC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472EFAAC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7053734B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4C7B0A24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636D6E" wp14:editId="650E76BE">
                <wp:simplePos x="0" y="0"/>
                <wp:positionH relativeFrom="column">
                  <wp:posOffset>0</wp:posOffset>
                </wp:positionH>
                <wp:positionV relativeFrom="paragraph">
                  <wp:posOffset>1990090</wp:posOffset>
                </wp:positionV>
                <wp:extent cx="2905125" cy="1404620"/>
                <wp:effectExtent l="0" t="0" r="28575" b="17780"/>
                <wp:wrapNone/>
                <wp:docPr id="8443736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38091" w14:textId="77777777" w:rsidR="006F268F" w:rsidRDefault="006F268F" w:rsidP="006F268F">
                            <w:pPr>
                              <w:jc w:val="center"/>
                            </w:pPr>
                            <w:r>
                              <w:t>Wie ich mich fühle in der Angst:</w:t>
                            </w:r>
                          </w:p>
                          <w:p w14:paraId="060AC2DA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3287EE74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23D39F53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0893FC10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30399B2D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636D6E" id="_x0000_s1029" type="#_x0000_t202" style="position:absolute;margin-left:0;margin-top:156.7pt;width:228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">
                <v:textbox style="mso-fit-shape-to-text:t">
                  <w:txbxContent>
                    <w:p w14:paraId="03A38091" w14:textId="77777777" w:rsidR="006F268F" w:rsidRDefault="006F268F" w:rsidP="006F268F">
                      <w:pPr>
                        <w:jc w:val="center"/>
                      </w:pPr>
                      <w:r>
                        <w:t>Wie ich mich fühle in der Angst:</w:t>
                      </w:r>
                    </w:p>
                    <w:p w14:paraId="060AC2DA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3287EE74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23D39F53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0893FC10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30399B2D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BE4169" wp14:editId="76EE3548">
                <wp:simplePos x="0" y="0"/>
                <wp:positionH relativeFrom="column">
                  <wp:posOffset>3200400</wp:posOffset>
                </wp:positionH>
                <wp:positionV relativeFrom="paragraph">
                  <wp:posOffset>1990090</wp:posOffset>
                </wp:positionV>
                <wp:extent cx="2905125" cy="1404620"/>
                <wp:effectExtent l="0" t="0" r="28575" b="17780"/>
                <wp:wrapNone/>
                <wp:docPr id="12926519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7E5C3" w14:textId="77777777" w:rsidR="006F268F" w:rsidRDefault="006F268F" w:rsidP="006F268F">
                            <w:pPr>
                              <w:jc w:val="center"/>
                            </w:pPr>
                            <w:r>
                              <w:t>Da hilft mir nichts und niemand:</w:t>
                            </w:r>
                          </w:p>
                          <w:p w14:paraId="5FB68300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1E6631C6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51903ACA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252C4AA0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2F379D8A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E4169" id="_x0000_s1030" type="#_x0000_t202" style="position:absolute;margin-left:252pt;margin-top:156.7pt;width:228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">
                <v:textbox style="mso-fit-shape-to-text:t">
                  <w:txbxContent>
                    <w:p w14:paraId="1FE7E5C3" w14:textId="77777777" w:rsidR="006F268F" w:rsidRDefault="006F268F" w:rsidP="006F268F">
                      <w:pPr>
                        <w:jc w:val="center"/>
                      </w:pPr>
                      <w:r>
                        <w:t>Da hilft mir nichts und niemand:</w:t>
                      </w:r>
                    </w:p>
                    <w:p w14:paraId="5FB68300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1E6631C6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51903ACA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252C4AA0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2F379D8A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CD0629" wp14:editId="667579F1">
                <wp:simplePos x="0" y="0"/>
                <wp:positionH relativeFrom="column">
                  <wp:posOffset>1590040</wp:posOffset>
                </wp:positionH>
                <wp:positionV relativeFrom="paragraph">
                  <wp:posOffset>45720</wp:posOffset>
                </wp:positionV>
                <wp:extent cx="2905125" cy="1695600"/>
                <wp:effectExtent l="0" t="0" r="28575" b="190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6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F1475" w14:textId="77777777" w:rsidR="006F268F" w:rsidRDefault="006F268F" w:rsidP="006F268F">
                            <w:pPr>
                              <w:jc w:val="center"/>
                            </w:pPr>
                            <w:r>
                              <w:t>Was mir Angst macht:</w:t>
                            </w:r>
                          </w:p>
                          <w:p w14:paraId="377363B8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1020A080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4EBA19BA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5479DC7F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  <w:p w14:paraId="620CCB80" w14:textId="77777777" w:rsidR="006F268F" w:rsidRDefault="006F268F" w:rsidP="006F268F">
                            <w:pPr>
                              <w:pStyle w:val="ekvschreiblinie"/>
                              <w:jc w:val="center"/>
                            </w:pPr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D0629" id="_x0000_s1031" type="#_x0000_t202" style="position:absolute;margin-left:125.2pt;margin-top:3.6pt;width:228.75pt;height:13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">
                <v:textbox>
                  <w:txbxContent>
                    <w:p w14:paraId="33DF1475" w14:textId="77777777" w:rsidR="006F268F" w:rsidRDefault="006F268F" w:rsidP="006F268F">
                      <w:pPr>
                        <w:jc w:val="center"/>
                      </w:pPr>
                      <w:r>
                        <w:t>Was mir Angst macht:</w:t>
                      </w:r>
                    </w:p>
                    <w:p w14:paraId="377363B8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1020A080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4EBA19BA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5479DC7F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  <w:p w14:paraId="620CCB80" w14:textId="77777777" w:rsidR="006F268F" w:rsidRDefault="006F268F" w:rsidP="006F268F">
                      <w:pPr>
                        <w:pStyle w:val="ekvschreiblinie"/>
                        <w:jc w:val="center"/>
                      </w:pPr>
                      <w:r>
                        <w:t>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268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680FE" w14:textId="77777777" w:rsidR="002315B0" w:rsidRDefault="002315B0" w:rsidP="003C599D">
      <w:pPr>
        <w:spacing w:line="240" w:lineRule="auto"/>
      </w:pPr>
      <w:r>
        <w:separator/>
      </w:r>
    </w:p>
  </w:endnote>
  <w:endnote w:type="continuationSeparator" w:id="0">
    <w:p w14:paraId="71109131" w14:textId="77777777" w:rsidR="002315B0" w:rsidRDefault="002315B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DA4C99C" w14:textId="77777777" w:rsidTr="00503EE6">
      <w:trPr>
        <w:trHeight w:hRule="exact" w:val="680"/>
      </w:trPr>
      <w:tc>
        <w:tcPr>
          <w:tcW w:w="864" w:type="dxa"/>
          <w:noWrap/>
        </w:tcPr>
        <w:p w14:paraId="69656B1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4980ECD" wp14:editId="687CA94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2CA1B15" w14:textId="132055F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2315B0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300A7DB" w14:textId="5C021B75" w:rsidR="002659C5" w:rsidRPr="00913892" w:rsidRDefault="00947DC8" w:rsidP="002315B0">
          <w:pPr>
            <w:pStyle w:val="ekvquelle"/>
          </w:pPr>
          <w:r>
            <w:t>Text</w:t>
          </w:r>
          <w:r w:rsidR="002315B0">
            <w:t>: Gerhard Ziener</w:t>
          </w:r>
        </w:p>
      </w:tc>
      <w:tc>
        <w:tcPr>
          <w:tcW w:w="813" w:type="dxa"/>
        </w:tcPr>
        <w:p w14:paraId="3B343A13" w14:textId="77777777" w:rsidR="002659C5" w:rsidRPr="00913892" w:rsidRDefault="002659C5" w:rsidP="00913892">
          <w:pPr>
            <w:pStyle w:val="ekvpagina"/>
          </w:pPr>
        </w:p>
      </w:tc>
    </w:tr>
  </w:tbl>
  <w:p w14:paraId="15D7564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2B22F" w14:textId="77777777" w:rsidR="002315B0" w:rsidRDefault="002315B0" w:rsidP="003C599D">
      <w:pPr>
        <w:spacing w:line="240" w:lineRule="auto"/>
      </w:pPr>
      <w:r>
        <w:separator/>
      </w:r>
    </w:p>
  </w:footnote>
  <w:footnote w:type="continuationSeparator" w:id="0">
    <w:p w14:paraId="61BF1936" w14:textId="77777777" w:rsidR="002315B0" w:rsidRDefault="002315B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80BAD2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4E65C4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6DDFB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2C287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1A991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707C2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057816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AF9433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2FF54A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85EE16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794944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B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15B0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B20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68F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65E01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0CF0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DCC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B2444"/>
  <w15:chartTrackingRefBased/>
  <w15:docId w15:val="{B872F00C-4D18-4047-95E2-5D1AB5D8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2025-02-24T09:27:00Z</dcterms:created>
  <dcterms:modified xsi:type="dcterms:W3CDTF">2025-02-24T09:27:00Z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