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14:paraId="46A97CF4" w14:textId="6EB046C5" w:rsidR="00901B13" w:rsidRDefault="002F2200" w:rsidP="002F2200">
      <w:pPr>
        <w:pStyle w:val="ekvue2arial"/>
      </w:pPr>
      <w:r>
        <w:t>Was machen wir in Reli?</w:t>
      </w:r>
    </w:p>
    <w:p w14:paraId="029A731A" w14:textId="458AC510" w:rsidR="002F2200" w:rsidRDefault="002F2200" w:rsidP="00FD20A8">
      <w:bookmarkStart w:id="0" w:name="bmStart"/>
      <w:bookmarkEnd w:id="0"/>
    </w:p>
    <w:p w14:paraId="0F47D06C" w14:textId="387A0096" w:rsidR="002F2200" w:rsidRDefault="001678FD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11F4CD2" wp14:editId="45D5DA0C">
                <wp:simplePos x="0" y="0"/>
                <wp:positionH relativeFrom="column">
                  <wp:posOffset>94615</wp:posOffset>
                </wp:positionH>
                <wp:positionV relativeFrom="paragraph">
                  <wp:posOffset>53975</wp:posOffset>
                </wp:positionV>
                <wp:extent cx="981075" cy="288000"/>
                <wp:effectExtent l="0" t="0" r="28575" b="17145"/>
                <wp:wrapNone/>
                <wp:docPr id="159091123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0BE854" w14:textId="5A6A0C85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diskutieren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F4CD2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7.45pt;margin-top:4.25pt;width:77.25pt;height:22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" fillcolor="white [3212]" strokecolor="black [3213]" strokeweight=".5pt">
                <v:textbox>
                  <w:txbxContent>
                    <w:p w14:paraId="180BE854" w14:textId="5A6A0C85" w:rsidR="002F2200" w:rsidRPr="009F0109" w:rsidRDefault="002F2200" w:rsidP="00AC4074">
                      <w:pPr>
                        <w:pStyle w:val="ekvaufgabenwortkarte"/>
                      </w:pPr>
                      <w:r>
                        <w:t>diskutieren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197F730" wp14:editId="381AD7AD">
                <wp:simplePos x="0" y="0"/>
                <wp:positionH relativeFrom="column">
                  <wp:posOffset>1313815</wp:posOffset>
                </wp:positionH>
                <wp:positionV relativeFrom="paragraph">
                  <wp:posOffset>53975</wp:posOffset>
                </wp:positionV>
                <wp:extent cx="1019175" cy="288000"/>
                <wp:effectExtent l="0" t="0" r="28575" b="17145"/>
                <wp:wrapNone/>
                <wp:docPr id="43026115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EEC285" w14:textId="52841282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hinterfragen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7F730" id="_x0000_s1027" type="#_x0000_t202" style="position:absolute;margin-left:103.45pt;margin-top:4.25pt;width:80.25pt;height:22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" fillcolor="white [3212]" strokecolor="black [3213]" strokeweight=".5pt">
                <v:textbox>
                  <w:txbxContent>
                    <w:p w14:paraId="62EEC285" w14:textId="52841282" w:rsidR="002F2200" w:rsidRPr="009F0109" w:rsidRDefault="002F2200" w:rsidP="00AC4074">
                      <w:pPr>
                        <w:pStyle w:val="ekvaufgabenwortkarte"/>
                      </w:pPr>
                      <w:r>
                        <w:t>hinterfragen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715FF59" wp14:editId="78D0CF1A">
                <wp:simplePos x="0" y="0"/>
                <wp:positionH relativeFrom="column">
                  <wp:posOffset>4814570</wp:posOffset>
                </wp:positionH>
                <wp:positionV relativeFrom="paragraph">
                  <wp:posOffset>58420</wp:posOffset>
                </wp:positionV>
                <wp:extent cx="809625" cy="288000"/>
                <wp:effectExtent l="0" t="0" r="28575" b="17145"/>
                <wp:wrapNone/>
                <wp:docPr id="178251943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4813FD0" w14:textId="3AA44306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chillen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5FF59" id="_x0000_s1028" type="#_x0000_t202" style="position:absolute;margin-left:379.1pt;margin-top:4.6pt;width:63.75pt;height:22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" fillcolor="white [3212]" strokecolor="black [3213]" strokeweight=".5pt">
                <v:textbox>
                  <w:txbxContent>
                    <w:p w14:paraId="44813FD0" w14:textId="3AA44306" w:rsidR="002F2200" w:rsidRPr="009F0109" w:rsidRDefault="002F2200" w:rsidP="00AC4074">
                      <w:pPr>
                        <w:pStyle w:val="ekvaufgabenwortkarte"/>
                      </w:pPr>
                      <w:r>
                        <w:t>chillen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9EDDF16" wp14:editId="7DA60EAE">
                <wp:simplePos x="0" y="0"/>
                <wp:positionH relativeFrom="column">
                  <wp:posOffset>2570480</wp:posOffset>
                </wp:positionH>
                <wp:positionV relativeFrom="paragraph">
                  <wp:posOffset>53975</wp:posOffset>
                </wp:positionV>
                <wp:extent cx="2009775" cy="288000"/>
                <wp:effectExtent l="0" t="0" r="28575" b="17145"/>
                <wp:wrapNone/>
                <wp:docPr id="51402012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5F31C3" w14:textId="26D07FA4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hinter die Dinge schauen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DDF16" id="_x0000_s1029" type="#_x0000_t202" style="position:absolute;margin-left:202.4pt;margin-top:4.25pt;width:158.25pt;height:22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" fillcolor="white [3212]" strokecolor="black [3213]" strokeweight=".5pt">
                <v:textbox>
                  <w:txbxContent>
                    <w:p w14:paraId="625F31C3" w14:textId="26D07FA4" w:rsidR="002F2200" w:rsidRPr="009F0109" w:rsidRDefault="002F2200" w:rsidP="00AC4074">
                      <w:pPr>
                        <w:pStyle w:val="ekvaufgabenwortkarte"/>
                      </w:pPr>
                      <w:r>
                        <w:t>hinter die Dinge schauen</w:t>
                      </w:r>
                    </w:p>
                  </w:txbxContent>
                </v:textbox>
              </v:shape>
            </w:pict>
          </mc:Fallback>
        </mc:AlternateContent>
      </w:r>
    </w:p>
    <w:p w14:paraId="70419783" w14:textId="53A751E5" w:rsidR="002F2200" w:rsidRDefault="002F2200" w:rsidP="00FD20A8"/>
    <w:p w14:paraId="071A072B" w14:textId="1F41EB93" w:rsidR="002F2200" w:rsidRDefault="002F2200" w:rsidP="00FD20A8"/>
    <w:p w14:paraId="4D79511B" w14:textId="7883B84E" w:rsidR="002F2200" w:rsidRDefault="002F2200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4432B6" wp14:editId="668E1B53">
                <wp:simplePos x="0" y="0"/>
                <wp:positionH relativeFrom="column">
                  <wp:posOffset>3435350</wp:posOffset>
                </wp:positionH>
                <wp:positionV relativeFrom="paragraph">
                  <wp:posOffset>12700</wp:posOffset>
                </wp:positionV>
                <wp:extent cx="809625" cy="288000"/>
                <wp:effectExtent l="0" t="0" r="28575" b="17145"/>
                <wp:wrapNone/>
                <wp:docPr id="108131341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41D0616" w14:textId="0178C4B4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staunen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432B6" id="_x0000_s1030" type="#_x0000_t202" style="position:absolute;margin-left:270.5pt;margin-top:1pt;width:63.75pt;height:22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" fillcolor="white [3212]" strokecolor="black [3213]" strokeweight=".5pt">
                <v:textbox>
                  <w:txbxContent>
                    <w:p w14:paraId="341D0616" w14:textId="0178C4B4" w:rsidR="002F2200" w:rsidRPr="009F0109" w:rsidRDefault="002F2200" w:rsidP="00AC4074">
                      <w:pPr>
                        <w:pStyle w:val="ekvaufgabenwortkarte"/>
                      </w:pPr>
                      <w:r>
                        <w:t>staunen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5D7A89" wp14:editId="74BB3191">
                <wp:simplePos x="0" y="0"/>
                <wp:positionH relativeFrom="margin">
                  <wp:posOffset>4338955</wp:posOffset>
                </wp:positionH>
                <wp:positionV relativeFrom="paragraph">
                  <wp:posOffset>8255</wp:posOffset>
                </wp:positionV>
                <wp:extent cx="1571625" cy="288000"/>
                <wp:effectExtent l="0" t="0" r="28575" b="17145"/>
                <wp:wrapNone/>
                <wp:docPr id="130885932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1EC2AC6" w14:textId="5487271F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Dogmen anzweifeln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D7A89" id="_x0000_s1031" type="#_x0000_t202" style="position:absolute;margin-left:341.65pt;margin-top:.65pt;width:123.75pt;height:22.7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" fillcolor="white [3212]" strokecolor="black [3213]" strokeweight=".5pt">
                <v:textbox>
                  <w:txbxContent>
                    <w:p w14:paraId="11EC2AC6" w14:textId="5487271F" w:rsidR="002F2200" w:rsidRPr="009F0109" w:rsidRDefault="002F2200" w:rsidP="00AC4074">
                      <w:pPr>
                        <w:pStyle w:val="ekvaufgabenwortkarte"/>
                      </w:pPr>
                      <w:r>
                        <w:t>Dogmen anzweifeln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04E044" wp14:editId="4C696F87">
                <wp:simplePos x="0" y="0"/>
                <wp:positionH relativeFrom="column">
                  <wp:posOffset>2699385</wp:posOffset>
                </wp:positionH>
                <wp:positionV relativeFrom="paragraph">
                  <wp:posOffset>8255</wp:posOffset>
                </wp:positionV>
                <wp:extent cx="647700" cy="288000"/>
                <wp:effectExtent l="0" t="0" r="19050" b="17145"/>
                <wp:wrapNone/>
                <wp:docPr id="52120831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22ACC54" w14:textId="1356FDC9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feiern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4E044" id="_x0000_s1032" type="#_x0000_t202" style="position:absolute;margin-left:212.55pt;margin-top:.65pt;width:51pt;height:22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" fillcolor="white [3212]" strokecolor="black [3213]" strokeweight=".5pt">
                <v:textbox>
                  <w:txbxContent>
                    <w:p w14:paraId="322ACC54" w14:textId="1356FDC9" w:rsidR="002F2200" w:rsidRPr="009F0109" w:rsidRDefault="002F2200" w:rsidP="00AC4074">
                      <w:pPr>
                        <w:pStyle w:val="ekvaufgabenwortkarte"/>
                      </w:pPr>
                      <w:r>
                        <w:t>feiern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EB7C81" wp14:editId="03E85E98">
                <wp:simplePos x="0" y="0"/>
                <wp:positionH relativeFrom="column">
                  <wp:posOffset>1597025</wp:posOffset>
                </wp:positionH>
                <wp:positionV relativeFrom="paragraph">
                  <wp:posOffset>8255</wp:posOffset>
                </wp:positionV>
                <wp:extent cx="1009650" cy="288000"/>
                <wp:effectExtent l="0" t="0" r="19050" b="17145"/>
                <wp:wrapNone/>
                <wp:docPr id="138147836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0CE6C90" w14:textId="70FED801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analysieren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B7C81" id="_x0000_s1033" type="#_x0000_t202" style="position:absolute;margin-left:125.75pt;margin-top:.65pt;width:79.5pt;height:22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" fillcolor="white [3212]" strokecolor="black [3213]" strokeweight=".5pt">
                <v:textbox>
                  <w:txbxContent>
                    <w:p w14:paraId="70CE6C90" w14:textId="70FED801" w:rsidR="002F2200" w:rsidRPr="009F0109" w:rsidRDefault="002F2200" w:rsidP="00AC4074">
                      <w:pPr>
                        <w:pStyle w:val="ekvaufgabenwortkarte"/>
                      </w:pPr>
                      <w:r>
                        <w:t>analysieren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293342C" wp14:editId="0481AAD0">
                <wp:simplePos x="0" y="0"/>
                <wp:positionH relativeFrom="column">
                  <wp:posOffset>94615</wp:posOffset>
                </wp:positionH>
                <wp:positionV relativeFrom="paragraph">
                  <wp:posOffset>8255</wp:posOffset>
                </wp:positionV>
                <wp:extent cx="1409700" cy="288000"/>
                <wp:effectExtent l="0" t="0" r="19050" b="17145"/>
                <wp:wrapNone/>
                <wp:docPr id="141577083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66B7373" w14:textId="53EF2E36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Respekt einüben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3342C" id="_x0000_s1034" type="#_x0000_t202" style="position:absolute;margin-left:7.45pt;margin-top:.65pt;width:111pt;height:22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" fillcolor="white [3212]" strokecolor="black [3213]" strokeweight=".5pt">
                <v:textbox>
                  <w:txbxContent>
                    <w:p w14:paraId="466B7373" w14:textId="53EF2E36" w:rsidR="002F2200" w:rsidRPr="009F0109" w:rsidRDefault="002F2200" w:rsidP="00AC4074">
                      <w:pPr>
                        <w:pStyle w:val="ekvaufgabenwortkarte"/>
                      </w:pPr>
                      <w:r>
                        <w:t>Respekt einüben</w:t>
                      </w:r>
                    </w:p>
                  </w:txbxContent>
                </v:textbox>
              </v:shape>
            </w:pict>
          </mc:Fallback>
        </mc:AlternateContent>
      </w:r>
    </w:p>
    <w:p w14:paraId="46461CA0" w14:textId="65344B52" w:rsidR="002F2200" w:rsidRDefault="002F2200" w:rsidP="00FD20A8"/>
    <w:p w14:paraId="3FE1F7D4" w14:textId="22DE098A" w:rsidR="002F2200" w:rsidRDefault="002F2200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B3F9D47" wp14:editId="7D82ACE0">
                <wp:simplePos x="0" y="0"/>
                <wp:positionH relativeFrom="column">
                  <wp:posOffset>1148715</wp:posOffset>
                </wp:positionH>
                <wp:positionV relativeFrom="paragraph">
                  <wp:posOffset>104775</wp:posOffset>
                </wp:positionV>
                <wp:extent cx="2581275" cy="288000"/>
                <wp:effectExtent l="0" t="0" r="28575" b="17145"/>
                <wp:wrapNone/>
                <wp:docPr id="97259194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5D7F249" w14:textId="0FA4070E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nach dem Sinn des Lebens fragen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F9D47" id="_x0000_s1035" type="#_x0000_t202" style="position:absolute;margin-left:90.45pt;margin-top:8.25pt;width:203.25pt;height:22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" fillcolor="white [3212]" strokecolor="black [3213]" strokeweight=".5pt">
                <v:textbox>
                  <w:txbxContent>
                    <w:p w14:paraId="35D7F249" w14:textId="0FA4070E" w:rsidR="002F2200" w:rsidRPr="009F0109" w:rsidRDefault="002F2200" w:rsidP="00AC4074">
                      <w:pPr>
                        <w:pStyle w:val="ekvaufgabenwortkarte"/>
                      </w:pPr>
                      <w:r>
                        <w:t>nach dem Sinn des Lebens fragen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333ED5" wp14:editId="192EF9E0">
                <wp:simplePos x="0" y="0"/>
                <wp:positionH relativeFrom="column">
                  <wp:posOffset>56515</wp:posOffset>
                </wp:positionH>
                <wp:positionV relativeFrom="paragraph">
                  <wp:posOffset>104775</wp:posOffset>
                </wp:positionV>
                <wp:extent cx="885825" cy="288000"/>
                <wp:effectExtent l="0" t="0" r="28575" b="17145"/>
                <wp:wrapNone/>
                <wp:docPr id="496744269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CE0547D" w14:textId="528E86F6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Luft holen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33ED5" id="_x0000_s1036" type="#_x0000_t202" style="position:absolute;margin-left:4.45pt;margin-top:8.25pt;width:69.75pt;height:22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" fillcolor="white [3212]" strokecolor="black [3213]" strokeweight=".5pt">
                <v:textbox>
                  <w:txbxContent>
                    <w:p w14:paraId="6CE0547D" w14:textId="528E86F6" w:rsidR="002F2200" w:rsidRPr="009F0109" w:rsidRDefault="002F2200" w:rsidP="00AC4074">
                      <w:pPr>
                        <w:pStyle w:val="ekvaufgabenwortkarte"/>
                      </w:pPr>
                      <w:r>
                        <w:t>Luft holen</w:t>
                      </w:r>
                    </w:p>
                  </w:txbxContent>
                </v:textbox>
              </v:shape>
            </w:pict>
          </mc:Fallback>
        </mc:AlternateContent>
      </w:r>
    </w:p>
    <w:p w14:paraId="5F241227" w14:textId="69BB5ED9" w:rsidR="002F2200" w:rsidRDefault="002F2200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95FAAE" wp14:editId="3A34BA73">
                <wp:simplePos x="0" y="0"/>
                <wp:positionH relativeFrom="column">
                  <wp:posOffset>3936365</wp:posOffset>
                </wp:positionH>
                <wp:positionV relativeFrom="paragraph">
                  <wp:posOffset>-56515</wp:posOffset>
                </wp:positionV>
                <wp:extent cx="895350" cy="288000"/>
                <wp:effectExtent l="0" t="0" r="19050" b="17145"/>
                <wp:wrapNone/>
                <wp:docPr id="36991388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910661" w14:textId="3F616BC2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beurteilen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5FAAE" id="_x0000_s1037" type="#_x0000_t202" style="position:absolute;margin-left:309.95pt;margin-top:-4.45pt;width:70.5pt;height:22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" fillcolor="white [3212]" strokecolor="black [3213]" strokeweight=".5pt">
                <v:textbox>
                  <w:txbxContent>
                    <w:p w14:paraId="4C910661" w14:textId="3F616BC2" w:rsidR="002F2200" w:rsidRPr="009F0109" w:rsidRDefault="002F2200" w:rsidP="00AC4074">
                      <w:pPr>
                        <w:pStyle w:val="ekvaufgabenwortkarte"/>
                      </w:pPr>
                      <w:r>
                        <w:t>beurteilen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0176B36" wp14:editId="13E1B0D6">
                <wp:simplePos x="0" y="0"/>
                <wp:positionH relativeFrom="column">
                  <wp:posOffset>5033645</wp:posOffset>
                </wp:positionH>
                <wp:positionV relativeFrom="paragraph">
                  <wp:posOffset>-52070</wp:posOffset>
                </wp:positionV>
                <wp:extent cx="810000" cy="288000"/>
                <wp:effectExtent l="0" t="0" r="28575" b="17145"/>
                <wp:wrapNone/>
                <wp:docPr id="94438748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0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46C0CC" w14:textId="14BB4352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singen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76B36" id="_x0000_s1038" type="#_x0000_t202" style="position:absolute;margin-left:396.35pt;margin-top:-4.1pt;width:63.8pt;height:22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" fillcolor="white [3212]" strokecolor="black [3213]" strokeweight=".5pt">
                <v:textbox>
                  <w:txbxContent>
                    <w:p w14:paraId="6846C0CC" w14:textId="14BB4352" w:rsidR="002F2200" w:rsidRPr="009F0109" w:rsidRDefault="002F2200" w:rsidP="00AC4074">
                      <w:pPr>
                        <w:pStyle w:val="ekvaufgabenwortkarte"/>
                      </w:pPr>
                      <w:r>
                        <w:t>singen</w:t>
                      </w:r>
                    </w:p>
                  </w:txbxContent>
                </v:textbox>
              </v:shape>
            </w:pict>
          </mc:Fallback>
        </mc:AlternateContent>
      </w:r>
    </w:p>
    <w:p w14:paraId="7986CE68" w14:textId="58CE9B19" w:rsidR="002F2200" w:rsidRDefault="002F2200" w:rsidP="00FD20A8"/>
    <w:p w14:paraId="51B54181" w14:textId="51961CD3" w:rsidR="002F2200" w:rsidRDefault="002F2200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52AA87" wp14:editId="5449BA2A">
                <wp:simplePos x="0" y="0"/>
                <wp:positionH relativeFrom="column">
                  <wp:posOffset>170815</wp:posOffset>
                </wp:positionH>
                <wp:positionV relativeFrom="paragraph">
                  <wp:posOffset>40005</wp:posOffset>
                </wp:positionV>
                <wp:extent cx="1438275" cy="288000"/>
                <wp:effectExtent l="0" t="0" r="28575" b="17145"/>
                <wp:wrapNone/>
                <wp:docPr id="81277972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53E4C5E" w14:textId="045455AA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Rituale einüben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2AA87" id="_x0000_s1039" type="#_x0000_t202" style="position:absolute;margin-left:13.45pt;margin-top:3.15pt;width:113.25pt;height:22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" fillcolor="white [3212]" strokecolor="black [3213]" strokeweight=".5pt">
                <v:textbox>
                  <w:txbxContent>
                    <w:p w14:paraId="453E4C5E" w14:textId="045455AA" w:rsidR="002F2200" w:rsidRPr="009F0109" w:rsidRDefault="002F2200" w:rsidP="00AC4074">
                      <w:pPr>
                        <w:pStyle w:val="ekvaufgabenwortkarte"/>
                      </w:pPr>
                      <w:r>
                        <w:t>Rituale einüben</w:t>
                      </w:r>
                    </w:p>
                  </w:txbxContent>
                </v:textbox>
              </v:shape>
            </w:pict>
          </mc:Fallback>
        </mc:AlternateContent>
      </w:r>
    </w:p>
    <w:p w14:paraId="3310B48A" w14:textId="5C6D2683" w:rsidR="002F2200" w:rsidRDefault="002F2200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4069D2" wp14:editId="2B77AE7B">
                <wp:simplePos x="0" y="0"/>
                <wp:positionH relativeFrom="margin">
                  <wp:posOffset>4930140</wp:posOffset>
                </wp:positionH>
                <wp:positionV relativeFrom="paragraph">
                  <wp:posOffset>-121285</wp:posOffset>
                </wp:positionV>
                <wp:extent cx="981075" cy="288000"/>
                <wp:effectExtent l="0" t="0" r="28575" b="17145"/>
                <wp:wrapNone/>
                <wp:docPr id="24321565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5137A6D" w14:textId="6A88D327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fantasieren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069D2" id="_x0000_s1040" type="#_x0000_t202" style="position:absolute;margin-left:388.2pt;margin-top:-9.55pt;width:77.25pt;height:22.7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" fillcolor="white [3212]" strokecolor="black [3213]" strokeweight=".5pt">
                <v:textbox>
                  <w:txbxContent>
                    <w:p w14:paraId="75137A6D" w14:textId="6A88D327" w:rsidR="002F2200" w:rsidRPr="009F0109" w:rsidRDefault="002F2200" w:rsidP="00AC4074">
                      <w:pPr>
                        <w:pStyle w:val="ekvaufgabenwortkarte"/>
                      </w:pPr>
                      <w:r>
                        <w:t>fantasieren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E229BA" wp14:editId="296D7AA1">
                <wp:simplePos x="0" y="0"/>
                <wp:positionH relativeFrom="column">
                  <wp:posOffset>1837055</wp:posOffset>
                </wp:positionH>
                <wp:positionV relativeFrom="paragraph">
                  <wp:posOffset>-121285</wp:posOffset>
                </wp:positionV>
                <wp:extent cx="2867025" cy="288000"/>
                <wp:effectExtent l="0" t="0" r="28575" b="17145"/>
                <wp:wrapNone/>
                <wp:docPr id="137923459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513304" w14:textId="36452854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die großen Fragen des Lebens stellen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229BA" id="_x0000_s1041" type="#_x0000_t202" style="position:absolute;margin-left:144.65pt;margin-top:-9.55pt;width:225.75pt;height:22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" fillcolor="white [3212]" strokecolor="black [3213]" strokeweight=".5pt">
                <v:textbox>
                  <w:txbxContent>
                    <w:p w14:paraId="62513304" w14:textId="36452854" w:rsidR="002F2200" w:rsidRPr="009F0109" w:rsidRDefault="002F2200" w:rsidP="00AC4074">
                      <w:pPr>
                        <w:pStyle w:val="ekvaufgabenwortkarte"/>
                      </w:pPr>
                      <w:r>
                        <w:t>die großen Fragen des Lebens stellen</w:t>
                      </w:r>
                    </w:p>
                  </w:txbxContent>
                </v:textbox>
              </v:shape>
            </w:pict>
          </mc:Fallback>
        </mc:AlternateContent>
      </w:r>
    </w:p>
    <w:p w14:paraId="27A275B2" w14:textId="13888473" w:rsidR="002F2200" w:rsidRDefault="002F2200" w:rsidP="00FD20A8"/>
    <w:p w14:paraId="2AF38F3A" w14:textId="4068A437" w:rsidR="002F2200" w:rsidRDefault="002F2200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0FE85F" wp14:editId="68063313">
                <wp:simplePos x="0" y="0"/>
                <wp:positionH relativeFrom="column">
                  <wp:posOffset>237490</wp:posOffset>
                </wp:positionH>
                <wp:positionV relativeFrom="paragraph">
                  <wp:posOffset>13335</wp:posOffset>
                </wp:positionV>
                <wp:extent cx="2600325" cy="288000"/>
                <wp:effectExtent l="0" t="0" r="28575" b="17145"/>
                <wp:wrapNone/>
                <wp:docPr id="201218551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3BE26B" w14:textId="375E35B2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über Gott und die Welt nachdenken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FE85F" id="_x0000_s1042" type="#_x0000_t202" style="position:absolute;margin-left:18.7pt;margin-top:1.05pt;width:204.75pt;height:22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" fillcolor="white [3212]" strokecolor="black [3213]" strokeweight=".5pt">
                <v:textbox>
                  <w:txbxContent>
                    <w:p w14:paraId="333BE26B" w14:textId="375E35B2" w:rsidR="002F2200" w:rsidRPr="009F0109" w:rsidRDefault="002F2200" w:rsidP="00AC4074">
                      <w:pPr>
                        <w:pStyle w:val="ekvaufgabenwortkarte"/>
                      </w:pPr>
                      <w:r>
                        <w:t>über Gott und die Welt nachdenken</w:t>
                      </w:r>
                    </w:p>
                  </w:txbxContent>
                </v:textbox>
              </v:shape>
            </w:pict>
          </mc:Fallback>
        </mc:AlternateContent>
      </w:r>
    </w:p>
    <w:p w14:paraId="5ADDB866" w14:textId="7341EA15" w:rsidR="002F2200" w:rsidRDefault="002F2200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512D80" wp14:editId="50E24FC5">
                <wp:simplePos x="0" y="0"/>
                <wp:positionH relativeFrom="column">
                  <wp:posOffset>4956810</wp:posOffset>
                </wp:positionH>
                <wp:positionV relativeFrom="paragraph">
                  <wp:posOffset>-143510</wp:posOffset>
                </wp:positionV>
                <wp:extent cx="809625" cy="288000"/>
                <wp:effectExtent l="0" t="0" r="28575" b="17145"/>
                <wp:wrapNone/>
                <wp:docPr id="2085681619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9CD8DE7" w14:textId="71CDADB5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träumen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12D80" id="_x0000_s1043" type="#_x0000_t202" style="position:absolute;margin-left:390.3pt;margin-top:-11.3pt;width:63.75pt;height:22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" fillcolor="white [3212]" strokecolor="black [3213]" strokeweight=".5pt">
                <v:textbox>
                  <w:txbxContent>
                    <w:p w14:paraId="29CD8DE7" w14:textId="71CDADB5" w:rsidR="002F2200" w:rsidRPr="009F0109" w:rsidRDefault="002F2200" w:rsidP="00AC4074">
                      <w:pPr>
                        <w:pStyle w:val="ekvaufgabenwortkarte"/>
                      </w:pPr>
                      <w:r>
                        <w:t>träumen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89BF02" wp14:editId="151B19AD">
                <wp:simplePos x="0" y="0"/>
                <wp:positionH relativeFrom="column">
                  <wp:posOffset>3042285</wp:posOffset>
                </wp:positionH>
                <wp:positionV relativeFrom="paragraph">
                  <wp:posOffset>-147955</wp:posOffset>
                </wp:positionV>
                <wp:extent cx="1714500" cy="288000"/>
                <wp:effectExtent l="0" t="0" r="19050" b="17145"/>
                <wp:wrapNone/>
                <wp:docPr id="122680138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9300BCF" w14:textId="46DCC5C1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Toleranz praktizieren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9BF02" id="_x0000_s1044" type="#_x0000_t202" style="position:absolute;margin-left:239.55pt;margin-top:-11.65pt;width:135pt;height:22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" fillcolor="white [3212]" strokecolor="black [3213]" strokeweight=".5pt">
                <v:textbox>
                  <w:txbxContent>
                    <w:p w14:paraId="29300BCF" w14:textId="46DCC5C1" w:rsidR="002F2200" w:rsidRPr="009F0109" w:rsidRDefault="002F2200" w:rsidP="00AC4074">
                      <w:pPr>
                        <w:pStyle w:val="ekvaufgabenwortkarte"/>
                      </w:pPr>
                      <w:r>
                        <w:t>Toleranz praktizieren</w:t>
                      </w:r>
                    </w:p>
                  </w:txbxContent>
                </v:textbox>
              </v:shape>
            </w:pict>
          </mc:Fallback>
        </mc:AlternateContent>
      </w:r>
    </w:p>
    <w:p w14:paraId="74CAF90E" w14:textId="7BB9F432" w:rsidR="002F2200" w:rsidRDefault="001678FD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4BDCAE" wp14:editId="4BB4C4E8">
                <wp:simplePos x="0" y="0"/>
                <wp:positionH relativeFrom="column">
                  <wp:posOffset>161290</wp:posOffset>
                </wp:positionH>
                <wp:positionV relativeFrom="paragraph">
                  <wp:posOffset>119380</wp:posOffset>
                </wp:positionV>
                <wp:extent cx="5248275" cy="288000"/>
                <wp:effectExtent l="0" t="0" r="28575" b="17145"/>
                <wp:wrapNone/>
                <wp:docPr id="95379835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D264C39" w14:textId="4093430A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uns auf andere Sichtweisen von Gott, Religion und Glauben einlassen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BDCAE" id="_x0000_s1045" type="#_x0000_t202" style="position:absolute;margin-left:12.7pt;margin-top:9.4pt;width:413.25pt;height:22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" fillcolor="white [3212]" strokecolor="black [3213]" strokeweight=".5pt">
                <v:textbox>
                  <w:txbxContent>
                    <w:p w14:paraId="0D264C39" w14:textId="4093430A" w:rsidR="002F2200" w:rsidRPr="009F0109" w:rsidRDefault="002F2200" w:rsidP="00AC4074">
                      <w:pPr>
                        <w:pStyle w:val="ekvaufgabenwortkarte"/>
                      </w:pPr>
                      <w:r>
                        <w:t>uns auf andere Sichtweisen von Gott, Religion und Glauben einlassen</w:t>
                      </w:r>
                    </w:p>
                  </w:txbxContent>
                </v:textbox>
              </v:shape>
            </w:pict>
          </mc:Fallback>
        </mc:AlternateContent>
      </w:r>
    </w:p>
    <w:p w14:paraId="00DE65AC" w14:textId="7B25FF24" w:rsidR="002F2200" w:rsidRDefault="002F2200" w:rsidP="00FD20A8"/>
    <w:p w14:paraId="67B797E4" w14:textId="2D664C48" w:rsidR="002F2200" w:rsidRDefault="002F2200" w:rsidP="00FD20A8"/>
    <w:p w14:paraId="1E1C339D" w14:textId="702CAE98" w:rsidR="002F2200" w:rsidRDefault="001678FD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DC2D33" wp14:editId="70F2E7EC">
                <wp:simplePos x="0" y="0"/>
                <wp:positionH relativeFrom="margin">
                  <wp:posOffset>2929890</wp:posOffset>
                </wp:positionH>
                <wp:positionV relativeFrom="paragraph">
                  <wp:posOffset>45085</wp:posOffset>
                </wp:positionV>
                <wp:extent cx="2990850" cy="288000"/>
                <wp:effectExtent l="0" t="0" r="19050" b="17145"/>
                <wp:wrapNone/>
                <wp:docPr id="178752106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9A67D86" w14:textId="123B7199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Glaubensaussagen auf heute beziehen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C2D33" id="_x0000_s1046" type="#_x0000_t202" style="position:absolute;margin-left:230.7pt;margin-top:3.55pt;width:235.5pt;height:22.7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" fillcolor="white [3212]" strokecolor="black [3213]" strokeweight=".5pt">
                <v:textbox>
                  <w:txbxContent>
                    <w:p w14:paraId="49A67D86" w14:textId="123B7199" w:rsidR="002F2200" w:rsidRPr="009F0109" w:rsidRDefault="002F2200" w:rsidP="00AC4074">
                      <w:pPr>
                        <w:pStyle w:val="ekvaufgabenwortkarte"/>
                      </w:pPr>
                      <w:r>
                        <w:t>Glaubensaussagen auf heute beziehen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C67663" wp14:editId="31B83B4D">
                <wp:simplePos x="0" y="0"/>
                <wp:positionH relativeFrom="column">
                  <wp:posOffset>1142365</wp:posOffset>
                </wp:positionH>
                <wp:positionV relativeFrom="paragraph">
                  <wp:posOffset>45085</wp:posOffset>
                </wp:positionV>
                <wp:extent cx="1600200" cy="288000"/>
                <wp:effectExtent l="0" t="0" r="19050" b="17145"/>
                <wp:wrapNone/>
                <wp:docPr id="88912995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E3281F" w14:textId="7F7D9EB0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kreativ gestalten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67663" id="_x0000_s1047" type="#_x0000_t202" style="position:absolute;margin-left:89.95pt;margin-top:3.55pt;width:126pt;height:22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" fillcolor="white [3212]" strokecolor="black [3213]" strokeweight=".5pt">
                <v:textbox>
                  <w:txbxContent>
                    <w:p w14:paraId="43E3281F" w14:textId="7F7D9EB0" w:rsidR="002F2200" w:rsidRPr="009F0109" w:rsidRDefault="002F2200" w:rsidP="00AC4074">
                      <w:pPr>
                        <w:pStyle w:val="ekvaufgabenwortkarte"/>
                      </w:pPr>
                      <w:r>
                        <w:t>kreativ gestalten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303AE2" wp14:editId="03C7C87A">
                <wp:simplePos x="0" y="0"/>
                <wp:positionH relativeFrom="column">
                  <wp:posOffset>137795</wp:posOffset>
                </wp:positionH>
                <wp:positionV relativeFrom="paragraph">
                  <wp:posOffset>49530</wp:posOffset>
                </wp:positionV>
                <wp:extent cx="809625" cy="288000"/>
                <wp:effectExtent l="0" t="0" r="28575" b="17145"/>
                <wp:wrapNone/>
                <wp:docPr id="200870912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13C13FC" w14:textId="34C01908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deuten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03AE2" id="_x0000_s1048" type="#_x0000_t202" style="position:absolute;margin-left:10.85pt;margin-top:3.9pt;width:63.75pt;height:22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" fillcolor="white [3212]" strokecolor="black [3213]" strokeweight=".5pt">
                <v:textbox>
                  <w:txbxContent>
                    <w:p w14:paraId="213C13FC" w14:textId="34C01908" w:rsidR="002F2200" w:rsidRPr="009F0109" w:rsidRDefault="002F2200" w:rsidP="00AC4074">
                      <w:pPr>
                        <w:pStyle w:val="ekvaufgabenwortkarte"/>
                      </w:pPr>
                      <w:r>
                        <w:t>deuten</w:t>
                      </w:r>
                    </w:p>
                  </w:txbxContent>
                </v:textbox>
              </v:shape>
            </w:pict>
          </mc:Fallback>
        </mc:AlternateContent>
      </w:r>
    </w:p>
    <w:p w14:paraId="29EBA707" w14:textId="653824A5" w:rsidR="002F2200" w:rsidRDefault="002F2200" w:rsidP="00FD20A8"/>
    <w:p w14:paraId="7B723BB8" w14:textId="4032301E" w:rsidR="002F2200" w:rsidRDefault="002F2200" w:rsidP="00FD20A8"/>
    <w:p w14:paraId="46C90D80" w14:textId="44C73E85" w:rsidR="002F2200" w:rsidRDefault="002F2200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FD273F" wp14:editId="22629915">
                <wp:simplePos x="0" y="0"/>
                <wp:positionH relativeFrom="column">
                  <wp:posOffset>2983865</wp:posOffset>
                </wp:positionH>
                <wp:positionV relativeFrom="paragraph">
                  <wp:posOffset>8890</wp:posOffset>
                </wp:positionV>
                <wp:extent cx="1552575" cy="288000"/>
                <wp:effectExtent l="0" t="0" r="28575" b="17145"/>
                <wp:wrapNone/>
                <wp:docPr id="144692682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DE4CABC" w14:textId="570CCBD9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auswendig lernen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D273F" id="_x0000_s1049" type="#_x0000_t202" style="position:absolute;margin-left:234.95pt;margin-top:.7pt;width:122.25pt;height:22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" fillcolor="white [3212]" strokecolor="black [3213]" strokeweight=".5pt">
                <v:textbox>
                  <w:txbxContent>
                    <w:p w14:paraId="5DE4CABC" w14:textId="570CCBD9" w:rsidR="002F2200" w:rsidRPr="009F0109" w:rsidRDefault="002F2200" w:rsidP="00AC4074">
                      <w:pPr>
                        <w:pStyle w:val="ekvaufgabenwortkarte"/>
                      </w:pPr>
                      <w:r>
                        <w:t>auswendig lernen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9792D0" wp14:editId="3B978D47">
                <wp:simplePos x="0" y="0"/>
                <wp:positionH relativeFrom="margin">
                  <wp:posOffset>4647565</wp:posOffset>
                </wp:positionH>
                <wp:positionV relativeFrom="paragraph">
                  <wp:posOffset>8890</wp:posOffset>
                </wp:positionV>
                <wp:extent cx="1266825" cy="288000"/>
                <wp:effectExtent l="0" t="0" r="28575" b="17145"/>
                <wp:wrapNone/>
                <wp:docPr id="56782816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DC67281" w14:textId="0020D6C0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Kraft schöpfen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792D0" id="_x0000_s1050" type="#_x0000_t202" style="position:absolute;margin-left:365.95pt;margin-top:.7pt;width:99.75pt;height:22.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" fillcolor="white [3212]" strokecolor="black [3213]" strokeweight=".5pt">
                <v:textbox>
                  <w:txbxContent>
                    <w:p w14:paraId="0DC67281" w14:textId="0020D6C0" w:rsidR="002F2200" w:rsidRPr="009F0109" w:rsidRDefault="002F2200" w:rsidP="00AC4074">
                      <w:pPr>
                        <w:pStyle w:val="ekvaufgabenwortkarte"/>
                      </w:pPr>
                      <w:r>
                        <w:t>Kraft schöpfen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FFA79F" wp14:editId="40139DAE">
                <wp:simplePos x="0" y="0"/>
                <wp:positionH relativeFrom="column">
                  <wp:posOffset>1167765</wp:posOffset>
                </wp:positionH>
                <wp:positionV relativeFrom="paragraph">
                  <wp:posOffset>8890</wp:posOffset>
                </wp:positionV>
                <wp:extent cx="1704975" cy="288000"/>
                <wp:effectExtent l="0" t="0" r="28575" b="17145"/>
                <wp:wrapNone/>
                <wp:docPr id="92224531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FD271A" w14:textId="28B97939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Hoffnung schöpfen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FA79F" id="_x0000_s1051" type="#_x0000_t202" style="position:absolute;margin-left:91.95pt;margin-top:.7pt;width:134.25pt;height:22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" fillcolor="white [3212]" strokecolor="black [3213]" strokeweight=".5pt">
                <v:textbox>
                  <w:txbxContent>
                    <w:p w14:paraId="30FD271A" w14:textId="28B97939" w:rsidR="002F2200" w:rsidRPr="009F0109" w:rsidRDefault="002F2200" w:rsidP="00AC4074">
                      <w:pPr>
                        <w:pStyle w:val="ekvaufgabenwortkarte"/>
                      </w:pPr>
                      <w:r>
                        <w:t>Hoffnung schöpfen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6FDAFE" wp14:editId="4B950197">
                <wp:simplePos x="0" y="0"/>
                <wp:positionH relativeFrom="column">
                  <wp:posOffset>170815</wp:posOffset>
                </wp:positionH>
                <wp:positionV relativeFrom="paragraph">
                  <wp:posOffset>8890</wp:posOffset>
                </wp:positionV>
                <wp:extent cx="885825" cy="288000"/>
                <wp:effectExtent l="0" t="0" r="28575" b="17145"/>
                <wp:wrapNone/>
                <wp:docPr id="174768641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1DF4C7E" w14:textId="3F480D0A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vertrauen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DAFE" id="_x0000_s1052" type="#_x0000_t202" style="position:absolute;margin-left:13.45pt;margin-top:.7pt;width:69.75pt;height:22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" fillcolor="white [3212]" strokecolor="black [3213]" strokeweight=".5pt">
                <v:textbox>
                  <w:txbxContent>
                    <w:p w14:paraId="21DF4C7E" w14:textId="3F480D0A" w:rsidR="002F2200" w:rsidRPr="009F0109" w:rsidRDefault="002F2200" w:rsidP="00AC4074">
                      <w:pPr>
                        <w:pStyle w:val="ekvaufgabenwortkarte"/>
                      </w:pPr>
                      <w:r>
                        <w:t>vertrauen</w:t>
                      </w:r>
                    </w:p>
                  </w:txbxContent>
                </v:textbox>
              </v:shape>
            </w:pict>
          </mc:Fallback>
        </mc:AlternateContent>
      </w:r>
    </w:p>
    <w:p w14:paraId="6E74C059" w14:textId="5E0D717A" w:rsidR="002F2200" w:rsidRDefault="002F2200" w:rsidP="00FD20A8"/>
    <w:p w14:paraId="088AEFF7" w14:textId="18CDDC21" w:rsidR="002F2200" w:rsidRDefault="002F2200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6DD6CA" wp14:editId="2E6ACE7B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5886450" cy="288000"/>
                <wp:effectExtent l="0" t="0" r="19050" b="17145"/>
                <wp:wrapNone/>
                <wp:docPr id="148232844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3BA1E2" w14:textId="7D560B8E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über solche Fragen nachdenken, die in den anderen Fächern gar nicht vorkommen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DD6CA" id="_x0000_s1053" type="#_x0000_t202" style="position:absolute;margin-left:412.3pt;margin-top:8.3pt;width:463.5pt;height:22.7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" fillcolor="white [3212]" strokecolor="black [3213]" strokeweight=".5pt">
                <v:textbox>
                  <w:txbxContent>
                    <w:p w14:paraId="383BA1E2" w14:textId="7D560B8E" w:rsidR="002F2200" w:rsidRPr="009F0109" w:rsidRDefault="002F2200" w:rsidP="00AC4074">
                      <w:pPr>
                        <w:pStyle w:val="ekvaufgabenwortkarte"/>
                      </w:pPr>
                      <w:r>
                        <w:t>über solche Fragen nachdenken, die in den anderen Fächern gar nicht vorkommen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EB0404" w14:textId="65D25B5C" w:rsidR="002F2200" w:rsidRDefault="002F2200" w:rsidP="00FD20A8"/>
    <w:p w14:paraId="08A2880F" w14:textId="247EE088" w:rsidR="002F2200" w:rsidRDefault="002F2200" w:rsidP="00FD20A8"/>
    <w:p w14:paraId="6580A86A" w14:textId="4BAB328C" w:rsidR="002F2200" w:rsidRDefault="001678FD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4BB034" wp14:editId="5280093E">
                <wp:simplePos x="0" y="0"/>
                <wp:positionH relativeFrom="column">
                  <wp:posOffset>2685415</wp:posOffset>
                </wp:positionH>
                <wp:positionV relativeFrom="paragraph">
                  <wp:posOffset>40640</wp:posOffset>
                </wp:positionV>
                <wp:extent cx="1200150" cy="288000"/>
                <wp:effectExtent l="0" t="0" r="19050" b="17145"/>
                <wp:wrapNone/>
                <wp:docPr id="1175639469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A44CCE" w14:textId="4256C2A0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Stille einüben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B034" id="_x0000_s1054" type="#_x0000_t202" style="position:absolute;margin-left:211.45pt;margin-top:3.2pt;width:94.5pt;height:22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" fillcolor="white [3212]" strokecolor="black [3213]" strokeweight=".5pt">
                <v:textbox>
                  <w:txbxContent>
                    <w:p w14:paraId="43A44CCE" w14:textId="4256C2A0" w:rsidR="002F2200" w:rsidRPr="009F0109" w:rsidRDefault="002F2200" w:rsidP="00AC4074">
                      <w:pPr>
                        <w:pStyle w:val="ekvaufgabenwortkarte"/>
                      </w:pPr>
                      <w:r>
                        <w:t>Stille einüben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2F9462" wp14:editId="14EF7115">
                <wp:simplePos x="0" y="0"/>
                <wp:positionH relativeFrom="margin">
                  <wp:posOffset>3958590</wp:posOffset>
                </wp:positionH>
                <wp:positionV relativeFrom="paragraph">
                  <wp:posOffset>40640</wp:posOffset>
                </wp:positionV>
                <wp:extent cx="1962150" cy="288000"/>
                <wp:effectExtent l="0" t="0" r="19050" b="17145"/>
                <wp:wrapNone/>
                <wp:docPr id="140954382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15A117" w14:textId="70A72800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die Seele baumeln lassen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F9462" id="_x0000_s1055" type="#_x0000_t202" style="position:absolute;margin-left:311.7pt;margin-top:3.2pt;width:154.5pt;height:22.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" fillcolor="white [3212]" strokecolor="black [3213]" strokeweight=".5pt">
                <v:textbox>
                  <w:txbxContent>
                    <w:p w14:paraId="4315A117" w14:textId="70A72800" w:rsidR="002F2200" w:rsidRPr="009F0109" w:rsidRDefault="002F2200" w:rsidP="00AC4074">
                      <w:pPr>
                        <w:pStyle w:val="ekvaufgabenwortkarte"/>
                      </w:pPr>
                      <w:r>
                        <w:t>die Seele baumeln lassen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2E9100" wp14:editId="40D1F923">
                <wp:simplePos x="0" y="0"/>
                <wp:positionH relativeFrom="column">
                  <wp:posOffset>247015</wp:posOffset>
                </wp:positionH>
                <wp:positionV relativeFrom="paragraph">
                  <wp:posOffset>40640</wp:posOffset>
                </wp:positionV>
                <wp:extent cx="2314575" cy="288000"/>
                <wp:effectExtent l="0" t="0" r="28575" b="17145"/>
                <wp:wrapNone/>
                <wp:docPr id="125438463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A72EB46" w14:textId="5FED3B1E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mehr vom Glauben verstehen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E9100" id="_x0000_s1056" type="#_x0000_t202" style="position:absolute;margin-left:19.45pt;margin-top:3.2pt;width:182.25pt;height:22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" fillcolor="white [3212]" strokecolor="black [3213]" strokeweight=".5pt">
                <v:textbox>
                  <w:txbxContent>
                    <w:p w14:paraId="0A72EB46" w14:textId="5FED3B1E" w:rsidR="002F2200" w:rsidRPr="009F0109" w:rsidRDefault="002F2200" w:rsidP="00AC4074">
                      <w:pPr>
                        <w:pStyle w:val="ekvaufgabenwortkarte"/>
                      </w:pPr>
                      <w:r>
                        <w:t>mehr vom Glauben verstehen</w:t>
                      </w:r>
                    </w:p>
                  </w:txbxContent>
                </v:textbox>
              </v:shape>
            </w:pict>
          </mc:Fallback>
        </mc:AlternateContent>
      </w:r>
    </w:p>
    <w:p w14:paraId="41839937" w14:textId="1CF4F287" w:rsidR="002F2200" w:rsidRDefault="002F2200" w:rsidP="00FD20A8"/>
    <w:p w14:paraId="530EDFE2" w14:textId="6C026891" w:rsidR="002F2200" w:rsidRDefault="001678FD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477A89" wp14:editId="524F8AA2">
                <wp:simplePos x="0" y="0"/>
                <wp:positionH relativeFrom="margin">
                  <wp:posOffset>4034155</wp:posOffset>
                </wp:positionH>
                <wp:positionV relativeFrom="paragraph">
                  <wp:posOffset>137160</wp:posOffset>
                </wp:positionV>
                <wp:extent cx="1809750" cy="288000"/>
                <wp:effectExtent l="0" t="0" r="19050" b="17145"/>
                <wp:wrapNone/>
                <wp:docPr id="162918151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C2120EB" w14:textId="67F2FF84" w:rsidR="002F2200" w:rsidRPr="009F0109" w:rsidRDefault="00964F44" w:rsidP="00AC4074">
                            <w:pPr>
                              <w:pStyle w:val="ekvaufgabenwortkarte"/>
                            </w:pPr>
                            <w:r>
                              <w:t>Perspektiven wechseln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77A89" id="_x0000_s1057" type="#_x0000_t202" style="position:absolute;margin-left:317.65pt;margin-top:10.8pt;width:142.5pt;height:22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" fillcolor="white [3212]" strokecolor="black [3213]" strokeweight=".5pt">
                <v:textbox>
                  <w:txbxContent>
                    <w:p w14:paraId="3C2120EB" w14:textId="67F2FF84" w:rsidR="002F2200" w:rsidRPr="009F0109" w:rsidRDefault="00964F44" w:rsidP="00AC4074">
                      <w:pPr>
                        <w:pStyle w:val="ekvaufgabenwortkarte"/>
                      </w:pPr>
                      <w:r>
                        <w:t>Perspektiven wechseln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CC92D4" wp14:editId="5086374D">
                <wp:simplePos x="0" y="0"/>
                <wp:positionH relativeFrom="column">
                  <wp:posOffset>1194435</wp:posOffset>
                </wp:positionH>
                <wp:positionV relativeFrom="paragraph">
                  <wp:posOffset>137160</wp:posOffset>
                </wp:positionV>
                <wp:extent cx="2771775" cy="288000"/>
                <wp:effectExtent l="0" t="0" r="28575" b="17145"/>
                <wp:wrapNone/>
                <wp:docPr id="152180573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7D3729" w14:textId="4829E3E1" w:rsidR="002F2200" w:rsidRPr="009F0109" w:rsidRDefault="00964F44" w:rsidP="00AC4074">
                            <w:pPr>
                              <w:pStyle w:val="ekvaufgabenwortkarte"/>
                            </w:pPr>
                            <w:r>
                              <w:t>uns mit uns selbst auseinandersetzen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C92D4" id="_x0000_s1058" type="#_x0000_t202" style="position:absolute;margin-left:94.05pt;margin-top:10.8pt;width:218.25pt;height:2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" fillcolor="white [3212]" strokecolor="black [3213]" strokeweight=".5pt">
                <v:textbox>
                  <w:txbxContent>
                    <w:p w14:paraId="667D3729" w14:textId="4829E3E1" w:rsidR="002F2200" w:rsidRPr="009F0109" w:rsidRDefault="00964F44" w:rsidP="00AC4074">
                      <w:pPr>
                        <w:pStyle w:val="ekvaufgabenwortkarte"/>
                      </w:pPr>
                      <w:r>
                        <w:t>uns mit uns selbst auseinandersetzen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97626B" wp14:editId="480465A1">
                <wp:simplePos x="0" y="0"/>
                <wp:positionH relativeFrom="column">
                  <wp:posOffset>85090</wp:posOffset>
                </wp:positionH>
                <wp:positionV relativeFrom="paragraph">
                  <wp:posOffset>137160</wp:posOffset>
                </wp:positionV>
                <wp:extent cx="1038225" cy="288000"/>
                <wp:effectExtent l="0" t="0" r="28575" b="17145"/>
                <wp:wrapNone/>
                <wp:docPr id="438454689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DC15C6E" w14:textId="6DF5052E" w:rsidR="002F2200" w:rsidRPr="009F0109" w:rsidRDefault="002F2200" w:rsidP="00AC4074">
                            <w:pPr>
                              <w:pStyle w:val="ekvaufgabenwortkarte"/>
                            </w:pPr>
                            <w:r>
                              <w:t>Rollenspiele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7626B" id="_x0000_s1059" type="#_x0000_t202" style="position:absolute;margin-left:6.7pt;margin-top:10.8pt;width:81.75pt;height:2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" fillcolor="white [3212]" strokecolor="black [3213]" strokeweight=".5pt">
                <v:textbox>
                  <w:txbxContent>
                    <w:p w14:paraId="3DC15C6E" w14:textId="6DF5052E" w:rsidR="002F2200" w:rsidRPr="009F0109" w:rsidRDefault="002F2200" w:rsidP="00AC4074">
                      <w:pPr>
                        <w:pStyle w:val="ekvaufgabenwortkarte"/>
                      </w:pPr>
                      <w:r>
                        <w:t>Rollenspiele</w:t>
                      </w:r>
                    </w:p>
                  </w:txbxContent>
                </v:textbox>
              </v:shape>
            </w:pict>
          </mc:Fallback>
        </mc:AlternateContent>
      </w:r>
    </w:p>
    <w:p w14:paraId="09C78DDA" w14:textId="03C21E21" w:rsidR="002F2200" w:rsidRDefault="002F2200" w:rsidP="00FD20A8"/>
    <w:p w14:paraId="68A786D0" w14:textId="77777777" w:rsidR="002F2200" w:rsidRDefault="002F2200" w:rsidP="00FD20A8"/>
    <w:p w14:paraId="581FF323" w14:textId="67CB2572" w:rsidR="002F2200" w:rsidRDefault="001678FD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1F7BA7" wp14:editId="6BBBB777">
                <wp:simplePos x="0" y="0"/>
                <wp:positionH relativeFrom="column">
                  <wp:posOffset>437515</wp:posOffset>
                </wp:positionH>
                <wp:positionV relativeFrom="paragraph">
                  <wp:posOffset>53340</wp:posOffset>
                </wp:positionV>
                <wp:extent cx="2409825" cy="288000"/>
                <wp:effectExtent l="0" t="0" r="28575" b="17145"/>
                <wp:wrapNone/>
                <wp:docPr id="139042981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E34F35E" w14:textId="7D0A9AFD" w:rsidR="002F2200" w:rsidRPr="009F0109" w:rsidRDefault="00964F44" w:rsidP="00AC4074">
                            <w:pPr>
                              <w:pStyle w:val="ekvaufgabenwortkarte"/>
                            </w:pPr>
                            <w:r>
                              <w:t>Texte auslegen und verstehen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F7BA7" id="_x0000_s1060" type="#_x0000_t202" style="position:absolute;margin-left:34.45pt;margin-top:4.2pt;width:189.75pt;height:2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" fillcolor="white [3212]" strokecolor="black [3213]" strokeweight=".5pt">
                <v:textbox>
                  <w:txbxContent>
                    <w:p w14:paraId="1E34F35E" w14:textId="7D0A9AFD" w:rsidR="002F2200" w:rsidRPr="009F0109" w:rsidRDefault="00964F44" w:rsidP="00AC4074">
                      <w:pPr>
                        <w:pStyle w:val="ekvaufgabenwortkarte"/>
                      </w:pPr>
                      <w:r>
                        <w:t>Texte auslegen und verstehen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BD2437" wp14:editId="1B7A323D">
                <wp:simplePos x="0" y="0"/>
                <wp:positionH relativeFrom="column">
                  <wp:posOffset>2952115</wp:posOffset>
                </wp:positionH>
                <wp:positionV relativeFrom="paragraph">
                  <wp:posOffset>53340</wp:posOffset>
                </wp:positionV>
                <wp:extent cx="2228850" cy="288000"/>
                <wp:effectExtent l="0" t="0" r="19050" b="17145"/>
                <wp:wrapNone/>
                <wp:docPr id="168141811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8A2F8C0" w14:textId="1891EE11" w:rsidR="002F2200" w:rsidRPr="009F0109" w:rsidRDefault="00964F44" w:rsidP="00AC4074">
                            <w:pPr>
                              <w:pStyle w:val="ekvaufgabenwortkarte"/>
                            </w:pPr>
                            <w:r>
                              <w:t>ethische Konflikte diskutieren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D2437" id="_x0000_s1061" type="#_x0000_t202" style="position:absolute;margin-left:232.45pt;margin-top:4.2pt;width:175.5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" fillcolor="white [3212]" strokecolor="black [3213]" strokeweight=".5pt">
                <v:textbox>
                  <w:txbxContent>
                    <w:p w14:paraId="58A2F8C0" w14:textId="1891EE11" w:rsidR="002F2200" w:rsidRPr="009F0109" w:rsidRDefault="00964F44" w:rsidP="00AC4074">
                      <w:pPr>
                        <w:pStyle w:val="ekvaufgabenwortkarte"/>
                      </w:pPr>
                      <w:r>
                        <w:t>ethische Konflikte diskutieren</w:t>
                      </w:r>
                    </w:p>
                  </w:txbxContent>
                </v:textbox>
              </v:shape>
            </w:pict>
          </mc:Fallback>
        </mc:AlternateContent>
      </w:r>
    </w:p>
    <w:p w14:paraId="7D398E94" w14:textId="72EEA55A" w:rsidR="002F2200" w:rsidRDefault="002F2200" w:rsidP="00FD20A8"/>
    <w:p w14:paraId="72CA661C" w14:textId="2270AD74" w:rsidR="002F2200" w:rsidRDefault="001D3FA4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45F9DA" wp14:editId="5CD8ACEC">
                <wp:simplePos x="0" y="0"/>
                <wp:positionH relativeFrom="column">
                  <wp:posOffset>4370705</wp:posOffset>
                </wp:positionH>
                <wp:positionV relativeFrom="paragraph">
                  <wp:posOffset>121285</wp:posOffset>
                </wp:positionV>
                <wp:extent cx="1590675" cy="287655"/>
                <wp:effectExtent l="0" t="0" r="28575" b="17145"/>
                <wp:wrapNone/>
                <wp:docPr id="182541356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E55A71" w14:textId="77777777" w:rsidR="002F2200" w:rsidRPr="009F0109" w:rsidRDefault="002F2200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5F9DA" id="_x0000_s1062" type="#_x0000_t202" style="position:absolute;margin-left:344.15pt;margin-top:9.55pt;width:125.25pt;height: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" fillcolor="white [3212]" strokecolor="black [3213]" strokeweight=".5pt">
                <v:textbox>
                  <w:txbxContent>
                    <w:p w14:paraId="18E55A71" w14:textId="77777777" w:rsidR="002F2200" w:rsidRPr="009F0109" w:rsidRDefault="002F2200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3EF53" wp14:editId="41D469B1">
                <wp:simplePos x="0" y="0"/>
                <wp:positionH relativeFrom="column">
                  <wp:posOffset>3047365</wp:posOffset>
                </wp:positionH>
                <wp:positionV relativeFrom="paragraph">
                  <wp:posOffset>121285</wp:posOffset>
                </wp:positionV>
                <wp:extent cx="1181100" cy="287655"/>
                <wp:effectExtent l="0" t="0" r="19050" b="17145"/>
                <wp:wrapNone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1FB8AD9" w14:textId="77777777" w:rsidR="002F2200" w:rsidRPr="009F0109" w:rsidRDefault="002F2200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EF53" id="_x0000_s1063" type="#_x0000_t202" style="position:absolute;margin-left:239.95pt;margin-top:9.55pt;width:93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" fillcolor="white [3212]" strokecolor="black [3213]" strokeweight=".5pt">
                <v:textbox>
                  <w:txbxContent>
                    <w:p w14:paraId="61FB8AD9" w14:textId="77777777" w:rsidR="002F2200" w:rsidRPr="009F0109" w:rsidRDefault="002F2200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9CFF56" wp14:editId="324E0904">
                <wp:simplePos x="0" y="0"/>
                <wp:positionH relativeFrom="column">
                  <wp:posOffset>66040</wp:posOffset>
                </wp:positionH>
                <wp:positionV relativeFrom="paragraph">
                  <wp:posOffset>121285</wp:posOffset>
                </wp:positionV>
                <wp:extent cx="1352550" cy="287655"/>
                <wp:effectExtent l="0" t="0" r="19050" b="17145"/>
                <wp:wrapNone/>
                <wp:docPr id="78273447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CAA8AF8" w14:textId="14E64E31" w:rsidR="002F2200" w:rsidRPr="009F0109" w:rsidRDefault="00964F44" w:rsidP="00AC4074">
                            <w:pPr>
                              <w:pStyle w:val="ekvaufgabenwortkarte"/>
                            </w:pPr>
                            <w:r>
                              <w:t>theologisieren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CFF56" id="_x0000_s1064" type="#_x0000_t202" style="position:absolute;margin-left:5.2pt;margin-top:9.55pt;width:106.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" fillcolor="white [3212]" strokecolor="black [3213]" strokeweight=".5pt">
                <v:textbox>
                  <w:txbxContent>
                    <w:p w14:paraId="0CAA8AF8" w14:textId="14E64E31" w:rsidR="002F2200" w:rsidRPr="009F0109" w:rsidRDefault="00964F44" w:rsidP="00AC4074">
                      <w:pPr>
                        <w:pStyle w:val="ekvaufgabenwortkarte"/>
                      </w:pPr>
                      <w:r>
                        <w:t>theologisieren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CCEB1" wp14:editId="1A3B504E">
                <wp:simplePos x="0" y="0"/>
                <wp:positionH relativeFrom="column">
                  <wp:posOffset>1580515</wp:posOffset>
                </wp:positionH>
                <wp:positionV relativeFrom="paragraph">
                  <wp:posOffset>121285</wp:posOffset>
                </wp:positionV>
                <wp:extent cx="1323975" cy="287655"/>
                <wp:effectExtent l="0" t="0" r="28575" b="17145"/>
                <wp:wrapNone/>
                <wp:docPr id="90023597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E8FE4C5" w14:textId="603F0903" w:rsidR="002F2200" w:rsidRPr="009F0109" w:rsidRDefault="00964F44" w:rsidP="00AC4074">
                            <w:pPr>
                              <w:pStyle w:val="ekvaufgabenwortkarte"/>
                            </w:pPr>
                            <w:r>
                              <w:t>philosophieren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CCEB1" id="_x0000_s1065" type="#_x0000_t202" style="position:absolute;margin-left:124.45pt;margin-top:9.55pt;width:104.25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" fillcolor="white [3212]" strokecolor="black [3213]" strokeweight=".5pt">
                <v:textbox>
                  <w:txbxContent>
                    <w:p w14:paraId="2E8FE4C5" w14:textId="603F0903" w:rsidR="002F2200" w:rsidRPr="009F0109" w:rsidRDefault="00964F44" w:rsidP="00AC4074">
                      <w:pPr>
                        <w:pStyle w:val="ekvaufgabenwortkarte"/>
                      </w:pPr>
                      <w:r>
                        <w:t>philosophieren</w:t>
                      </w:r>
                    </w:p>
                  </w:txbxContent>
                </v:textbox>
              </v:shape>
            </w:pict>
          </mc:Fallback>
        </mc:AlternateContent>
      </w:r>
    </w:p>
    <w:p w14:paraId="245DA773" w14:textId="4D8F3FC1" w:rsidR="002F2200" w:rsidRDefault="002F2200" w:rsidP="00FD20A8"/>
    <w:p w14:paraId="197750E0" w14:textId="41108AC1" w:rsidR="002F2200" w:rsidRDefault="002F2200" w:rsidP="00FD20A8"/>
    <w:p w14:paraId="20DFDDB1" w14:textId="004E6384" w:rsidR="002F2200" w:rsidRDefault="002F2200" w:rsidP="00FD20A8"/>
    <w:p w14:paraId="483A6B03" w14:textId="0B111614" w:rsidR="002F2200" w:rsidRDefault="002F2200" w:rsidP="00FD20A8"/>
    <w:p w14:paraId="123BB161" w14:textId="0A3E1E5D" w:rsidR="002F2200" w:rsidRDefault="002F2200" w:rsidP="00FD20A8"/>
    <w:p w14:paraId="76A11576" w14:textId="77777777" w:rsidR="00964F44" w:rsidRDefault="00964F44" w:rsidP="00964F44">
      <w:pPr>
        <w:pStyle w:val="ekvue3arial"/>
      </w:pPr>
      <w:r>
        <w:t>Aufgaben</w:t>
      </w:r>
    </w:p>
    <w:p w14:paraId="1CC159E3" w14:textId="5BA6C7A2" w:rsidR="00964F44" w:rsidRDefault="00964F44" w:rsidP="00964F44">
      <w:pPr>
        <w:pStyle w:val="ekvaufzhlung"/>
      </w:pPr>
      <w:r>
        <w:t>1.</w:t>
      </w:r>
      <w:r>
        <w:tab/>
        <w:t>Alles, was auf diesen Kärtchen steht, kann in Reli vorkommen. Prüfe und markiere mit Farben:</w:t>
      </w:r>
    </w:p>
    <w:p w14:paraId="40A2236B" w14:textId="723B759D" w:rsidR="00964F44" w:rsidRDefault="00964F44" w:rsidP="00964F44">
      <w:pPr>
        <w:pStyle w:val="ekvaufzhlung"/>
      </w:pPr>
      <w:r>
        <w:tab/>
      </w:r>
      <w:r w:rsidRPr="006A5611">
        <w:rPr>
          <w:rStyle w:val="ekvsymbolaufzhlung"/>
        </w:rPr>
        <w:sym w:font="Wingdings" w:char="F06C"/>
      </w:r>
      <w:r w:rsidRPr="00C17BE6">
        <w:tab/>
      </w:r>
      <w:r>
        <w:t>Welche dieser Kärtchen passen für dein Verständnis am besten zu Reli (grün)?</w:t>
      </w:r>
    </w:p>
    <w:p w14:paraId="2735A46D" w14:textId="0A6E009F" w:rsidR="00964F44" w:rsidRDefault="00964F44" w:rsidP="00964F44">
      <w:pPr>
        <w:pStyle w:val="ekvaufzhlung"/>
      </w:pPr>
      <w:r>
        <w:tab/>
      </w:r>
      <w:r w:rsidRPr="006A5611">
        <w:rPr>
          <w:rStyle w:val="ekvsymbolaufzhlung"/>
        </w:rPr>
        <w:sym w:font="Wingdings" w:char="F06C"/>
      </w:r>
      <w:r w:rsidRPr="00C17BE6">
        <w:tab/>
      </w:r>
      <w:r>
        <w:t>Welche der Kärtchen passen für dich am wenigsten gut zu Reli (rot)?</w:t>
      </w:r>
    </w:p>
    <w:p w14:paraId="4FF1BA4B" w14:textId="317902ED" w:rsidR="00964F44" w:rsidRDefault="00964F44" w:rsidP="00964F44">
      <w:pPr>
        <w:pStyle w:val="ekvaufzhlung"/>
      </w:pPr>
      <w:r>
        <w:tab/>
      </w:r>
      <w:r w:rsidRPr="006A5611">
        <w:rPr>
          <w:rStyle w:val="ekvsymbolaufzhlung"/>
        </w:rPr>
        <w:sym w:font="Wingdings" w:char="F06C"/>
      </w:r>
      <w:r w:rsidRPr="00C17BE6">
        <w:tab/>
      </w:r>
      <w:r>
        <w:t>Bei welchen Kärtchen hast du Rückfragen oder Redebedarf (gelb)?</w:t>
      </w:r>
    </w:p>
    <w:p w14:paraId="0784C124" w14:textId="551BC5BA" w:rsidR="00964F44" w:rsidRDefault="00964F44" w:rsidP="00964F44">
      <w:pPr>
        <w:pStyle w:val="ekvaufzhlung"/>
      </w:pPr>
      <w:r>
        <w:t>2.</w:t>
      </w:r>
      <w:r>
        <w:tab/>
        <w:t xml:space="preserve">Sortiere für dich: </w:t>
      </w:r>
    </w:p>
    <w:p w14:paraId="0AF23927" w14:textId="3904B055" w:rsidR="00964F44" w:rsidRDefault="00964F44" w:rsidP="00964F44">
      <w:pPr>
        <w:pStyle w:val="ekvaufzhlung"/>
      </w:pPr>
      <w:r>
        <w:tab/>
      </w:r>
      <w:r w:rsidRPr="006A5611">
        <w:rPr>
          <w:rStyle w:val="ekvsymbolaufzhlung"/>
        </w:rPr>
        <w:sym w:font="Wingdings" w:char="F06C"/>
      </w:r>
      <w:r w:rsidRPr="00C17BE6">
        <w:tab/>
      </w:r>
      <w:r>
        <w:t xml:space="preserve">Was darf in Reli keinesfalls fehlen? Wähle fünf Kärtchen aus. </w:t>
      </w:r>
    </w:p>
    <w:p w14:paraId="0987540E" w14:textId="5C64EDB5" w:rsidR="00964F44" w:rsidRDefault="00964F44" w:rsidP="00964F44">
      <w:pPr>
        <w:pStyle w:val="ekvaufzhlung"/>
      </w:pPr>
      <w:r>
        <w:tab/>
      </w:r>
      <w:r w:rsidRPr="006A5611">
        <w:rPr>
          <w:rStyle w:val="ekvsymbolaufzhlung"/>
        </w:rPr>
        <w:sym w:font="Wingdings" w:char="F06C"/>
      </w:r>
      <w:r w:rsidRPr="00C17BE6">
        <w:tab/>
      </w:r>
      <w:r>
        <w:t>Was tut dir gut? Wähle Kärtchen aus oder beschrifte neue.</w:t>
      </w:r>
    </w:p>
    <w:p w14:paraId="27B04A1F" w14:textId="4223188B" w:rsidR="00964F44" w:rsidRDefault="00964F44" w:rsidP="00964F44">
      <w:pPr>
        <w:pStyle w:val="ekvaufzhlung"/>
      </w:pPr>
      <w:r>
        <w:tab/>
      </w:r>
      <w:r w:rsidRPr="006A5611">
        <w:rPr>
          <w:rStyle w:val="ekvsymbolaufzhlung"/>
        </w:rPr>
        <w:sym w:font="Wingdings" w:char="F06C"/>
      </w:r>
      <w:r w:rsidRPr="00C17BE6">
        <w:tab/>
      </w:r>
      <w:r>
        <w:t>Ergänze, was deiner Meinung nach fehlt.</w:t>
      </w:r>
    </w:p>
    <w:p w14:paraId="3118411C" w14:textId="132000E8" w:rsidR="00964F44" w:rsidRDefault="00964F44" w:rsidP="00964F44">
      <w:pPr>
        <w:pStyle w:val="ekvaufzhlung"/>
      </w:pPr>
      <w:r>
        <w:t>3.</w:t>
      </w:r>
      <w:r>
        <w:tab/>
        <w:t>Vergleicht eure Ergebnisse zu zweit oder zu dritt.</w:t>
      </w:r>
    </w:p>
    <w:p w14:paraId="4811F9F7" w14:textId="4DCF8611" w:rsidR="002F2200" w:rsidRDefault="00964F44" w:rsidP="00964F44">
      <w:pPr>
        <w:pStyle w:val="ekvaufzhlung"/>
      </w:pPr>
      <w:r>
        <w:tab/>
        <w:t>Diskutiert die Frage: Was ist das Typische, Unverwechselbare an Reli?</w:t>
      </w:r>
    </w:p>
    <w:sectPr w:rsidR="002F2200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5A444" w14:textId="77777777" w:rsidR="002F2200" w:rsidRDefault="002F2200" w:rsidP="003C599D">
      <w:pPr>
        <w:spacing w:line="240" w:lineRule="auto"/>
      </w:pPr>
      <w:r>
        <w:separator/>
      </w:r>
    </w:p>
  </w:endnote>
  <w:endnote w:type="continuationSeparator" w:id="0">
    <w:p w14:paraId="045708F4" w14:textId="77777777" w:rsidR="002F2200" w:rsidRDefault="002F220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8B7E696" w14:textId="77777777" w:rsidTr="00503EE6">
      <w:trPr>
        <w:trHeight w:hRule="exact" w:val="680"/>
      </w:trPr>
      <w:tc>
        <w:tcPr>
          <w:tcW w:w="864" w:type="dxa"/>
          <w:noWrap/>
        </w:tcPr>
        <w:p w14:paraId="77345E0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F673D4A" wp14:editId="06A7059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F081380" w14:textId="2C2E617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64F44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3E0F123" w14:textId="65B8BE19" w:rsidR="00964F44" w:rsidRPr="00913892" w:rsidRDefault="00947DC8" w:rsidP="00964F44">
          <w:pPr>
            <w:pStyle w:val="ekvquelle"/>
          </w:pPr>
          <w:r>
            <w:t>Text</w:t>
          </w:r>
          <w:r w:rsidR="00964F44">
            <w:t>: Gerhard Ziener</w:t>
          </w:r>
        </w:p>
        <w:p w14:paraId="6DA6A08E" w14:textId="0A5E2432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2C6A652B" w14:textId="77777777" w:rsidR="002659C5" w:rsidRPr="00913892" w:rsidRDefault="002659C5" w:rsidP="00913892">
          <w:pPr>
            <w:pStyle w:val="ekvpagina"/>
          </w:pPr>
        </w:p>
      </w:tc>
    </w:tr>
  </w:tbl>
  <w:p w14:paraId="1215B24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C7677" w14:textId="77777777" w:rsidR="002F2200" w:rsidRDefault="002F2200" w:rsidP="003C599D">
      <w:pPr>
        <w:spacing w:line="240" w:lineRule="auto"/>
      </w:pPr>
      <w:r>
        <w:separator/>
      </w:r>
    </w:p>
  </w:footnote>
  <w:footnote w:type="continuationSeparator" w:id="0">
    <w:p w14:paraId="2B29A052" w14:textId="77777777" w:rsidR="002F2200" w:rsidRDefault="002F220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90DB67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009AD0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3F43C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16F9B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778B1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2003D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0402D1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FD5F9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E1E1CD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446537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B47F4E5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0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678FD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3FA4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2200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B20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4F44"/>
    <w:rsid w:val="009656E9"/>
    <w:rsid w:val="00967C71"/>
    <w:rsid w:val="00967E19"/>
    <w:rsid w:val="00976E17"/>
    <w:rsid w:val="00977556"/>
    <w:rsid w:val="009800AB"/>
    <w:rsid w:val="0098116C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1353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2DCC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F0F8A"/>
  <w15:chartTrackingRefBased/>
  <w15:docId w15:val="{1D9AE48B-C381-4D32-8692-1BA3929E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2025-02-24T09:10:00Z</dcterms:created>
  <dcterms:modified xsi:type="dcterms:W3CDTF">2025-02-24T09:10:00Z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