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body>
    <w:p w14:paraId="6350D62E" w14:textId="01058B15" w:rsidR="00901B13" w:rsidRDefault="0091256D" w:rsidP="00005477">
      <w:pPr>
        <w:pStyle w:val="ekvue2arial"/>
      </w:pPr>
      <w:r>
        <w:t>Gleichbehandlung von Frauen und Männern in Deutschland?</w:t>
      </w:r>
    </w:p>
    <w:p w14:paraId="06FC3F11" w14:textId="77777777" w:rsidR="00045951" w:rsidRDefault="00045951" w:rsidP="000E200F"/>
    <w:p w14:paraId="010AA82D" w14:textId="4982DEB6" w:rsidR="0091256D" w:rsidRDefault="0091256D" w:rsidP="000E200F">
      <w:r>
        <w:t>In Deutschland sind Männer und Frauen laut Gesetz gleichberechtigt. Aber haben wir in Deutschland eine echte Gleichbehandlung von Frauen und Männern? Finde es heraus!</w:t>
      </w:r>
    </w:p>
    <w:p w14:paraId="244E2E1B" w14:textId="77777777" w:rsidR="00045951" w:rsidRDefault="00045951" w:rsidP="000E200F"/>
    <w:p w14:paraId="2E0331D4" w14:textId="1997A0FB" w:rsidR="00045951" w:rsidRPr="00005477" w:rsidRDefault="00045951" w:rsidP="000E200F">
      <w:pPr>
        <w:rPr>
          <w:rStyle w:val="ekvfett"/>
        </w:rPr>
      </w:pPr>
      <w:r w:rsidRPr="00005477">
        <w:rPr>
          <w:rStyle w:val="ekvfett"/>
        </w:rPr>
        <w:t>Aufgaben</w:t>
      </w:r>
    </w:p>
    <w:p w14:paraId="6A73D052" w14:textId="70BC4BEB" w:rsidR="0091256D" w:rsidRDefault="00005477" w:rsidP="0091256D">
      <w:pPr>
        <w:rPr>
          <w:rStyle w:val="ekvarbeitsanweisungdeutsch"/>
        </w:rPr>
      </w:pPr>
      <w:r w:rsidRPr="00005477">
        <w:rPr>
          <w:rStyle w:val="ekvarbeitsanweisungdeutsch"/>
        </w:rPr>
        <w:t xml:space="preserve">1. </w:t>
      </w:r>
      <w:r w:rsidR="00C20728">
        <w:rPr>
          <w:rStyle w:val="ekvarbeitsanweisungdeutsch"/>
        </w:rPr>
        <w:t>Schaue dir</w:t>
      </w:r>
      <w:r w:rsidR="0091256D">
        <w:rPr>
          <w:rStyle w:val="ekvarbeitsanweisungdeutsch"/>
        </w:rPr>
        <w:t xml:space="preserve"> das folgende Video aus dem Jahr 1964 an und notier</w:t>
      </w:r>
      <w:r w:rsidR="00C20728">
        <w:rPr>
          <w:rStyle w:val="ekvarbeitsanweisungdeutsch"/>
        </w:rPr>
        <w:t>e</w:t>
      </w:r>
      <w:r w:rsidR="0091256D">
        <w:rPr>
          <w:rStyle w:val="ekvarbeitsanweisungdeutsch"/>
        </w:rPr>
        <w:t>, welche Ungleichbehandlungen von Männern und Frauen im Video deutlich werden.</w:t>
      </w:r>
      <w:r w:rsidR="00C20728">
        <w:rPr>
          <w:rStyle w:val="ekvarbeitsanweisungdeutsch"/>
        </w:rPr>
        <w:t xml:space="preserve"> </w:t>
      </w:r>
      <w:hyperlink r:id="rId7" w:history="1">
        <w:r w:rsidR="00C20728" w:rsidRPr="00B203C0">
          <w:rPr>
            <w:rStyle w:val="Hyperlink"/>
          </w:rPr>
          <w:t>https://www.ndr.de/fernsehen/sendungen/panorama/archiv/1964/Weltfrauentag-Gleichberechtigung-1964,panorama7058.html</w:t>
        </w:r>
      </w:hyperlink>
      <w:r w:rsidR="00C20728">
        <w:rPr>
          <w:rStyle w:val="ekvarbeitsanweisungdeutsch"/>
        </w:rPr>
        <w:t xml:space="preserve"> </w:t>
      </w:r>
      <w:hyperlink r:id="rId8" w:history="1"/>
    </w:p>
    <w:p w14:paraId="21C29F64" w14:textId="3CFF81D2" w:rsidR="0091256D" w:rsidRDefault="0091256D" w:rsidP="0091256D">
      <w:pPr>
        <w:pStyle w:val="ekvschreiblinie"/>
      </w:pPr>
      <w:r>
        <w:t>_____</w:t>
      </w:r>
      <w:r w:rsidR="00DB3FBB">
        <w:t>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</w:t>
      </w:r>
    </w:p>
    <w:p w14:paraId="53CF1B0E" w14:textId="77777777" w:rsidR="00181038" w:rsidRDefault="00181038" w:rsidP="0064277A"/>
    <w:p w14:paraId="12722B6A" w14:textId="5FAD9CB8" w:rsidR="0091256D" w:rsidRDefault="0091256D" w:rsidP="00181038">
      <w:pPr>
        <w:pStyle w:val="ekvaufzhlung"/>
      </w:pPr>
      <w:r w:rsidRPr="0064277A">
        <w:t>2.</w:t>
      </w:r>
      <w:r w:rsidR="00181038">
        <w:tab/>
      </w:r>
      <w:r w:rsidR="0064277A" w:rsidRPr="0064277A">
        <w:t>Recherchiere zu einem Aspekt und finde heraus, inwiefern Frauen und Männer in Deutschland in diesem Bereich (</w:t>
      </w:r>
      <w:proofErr w:type="spellStart"/>
      <w:r w:rsidR="0064277A" w:rsidRPr="0064277A">
        <w:t>un</w:t>
      </w:r>
      <w:proofErr w:type="spellEnd"/>
      <w:r w:rsidR="0064277A" w:rsidRPr="0064277A">
        <w:t xml:space="preserve">-)gleich behandelt werden. Stelle </w:t>
      </w:r>
      <w:r w:rsidR="0064277A">
        <w:t>deine Ergebnisse strukturiert im untenstehenden Kasten dar.</w:t>
      </w:r>
    </w:p>
    <w:p w14:paraId="63A4B0C8" w14:textId="22622B31" w:rsidR="0064277A" w:rsidRDefault="00181038" w:rsidP="00181038">
      <w:pPr>
        <w:pStyle w:val="ekvaufzhlung"/>
      </w:pPr>
      <w:r>
        <w:tab/>
      </w:r>
      <w:r w:rsidR="0064277A">
        <w:t>Achtung: Achte bei deiner Recherche darauf, dass du seriöse Quellen nutzt.</w:t>
      </w:r>
    </w:p>
    <w:p w14:paraId="55509C79" w14:textId="117A301E" w:rsidR="00DB3FBB" w:rsidRDefault="00DB3FBB" w:rsidP="00DB3FBB">
      <w:pPr>
        <w:pStyle w:val="ekvschreiblinie"/>
      </w:pPr>
      <w:r>
        <w:t>Mein Aspekt ist: ___________________________________________________________________________</w:t>
      </w:r>
    </w:p>
    <w:p w14:paraId="73D9FDC3" w14:textId="67F6C44A" w:rsidR="0064277A" w:rsidRPr="0064277A" w:rsidRDefault="0064277A" w:rsidP="0064277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D54B04" wp14:editId="38170BD9">
                <wp:simplePos x="0" y="0"/>
                <wp:positionH relativeFrom="margin">
                  <wp:align>right</wp:align>
                </wp:positionH>
                <wp:positionV relativeFrom="paragraph">
                  <wp:posOffset>83820</wp:posOffset>
                </wp:positionV>
                <wp:extent cx="5909480" cy="2657475"/>
                <wp:effectExtent l="0" t="0" r="15240" b="28575"/>
                <wp:wrapNone/>
                <wp:docPr id="172876163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9480" cy="26574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0CD63F" id="Rechteck 1" o:spid="_x0000_s1026" style="position:absolute;margin-left:414.1pt;margin-top:6.6pt;width:465.3pt;height:209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7DD0778A" w14:textId="0067BE4E" w:rsidR="005668AA" w:rsidRDefault="005668AA" w:rsidP="00005477"/>
    <w:p w14:paraId="3BED3A9B" w14:textId="77777777" w:rsidR="0064277A" w:rsidRDefault="0064277A" w:rsidP="00005477"/>
    <w:p w14:paraId="4B371A96" w14:textId="77777777" w:rsidR="0064277A" w:rsidRDefault="0064277A" w:rsidP="00005477"/>
    <w:p w14:paraId="57B71E3B" w14:textId="77777777" w:rsidR="0064277A" w:rsidRDefault="0064277A" w:rsidP="00005477"/>
    <w:p w14:paraId="1E6170A0" w14:textId="77777777" w:rsidR="0064277A" w:rsidRDefault="0064277A" w:rsidP="00005477"/>
    <w:p w14:paraId="481597EA" w14:textId="77777777" w:rsidR="0064277A" w:rsidRDefault="0064277A" w:rsidP="00005477"/>
    <w:p w14:paraId="4827E561" w14:textId="77777777" w:rsidR="0064277A" w:rsidRDefault="0064277A" w:rsidP="00005477"/>
    <w:p w14:paraId="79F921DE" w14:textId="77777777" w:rsidR="0064277A" w:rsidRDefault="0064277A" w:rsidP="00005477"/>
    <w:p w14:paraId="287F6BCA" w14:textId="77777777" w:rsidR="0064277A" w:rsidRDefault="0064277A" w:rsidP="00005477"/>
    <w:p w14:paraId="135B02C5" w14:textId="77777777" w:rsidR="0064277A" w:rsidRDefault="0064277A" w:rsidP="00005477"/>
    <w:p w14:paraId="5D09A8A5" w14:textId="77777777" w:rsidR="00DB3FBB" w:rsidRDefault="00DB3FBB" w:rsidP="00005477"/>
    <w:p w14:paraId="2092CA1B" w14:textId="77777777" w:rsidR="0064277A" w:rsidRDefault="0064277A" w:rsidP="00005477"/>
    <w:p w14:paraId="1A22630F" w14:textId="77777777" w:rsidR="0064277A" w:rsidRDefault="0064277A" w:rsidP="00005477"/>
    <w:p w14:paraId="6CD7984F" w14:textId="77777777" w:rsidR="0064277A" w:rsidRDefault="0064277A" w:rsidP="00005477"/>
    <w:p w14:paraId="2B29E915" w14:textId="77777777" w:rsidR="0064277A" w:rsidRDefault="0064277A" w:rsidP="00005477"/>
    <w:p w14:paraId="7A67C0C7" w14:textId="77777777" w:rsidR="00C20728" w:rsidRDefault="00C20728" w:rsidP="00005477"/>
    <w:p w14:paraId="04C4485B" w14:textId="77777777" w:rsidR="00181038" w:rsidRDefault="00181038" w:rsidP="00005477"/>
    <w:p w14:paraId="7B1188A2" w14:textId="31AC7161" w:rsidR="0064277A" w:rsidRDefault="0064277A" w:rsidP="00181038">
      <w:pPr>
        <w:pStyle w:val="ekvaufzhlung"/>
      </w:pPr>
      <w:r>
        <w:t>3.</w:t>
      </w:r>
      <w:r w:rsidR="00181038">
        <w:tab/>
      </w:r>
      <w:r>
        <w:t>Diskutiert</w:t>
      </w:r>
      <w:r w:rsidR="00C20728">
        <w:t xml:space="preserve"> in der Klasse</w:t>
      </w:r>
      <w:r w:rsidR="00DB3FBB">
        <w:t>,</w:t>
      </w:r>
      <w:r>
        <w:t xml:space="preserve"> </w:t>
      </w:r>
      <w:r w:rsidRPr="0064277A">
        <w:t xml:space="preserve">was </w:t>
      </w:r>
      <w:r>
        <w:t>ihr</w:t>
      </w:r>
      <w:r w:rsidR="00DB3FBB">
        <w:t xml:space="preserve"> über die Gleichstellung von Frauen und Männern in Deutschland denkt, und notiert gemeinsam, welche Konsequenzen dies für euren Alltag haben kann.</w:t>
      </w:r>
    </w:p>
    <w:p w14:paraId="6949780E" w14:textId="5A76738B" w:rsidR="0064277A" w:rsidRDefault="0064277A" w:rsidP="0064277A">
      <w:pPr>
        <w:pStyle w:val="ekvschreiblinie"/>
      </w:pPr>
      <w:r>
        <w:t>_________</w:t>
      </w:r>
      <w:r w:rsidR="00DB3FBB">
        <w:t>________________________________________________________________________________________</w:t>
      </w:r>
      <w:r>
        <w:t>__________________________________</w:t>
      </w:r>
      <w:r w:rsidR="00DB3FBB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64277A" w:rsidSect="00720DCE">
      <w:headerReference w:type="default" r:id="rId9"/>
      <w:footerReference w:type="default" r:id="rId10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922B9C" w14:textId="77777777" w:rsidR="000B4FF7" w:rsidRDefault="000B4FF7" w:rsidP="003C599D">
      <w:pPr>
        <w:spacing w:line="240" w:lineRule="auto"/>
      </w:pPr>
      <w:r>
        <w:separator/>
      </w:r>
    </w:p>
  </w:endnote>
  <w:endnote w:type="continuationSeparator" w:id="0">
    <w:p w14:paraId="2DC64A72" w14:textId="77777777" w:rsidR="000B4FF7" w:rsidRDefault="000B4FF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75ACEA7B" w14:textId="77777777" w:rsidTr="00503EE6">
      <w:trPr>
        <w:trHeight w:hRule="exact" w:val="680"/>
      </w:trPr>
      <w:tc>
        <w:tcPr>
          <w:tcW w:w="864" w:type="dxa"/>
          <w:noWrap/>
        </w:tcPr>
        <w:p w14:paraId="17909BAD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77E3E09F" wp14:editId="7C2D3BD4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21B0FA44" w14:textId="49D8911A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 xml:space="preserve">Stuttgart </w:t>
          </w:r>
          <w:r w:rsidR="007162E6">
            <w:t>2025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7C862013" w14:textId="739F0080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C20728">
            <w:t>Anne Kleiner (Autorin)</w:t>
          </w:r>
        </w:p>
      </w:tc>
      <w:tc>
        <w:tcPr>
          <w:tcW w:w="813" w:type="dxa"/>
        </w:tcPr>
        <w:p w14:paraId="40897DD3" w14:textId="77777777" w:rsidR="002659C5" w:rsidRPr="00913892" w:rsidRDefault="002659C5" w:rsidP="00913892">
          <w:pPr>
            <w:pStyle w:val="ekvpagina"/>
          </w:pPr>
        </w:p>
      </w:tc>
    </w:tr>
  </w:tbl>
  <w:p w14:paraId="05AC60EE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47CD3C" w14:textId="77777777" w:rsidR="000B4FF7" w:rsidRDefault="000B4FF7" w:rsidP="003C599D">
      <w:pPr>
        <w:spacing w:line="240" w:lineRule="auto"/>
      </w:pPr>
      <w:r>
        <w:separator/>
      </w:r>
    </w:p>
  </w:footnote>
  <w:footnote w:type="continuationSeparator" w:id="0">
    <w:p w14:paraId="42362037" w14:textId="77777777" w:rsidR="000B4FF7" w:rsidRDefault="000B4FF7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3F3DD434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6FB19414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A8ABA08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70F74A4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6FA5FBD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E37BD48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3B657B74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7838ACDC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4202982C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78949C2F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314C6271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810617"/>
    <w:multiLevelType w:val="hybridMultilevel"/>
    <w:tmpl w:val="61C0982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A49C4"/>
    <w:multiLevelType w:val="hybridMultilevel"/>
    <w:tmpl w:val="46B28C8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4005708">
    <w:abstractNumId w:val="1"/>
  </w:num>
  <w:num w:numId="2" w16cid:durableId="1096292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FF7"/>
    <w:rsid w:val="0000285E"/>
    <w:rsid w:val="000040E2"/>
    <w:rsid w:val="00005477"/>
    <w:rsid w:val="0001210D"/>
    <w:rsid w:val="00014D7E"/>
    <w:rsid w:val="0002009E"/>
    <w:rsid w:val="00020440"/>
    <w:rsid w:val="000267C4"/>
    <w:rsid w:val="000307B4"/>
    <w:rsid w:val="00030EDB"/>
    <w:rsid w:val="000317DC"/>
    <w:rsid w:val="00035074"/>
    <w:rsid w:val="00037566"/>
    <w:rsid w:val="00043523"/>
    <w:rsid w:val="00045951"/>
    <w:rsid w:val="000520A2"/>
    <w:rsid w:val="000523D4"/>
    <w:rsid w:val="00053B2F"/>
    <w:rsid w:val="00054678"/>
    <w:rsid w:val="00054A93"/>
    <w:rsid w:val="00060964"/>
    <w:rsid w:val="0006258C"/>
    <w:rsid w:val="00062D31"/>
    <w:rsid w:val="000651D6"/>
    <w:rsid w:val="00066A0E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4FF7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134A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1038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3463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163D"/>
    <w:rsid w:val="0028231D"/>
    <w:rsid w:val="00284F97"/>
    <w:rsid w:val="00287B24"/>
    <w:rsid w:val="00287DC0"/>
    <w:rsid w:val="00287EA3"/>
    <w:rsid w:val="00291485"/>
    <w:rsid w:val="00292470"/>
    <w:rsid w:val="0029673A"/>
    <w:rsid w:val="002A25AE"/>
    <w:rsid w:val="002B2A30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053A2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663B7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3DFA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E6196"/>
    <w:rsid w:val="004F0A77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2713E"/>
    <w:rsid w:val="00530C92"/>
    <w:rsid w:val="00535AD8"/>
    <w:rsid w:val="00547103"/>
    <w:rsid w:val="00554EDA"/>
    <w:rsid w:val="00557114"/>
    <w:rsid w:val="00560848"/>
    <w:rsid w:val="005668AA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277A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5EA4"/>
    <w:rsid w:val="006B6247"/>
    <w:rsid w:val="006B70E3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162E6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3333"/>
    <w:rsid w:val="00775322"/>
    <w:rsid w:val="007814C9"/>
    <w:rsid w:val="00787700"/>
    <w:rsid w:val="00794685"/>
    <w:rsid w:val="007A10DA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56D"/>
    <w:rsid w:val="00912A0A"/>
    <w:rsid w:val="00913598"/>
    <w:rsid w:val="009135AC"/>
    <w:rsid w:val="00913892"/>
    <w:rsid w:val="0091722D"/>
    <w:rsid w:val="009215E3"/>
    <w:rsid w:val="00926C5B"/>
    <w:rsid w:val="00930B85"/>
    <w:rsid w:val="00931977"/>
    <w:rsid w:val="00936CF0"/>
    <w:rsid w:val="00937012"/>
    <w:rsid w:val="0094080B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0C0F"/>
    <w:rsid w:val="00B12500"/>
    <w:rsid w:val="00B14B45"/>
    <w:rsid w:val="00B155E8"/>
    <w:rsid w:val="00B15F75"/>
    <w:rsid w:val="00B2194E"/>
    <w:rsid w:val="00B27D4A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20728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761E5"/>
    <w:rsid w:val="00C84E4C"/>
    <w:rsid w:val="00C87044"/>
    <w:rsid w:val="00C93F89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E41BF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614F"/>
    <w:rsid w:val="00D97E79"/>
    <w:rsid w:val="00DA1633"/>
    <w:rsid w:val="00DA29C3"/>
    <w:rsid w:val="00DA6422"/>
    <w:rsid w:val="00DB0557"/>
    <w:rsid w:val="00DB2C80"/>
    <w:rsid w:val="00DB3FBB"/>
    <w:rsid w:val="00DC0952"/>
    <w:rsid w:val="00DC2340"/>
    <w:rsid w:val="00DC30DA"/>
    <w:rsid w:val="00DC529F"/>
    <w:rsid w:val="00DC5408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508"/>
    <w:rsid w:val="00ED07FE"/>
    <w:rsid w:val="00ED0B7D"/>
    <w:rsid w:val="00EE049D"/>
    <w:rsid w:val="00EE2721"/>
    <w:rsid w:val="00EE2A0B"/>
    <w:rsid w:val="00EF6029"/>
    <w:rsid w:val="00F0550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4CF7D"/>
  <w15:chartTrackingRefBased/>
  <w15:docId w15:val="{D67BCADD-BCD2-4F67-9175-7CDC59AF2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character" w:styleId="Hyperlink">
    <w:name w:val="Hyperlink"/>
    <w:basedOn w:val="Absatz-Standardschriftart"/>
    <w:uiPriority w:val="99"/>
    <w:unhideWhenUsed/>
    <w:rsid w:val="00C20728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20728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C207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dr.de/fernsehen/sendungen/panorama/archiv/1964/Weltfrauentag-Gleichberechtigung-1964,panorama7058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dr.de/fernsehen/sendungen/panorama/archiv/1964/Weltfrauentag-Gleichberechtigung-1964,panorama7058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1839</Characters>
  <Application>Microsoft Office Word</Application>
  <DocSecurity>4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2025-03-05T12:14:00Z</dcterms:created>
  <dcterms:modified xsi:type="dcterms:W3CDTF">2025-03-05T12:14:00Z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