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AB3D" w14:textId="59F701E3" w:rsidR="0071371E" w:rsidRDefault="00534CBE" w:rsidP="00481B3E">
      <w:pPr>
        <w:pStyle w:val="ekvue2arial"/>
      </w:pPr>
      <w:r>
        <w:t>Dietrich Bonhoeffer i</w:t>
      </w:r>
      <w:r w:rsidR="00BC704D">
        <w:t>m</w:t>
      </w:r>
      <w:r>
        <w:t xml:space="preserve"> Spielfilm</w:t>
      </w:r>
    </w:p>
    <w:p w14:paraId="2C214695" w14:textId="77777777" w:rsidR="00C55F7D" w:rsidRDefault="00C55F7D" w:rsidP="0071371E"/>
    <w:p w14:paraId="2052CC52" w14:textId="5C7A1763" w:rsidR="00C55F7D" w:rsidRPr="00481B3E" w:rsidRDefault="00C55F7D" w:rsidP="0071371E">
      <w:pPr>
        <w:rPr>
          <w:b/>
          <w:bCs/>
        </w:rPr>
      </w:pPr>
      <w:r w:rsidRPr="00481B3E">
        <w:rPr>
          <w:b/>
          <w:bCs/>
        </w:rPr>
        <w:t>Aufgabe</w:t>
      </w:r>
      <w:r w:rsidR="00A16193" w:rsidRPr="00481B3E">
        <w:rPr>
          <w:b/>
          <w:bCs/>
        </w:rPr>
        <w:t>n</w:t>
      </w:r>
    </w:p>
    <w:p w14:paraId="067B582C" w14:textId="018825CA" w:rsidR="007B006E" w:rsidRDefault="00A16193" w:rsidP="005B76E9">
      <w:pPr>
        <w:pStyle w:val="ekvaufzhlung"/>
      </w:pPr>
      <w:r w:rsidRPr="00A16193">
        <w:t>1.</w:t>
      </w:r>
      <w:r w:rsidR="005B76E9">
        <w:tab/>
      </w:r>
      <w:r w:rsidR="00534CBE">
        <w:t>Sieh dir einen der folgenden Trailer zu einem Spielfilm zu Bonhoeffer an und fülle dabei die folgende Tabelle für den gewählten Trailer aus.</w:t>
      </w:r>
    </w:p>
    <w:p w14:paraId="7ED33E09" w14:textId="5F1E61FD" w:rsidR="00534CBE" w:rsidRDefault="005B76E9" w:rsidP="005B76E9">
      <w:pPr>
        <w:pStyle w:val="ekvaufzhlung"/>
      </w:pPr>
      <w:r>
        <w:tab/>
      </w:r>
      <w:r w:rsidR="00534CBE">
        <w:t>Trailer 1: Bonhoeffer – Die letzte Stufe</w:t>
      </w:r>
    </w:p>
    <w:p w14:paraId="26F1999F" w14:textId="1EBA7C03" w:rsidR="00534CBE" w:rsidRDefault="005B76E9" w:rsidP="005B76E9">
      <w:pPr>
        <w:pStyle w:val="ekvaufzhlung"/>
      </w:pPr>
      <w:r>
        <w:tab/>
      </w:r>
      <w:r w:rsidR="00534CBE">
        <w:t>Trailer 2: Bonhoeffer</w:t>
      </w:r>
    </w:p>
    <w:tbl>
      <w:tblPr>
        <w:tblW w:w="92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3446"/>
        <w:gridCol w:w="3446"/>
      </w:tblGrid>
      <w:tr w:rsidR="00534CBE" w:rsidRPr="003C39DC" w14:paraId="21E67E07" w14:textId="77777777" w:rsidTr="005B76E9">
        <w:trPr>
          <w:trHeight w:val="301"/>
        </w:trPr>
        <w:tc>
          <w:tcPr>
            <w:tcW w:w="232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8C1187E" w14:textId="370A1AA7" w:rsidR="00534CBE" w:rsidRPr="003C39DC" w:rsidRDefault="00534CBE" w:rsidP="005B76E9">
            <w:pPr>
              <w:pStyle w:val="ekvtabellelinks"/>
            </w:pPr>
          </w:p>
        </w:tc>
        <w:tc>
          <w:tcPr>
            <w:tcW w:w="3446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05E82B87" w14:textId="27A84679" w:rsidR="00534CBE" w:rsidRDefault="00534CBE" w:rsidP="005B76E9">
            <w:pPr>
              <w:pStyle w:val="ekvtabellelinks"/>
            </w:pPr>
            <w:r>
              <w:t>Trailer 1: Bonhoeffer – Die letzte Stufe</w:t>
            </w:r>
          </w:p>
        </w:tc>
        <w:tc>
          <w:tcPr>
            <w:tcW w:w="3446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2D57497" w14:textId="051FB38E" w:rsidR="00534CBE" w:rsidRPr="003C39DC" w:rsidRDefault="00534CBE" w:rsidP="005B76E9">
            <w:pPr>
              <w:pStyle w:val="ekvtabellelinks"/>
            </w:pPr>
            <w:r>
              <w:t>Trailer 2: Bonhoeffer</w:t>
            </w:r>
          </w:p>
        </w:tc>
      </w:tr>
      <w:tr w:rsidR="00534CBE" w:rsidRPr="003C39DC" w14:paraId="3266CCAC" w14:textId="77777777" w:rsidTr="005B76E9">
        <w:trPr>
          <w:trHeight w:val="964"/>
        </w:trPr>
        <w:tc>
          <w:tcPr>
            <w:tcW w:w="232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227D9CB9" w14:textId="0ECD71B7" w:rsidR="00534CBE" w:rsidRPr="003C39DC" w:rsidRDefault="00534CBE" w:rsidP="005B76E9">
            <w:pPr>
              <w:pStyle w:val="ekvtabellelinks"/>
            </w:pPr>
            <w:r>
              <w:t xml:space="preserve">Wie wirkt Bonhoeffer </w:t>
            </w:r>
            <w:r w:rsidR="005B76E9">
              <w:br/>
            </w:r>
            <w:r>
              <w:t>auf dich?</w:t>
            </w:r>
          </w:p>
        </w:tc>
        <w:tc>
          <w:tcPr>
            <w:tcW w:w="344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4692719E" w14:textId="77777777" w:rsidR="00534CBE" w:rsidRDefault="00534CBE" w:rsidP="005B76E9">
            <w:pPr>
              <w:pStyle w:val="ekvtabellelinks"/>
            </w:pPr>
          </w:p>
          <w:p w14:paraId="36CD10DA" w14:textId="77777777" w:rsidR="005E3F85" w:rsidRDefault="005E3F85" w:rsidP="005B76E9">
            <w:pPr>
              <w:pStyle w:val="ekvtabellelinks"/>
            </w:pPr>
          </w:p>
          <w:p w14:paraId="18C804B4" w14:textId="77777777" w:rsidR="005E3F85" w:rsidRDefault="005E3F85" w:rsidP="005B76E9">
            <w:pPr>
              <w:pStyle w:val="ekvtabellelinks"/>
            </w:pPr>
          </w:p>
          <w:p w14:paraId="79265C7A" w14:textId="77777777" w:rsidR="005E3F85" w:rsidRPr="003C39DC" w:rsidRDefault="005E3F85" w:rsidP="005B76E9">
            <w:pPr>
              <w:pStyle w:val="ekvtabellelinks"/>
            </w:pPr>
          </w:p>
        </w:tc>
        <w:tc>
          <w:tcPr>
            <w:tcW w:w="344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7F2384D" w14:textId="36DA8B7F" w:rsidR="00534CBE" w:rsidRPr="003C39DC" w:rsidRDefault="00534CBE" w:rsidP="005B76E9">
            <w:pPr>
              <w:pStyle w:val="ekvtabellelinks"/>
            </w:pPr>
          </w:p>
        </w:tc>
      </w:tr>
      <w:tr w:rsidR="00534CBE" w:rsidRPr="003C39DC" w14:paraId="076BE44A" w14:textId="77777777" w:rsidTr="005B76E9">
        <w:trPr>
          <w:trHeight w:val="964"/>
        </w:trPr>
        <w:tc>
          <w:tcPr>
            <w:tcW w:w="232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CC6AF23" w14:textId="4DDD50F0" w:rsidR="00534CBE" w:rsidRPr="003C39DC" w:rsidRDefault="00534CBE" w:rsidP="005B76E9">
            <w:pPr>
              <w:pStyle w:val="ekvtabellelinks"/>
            </w:pPr>
            <w:r>
              <w:t>Wie leistet Bonhoeffer Widerstand?</w:t>
            </w:r>
          </w:p>
        </w:tc>
        <w:tc>
          <w:tcPr>
            <w:tcW w:w="3446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7FC37DE" w14:textId="77777777" w:rsidR="00534CBE" w:rsidRDefault="00534CBE" w:rsidP="005B76E9">
            <w:pPr>
              <w:pStyle w:val="ekvtabellelinks"/>
            </w:pPr>
          </w:p>
          <w:p w14:paraId="4D4E8D94" w14:textId="77777777" w:rsidR="005E3F85" w:rsidRDefault="005E3F85" w:rsidP="005B76E9">
            <w:pPr>
              <w:pStyle w:val="ekvtabellelinks"/>
            </w:pPr>
          </w:p>
          <w:p w14:paraId="0D31B18B" w14:textId="77777777" w:rsidR="005E3F85" w:rsidRDefault="005E3F85" w:rsidP="005B76E9">
            <w:pPr>
              <w:pStyle w:val="ekvtabellelinks"/>
            </w:pPr>
          </w:p>
          <w:p w14:paraId="2E9471E0" w14:textId="77777777" w:rsidR="005E3F85" w:rsidRPr="003C39DC" w:rsidRDefault="005E3F85" w:rsidP="005B76E9">
            <w:pPr>
              <w:pStyle w:val="ekvtabellelinks"/>
            </w:pPr>
          </w:p>
        </w:tc>
        <w:tc>
          <w:tcPr>
            <w:tcW w:w="34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D39A496" w14:textId="4FB6B040" w:rsidR="00534CBE" w:rsidRPr="003C39DC" w:rsidRDefault="00534CBE" w:rsidP="005B76E9">
            <w:pPr>
              <w:pStyle w:val="ekvtabellelinks"/>
            </w:pPr>
          </w:p>
        </w:tc>
      </w:tr>
      <w:tr w:rsidR="00534CBE" w:rsidRPr="003C39DC" w14:paraId="1834D7D4" w14:textId="77777777" w:rsidTr="005B76E9">
        <w:trPr>
          <w:trHeight w:val="964"/>
        </w:trPr>
        <w:tc>
          <w:tcPr>
            <w:tcW w:w="232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DB12679" w14:textId="157C9442" w:rsidR="00534CBE" w:rsidRDefault="00534CBE" w:rsidP="005B76E9">
            <w:pPr>
              <w:pStyle w:val="ekvtabellelinks"/>
            </w:pPr>
            <w:r>
              <w:t>Inwiefern unterstützen Freunde und Familie Bonhoeffer im Trailer (nicht)?</w:t>
            </w:r>
          </w:p>
        </w:tc>
        <w:tc>
          <w:tcPr>
            <w:tcW w:w="3446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E991DE9" w14:textId="77777777" w:rsidR="00534CBE" w:rsidRDefault="00534CBE" w:rsidP="005B76E9">
            <w:pPr>
              <w:pStyle w:val="ekvtabellelinks"/>
            </w:pPr>
          </w:p>
          <w:p w14:paraId="33C85B86" w14:textId="77777777" w:rsidR="005E3F85" w:rsidRDefault="005E3F85" w:rsidP="005B76E9">
            <w:pPr>
              <w:pStyle w:val="ekvtabellelinks"/>
            </w:pPr>
          </w:p>
          <w:p w14:paraId="5265436D" w14:textId="77777777" w:rsidR="005E3F85" w:rsidRDefault="005E3F85" w:rsidP="005B76E9">
            <w:pPr>
              <w:pStyle w:val="ekvtabellelinks"/>
            </w:pPr>
          </w:p>
          <w:p w14:paraId="601DA90D" w14:textId="77777777" w:rsidR="005E3F85" w:rsidRPr="003C39DC" w:rsidRDefault="005E3F85" w:rsidP="005B76E9">
            <w:pPr>
              <w:pStyle w:val="ekvtabellelinks"/>
            </w:pPr>
          </w:p>
        </w:tc>
        <w:tc>
          <w:tcPr>
            <w:tcW w:w="34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CEB414B" w14:textId="77777777" w:rsidR="00534CBE" w:rsidRPr="003C39DC" w:rsidRDefault="00534CBE" w:rsidP="005B76E9">
            <w:pPr>
              <w:pStyle w:val="ekvtabellelinks"/>
            </w:pPr>
          </w:p>
        </w:tc>
      </w:tr>
      <w:tr w:rsidR="00534CBE" w:rsidRPr="003C39DC" w14:paraId="71EC88A6" w14:textId="77777777" w:rsidTr="005B76E9">
        <w:trPr>
          <w:trHeight w:val="964"/>
        </w:trPr>
        <w:tc>
          <w:tcPr>
            <w:tcW w:w="232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714CB2F" w14:textId="54A100FA" w:rsidR="00534CBE" w:rsidRDefault="00534CBE" w:rsidP="005B76E9">
            <w:pPr>
              <w:pStyle w:val="ekvtabellelinks"/>
            </w:pPr>
            <w:r>
              <w:t>Wie wird das Regime dargestellt?</w:t>
            </w:r>
          </w:p>
        </w:tc>
        <w:tc>
          <w:tcPr>
            <w:tcW w:w="3446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616921C" w14:textId="77777777" w:rsidR="00534CBE" w:rsidRDefault="00534CBE" w:rsidP="005B76E9">
            <w:pPr>
              <w:pStyle w:val="ekvtabellelinks"/>
            </w:pPr>
          </w:p>
          <w:p w14:paraId="292A1003" w14:textId="77777777" w:rsidR="005E3F85" w:rsidRDefault="005E3F85" w:rsidP="005B76E9">
            <w:pPr>
              <w:pStyle w:val="ekvtabellelinks"/>
            </w:pPr>
          </w:p>
          <w:p w14:paraId="34C26F10" w14:textId="77777777" w:rsidR="005E3F85" w:rsidRDefault="005E3F85" w:rsidP="005B76E9">
            <w:pPr>
              <w:pStyle w:val="ekvtabellelinks"/>
            </w:pPr>
          </w:p>
          <w:p w14:paraId="33C38EA2" w14:textId="77777777" w:rsidR="005E3F85" w:rsidRPr="003C39DC" w:rsidRDefault="005E3F85" w:rsidP="005B76E9">
            <w:pPr>
              <w:pStyle w:val="ekvtabellelinks"/>
            </w:pPr>
          </w:p>
        </w:tc>
        <w:tc>
          <w:tcPr>
            <w:tcW w:w="34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043BE68" w14:textId="77777777" w:rsidR="00534CBE" w:rsidRPr="003C39DC" w:rsidRDefault="00534CBE" w:rsidP="005B76E9">
            <w:pPr>
              <w:pStyle w:val="ekvtabellelinks"/>
            </w:pPr>
          </w:p>
        </w:tc>
      </w:tr>
      <w:tr w:rsidR="00534CBE" w:rsidRPr="003C39DC" w14:paraId="388B233E" w14:textId="77777777" w:rsidTr="005B76E9">
        <w:trPr>
          <w:trHeight w:val="964"/>
        </w:trPr>
        <w:tc>
          <w:tcPr>
            <w:tcW w:w="232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BB15B4C" w14:textId="77777777" w:rsidR="005B76E9" w:rsidRDefault="00534CBE" w:rsidP="005B76E9">
            <w:pPr>
              <w:pStyle w:val="ekvtabellelinks"/>
            </w:pPr>
            <w:r>
              <w:t xml:space="preserve">Wie und von wem wird </w:t>
            </w:r>
          </w:p>
          <w:p w14:paraId="23669F9F" w14:textId="7A9044EE" w:rsidR="00534CBE" w:rsidRDefault="00534CBE" w:rsidP="005B76E9">
            <w:pPr>
              <w:pStyle w:val="ekvtabellelinks"/>
            </w:pPr>
            <w:r>
              <w:t>über Gott gesprochen?</w:t>
            </w:r>
          </w:p>
        </w:tc>
        <w:tc>
          <w:tcPr>
            <w:tcW w:w="3446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8C06F36" w14:textId="77777777" w:rsidR="00534CBE" w:rsidRDefault="00534CBE" w:rsidP="005B76E9">
            <w:pPr>
              <w:pStyle w:val="ekvtabellelinks"/>
            </w:pPr>
          </w:p>
          <w:p w14:paraId="4DD780DB" w14:textId="77777777" w:rsidR="005E3F85" w:rsidRDefault="005E3F85" w:rsidP="005B76E9">
            <w:pPr>
              <w:pStyle w:val="ekvtabellelinks"/>
            </w:pPr>
          </w:p>
          <w:p w14:paraId="33065015" w14:textId="77777777" w:rsidR="005E3F85" w:rsidRPr="003C39DC" w:rsidRDefault="005E3F85" w:rsidP="005B76E9">
            <w:pPr>
              <w:pStyle w:val="ekvtabellelinks"/>
            </w:pPr>
          </w:p>
        </w:tc>
        <w:tc>
          <w:tcPr>
            <w:tcW w:w="34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43B0DBF" w14:textId="77777777" w:rsidR="00534CBE" w:rsidRPr="003C39DC" w:rsidRDefault="00534CBE" w:rsidP="005B76E9">
            <w:pPr>
              <w:pStyle w:val="ekvtabellelinks"/>
            </w:pPr>
          </w:p>
        </w:tc>
      </w:tr>
      <w:tr w:rsidR="00534CBE" w:rsidRPr="003C39DC" w14:paraId="1110BA5B" w14:textId="77777777" w:rsidTr="005B76E9">
        <w:trPr>
          <w:trHeight w:val="964"/>
        </w:trPr>
        <w:tc>
          <w:tcPr>
            <w:tcW w:w="232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14E7978" w14:textId="0B11CA05" w:rsidR="00534CBE" w:rsidRDefault="00534CBE" w:rsidP="005B76E9">
            <w:pPr>
              <w:pStyle w:val="ekvtabellelinks"/>
            </w:pPr>
            <w:r>
              <w:t>Wie wird die Kirche dargestellt?</w:t>
            </w:r>
          </w:p>
        </w:tc>
        <w:tc>
          <w:tcPr>
            <w:tcW w:w="3446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B470886" w14:textId="77777777" w:rsidR="00534CBE" w:rsidRDefault="00534CBE" w:rsidP="005B76E9">
            <w:pPr>
              <w:pStyle w:val="ekvtabellelinks"/>
            </w:pPr>
          </w:p>
          <w:p w14:paraId="219280A5" w14:textId="77777777" w:rsidR="005E3F85" w:rsidRDefault="005E3F85" w:rsidP="005B76E9">
            <w:pPr>
              <w:pStyle w:val="ekvtabellelinks"/>
            </w:pPr>
          </w:p>
          <w:p w14:paraId="4A96C56A" w14:textId="77777777" w:rsidR="005E3F85" w:rsidRPr="003C39DC" w:rsidRDefault="005E3F85" w:rsidP="005B76E9">
            <w:pPr>
              <w:pStyle w:val="ekvtabellelinks"/>
            </w:pPr>
          </w:p>
        </w:tc>
        <w:tc>
          <w:tcPr>
            <w:tcW w:w="34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5203EAA" w14:textId="77777777" w:rsidR="00534CBE" w:rsidRPr="003C39DC" w:rsidRDefault="00534CBE" w:rsidP="005B76E9">
            <w:pPr>
              <w:pStyle w:val="ekvtabellelinks"/>
            </w:pPr>
          </w:p>
        </w:tc>
      </w:tr>
      <w:tr w:rsidR="00534CBE" w:rsidRPr="003C39DC" w14:paraId="0B5A5370" w14:textId="77777777" w:rsidTr="005B76E9">
        <w:trPr>
          <w:trHeight w:val="964"/>
        </w:trPr>
        <w:tc>
          <w:tcPr>
            <w:tcW w:w="2324" w:type="dxa"/>
            <w:tcBorders>
              <w:top w:val="single" w:sz="4" w:space="0" w:color="333333"/>
              <w:right w:val="single" w:sz="4" w:space="0" w:color="333333"/>
            </w:tcBorders>
          </w:tcPr>
          <w:p w14:paraId="115A00B5" w14:textId="1F1BFB1A" w:rsidR="00534CBE" w:rsidRDefault="00534CBE" w:rsidP="005B76E9">
            <w:pPr>
              <w:pStyle w:val="ekvtabellelinks"/>
            </w:pPr>
            <w:r>
              <w:t>Was am Trailer beeindruckt dich oder macht dich neugierig auf den Film?</w:t>
            </w:r>
          </w:p>
        </w:tc>
        <w:tc>
          <w:tcPr>
            <w:tcW w:w="3446" w:type="dxa"/>
            <w:tcBorders>
              <w:top w:val="single" w:sz="4" w:space="0" w:color="333333"/>
              <w:right w:val="single" w:sz="4" w:space="0" w:color="333333"/>
            </w:tcBorders>
          </w:tcPr>
          <w:p w14:paraId="0DCE0C7D" w14:textId="77777777" w:rsidR="00534CBE" w:rsidRDefault="00534CBE" w:rsidP="005B76E9">
            <w:pPr>
              <w:pStyle w:val="ekvtabellelinks"/>
            </w:pPr>
          </w:p>
          <w:p w14:paraId="44D9D88D" w14:textId="77777777" w:rsidR="005E3F85" w:rsidRPr="003C39DC" w:rsidRDefault="005E3F85" w:rsidP="005B76E9">
            <w:pPr>
              <w:pStyle w:val="ekvtabellelinks"/>
            </w:pPr>
          </w:p>
        </w:tc>
        <w:tc>
          <w:tcPr>
            <w:tcW w:w="3446" w:type="dxa"/>
            <w:tcBorders>
              <w:top w:val="single" w:sz="4" w:space="0" w:color="333333"/>
              <w:left w:val="single" w:sz="4" w:space="0" w:color="333333"/>
            </w:tcBorders>
          </w:tcPr>
          <w:p w14:paraId="745566EC" w14:textId="77777777" w:rsidR="00534CBE" w:rsidRPr="003C39DC" w:rsidRDefault="00534CBE" w:rsidP="005B76E9">
            <w:pPr>
              <w:pStyle w:val="ekvtabellelinks"/>
            </w:pPr>
          </w:p>
        </w:tc>
      </w:tr>
    </w:tbl>
    <w:p w14:paraId="7CF10F59" w14:textId="77777777" w:rsidR="005B76E9" w:rsidRDefault="005B76E9" w:rsidP="00A16193"/>
    <w:p w14:paraId="0794C9D0" w14:textId="61044C54" w:rsidR="00A16193" w:rsidRDefault="0080309C" w:rsidP="00A16193">
      <w:r>
        <w:t>2. Tragt die Ergebnisse im Plenum zusammen. Ergänze dabei die zweite Spalte deiner Tabelle.</w:t>
      </w:r>
    </w:p>
    <w:p w14:paraId="3CBA5283" w14:textId="77777777" w:rsidR="0080309C" w:rsidRDefault="0080309C" w:rsidP="00A16193"/>
    <w:p w14:paraId="3E2ABE34" w14:textId="6293157B" w:rsidR="00A16193" w:rsidRDefault="0080309C" w:rsidP="00534CBE">
      <w:r>
        <w:t>3</w:t>
      </w:r>
      <w:r w:rsidR="00A16193" w:rsidRPr="00A16193">
        <w:t xml:space="preserve">. Diskutiert gemeinsam im Plenum </w:t>
      </w:r>
      <w:r w:rsidR="00534CBE">
        <w:t>Gemeinsamkeiten und Unterschiede der Trailer</w:t>
      </w:r>
      <w:r w:rsidR="00A16193" w:rsidRPr="00A16193">
        <w:t>.</w:t>
      </w:r>
      <w:r>
        <w:t xml:space="preserve"> </w:t>
      </w:r>
    </w:p>
    <w:p w14:paraId="2199A2C5" w14:textId="77777777" w:rsidR="00534CBE" w:rsidRDefault="00534CBE" w:rsidP="00534CBE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49A811" w14:textId="77777777" w:rsidR="00A16193" w:rsidRDefault="00A16193" w:rsidP="00A16193"/>
    <w:p w14:paraId="4963A573" w14:textId="4344132B" w:rsidR="00A16193" w:rsidRDefault="0080309C" w:rsidP="00A16193">
      <w:r>
        <w:t>4</w:t>
      </w:r>
      <w:r w:rsidR="00A16193">
        <w:t xml:space="preserve">. </w:t>
      </w:r>
      <w:r w:rsidR="00534CBE">
        <w:t>Notiere drei Fragen, die du zur Person Bonhoeffer und seinem Leben hast.</w:t>
      </w:r>
    </w:p>
    <w:p w14:paraId="245C5F94" w14:textId="3309D72A" w:rsidR="00A16193" w:rsidRDefault="00534CBE" w:rsidP="00A16193">
      <w:pPr>
        <w:pStyle w:val="ekvschreiblinie"/>
      </w:pPr>
      <w:r>
        <w:t xml:space="preserve">1. </w:t>
      </w:r>
      <w:r w:rsidR="00A16193">
        <w:t>______________________________________________________________________________________</w:t>
      </w:r>
    </w:p>
    <w:p w14:paraId="1B919327" w14:textId="6B523D8D" w:rsidR="00A16193" w:rsidRDefault="00534CBE" w:rsidP="00A16193">
      <w:pPr>
        <w:pStyle w:val="ekvschreiblinie"/>
      </w:pPr>
      <w:r>
        <w:t xml:space="preserve">2. </w:t>
      </w:r>
      <w:r w:rsidR="00A16193">
        <w:t>_</w:t>
      </w:r>
      <w:r>
        <w:t xml:space="preserve">_____________________________________________________________________________________ </w:t>
      </w:r>
    </w:p>
    <w:p w14:paraId="3E185829" w14:textId="00F7D658" w:rsidR="00C36B76" w:rsidRPr="00C36B76" w:rsidRDefault="00534CBE" w:rsidP="005E3F85">
      <w:pPr>
        <w:pStyle w:val="ekvschreiblinie"/>
      </w:pPr>
      <w:r>
        <w:t xml:space="preserve">3. ______________________________________________________________________________________ </w:t>
      </w:r>
    </w:p>
    <w:sectPr w:rsidR="00C36B76" w:rsidRPr="00C36B76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1A975D9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580EB2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3652A90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 w:rsidR="0080309C">
            <w:t xml:space="preserve"> Anne Kleiner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72034"/>
    <w:multiLevelType w:val="hybridMultilevel"/>
    <w:tmpl w:val="2F8439C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11722"/>
    <w:multiLevelType w:val="hybridMultilevel"/>
    <w:tmpl w:val="757480E6"/>
    <w:lvl w:ilvl="0" w:tplc="4C0241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38581">
    <w:abstractNumId w:val="1"/>
  </w:num>
  <w:num w:numId="2" w16cid:durableId="13271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40E2"/>
    <w:rsid w:val="000053FF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0964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4FF7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41AF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4FD4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1784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1770B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44C5"/>
    <w:rsid w:val="00415565"/>
    <w:rsid w:val="00415632"/>
    <w:rsid w:val="00415F8A"/>
    <w:rsid w:val="004203D1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1B3E"/>
    <w:rsid w:val="00483A7A"/>
    <w:rsid w:val="00483D65"/>
    <w:rsid w:val="00484B24"/>
    <w:rsid w:val="00486B3D"/>
    <w:rsid w:val="00490692"/>
    <w:rsid w:val="004925F2"/>
    <w:rsid w:val="004A2F6B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48A2"/>
    <w:rsid w:val="00534CBE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0EB2"/>
    <w:rsid w:val="00583FC8"/>
    <w:rsid w:val="00584F88"/>
    <w:rsid w:val="005859EB"/>
    <w:rsid w:val="005866BD"/>
    <w:rsid w:val="00587CF5"/>
    <w:rsid w:val="00587DF4"/>
    <w:rsid w:val="00597E2F"/>
    <w:rsid w:val="005A3FB2"/>
    <w:rsid w:val="005A6D94"/>
    <w:rsid w:val="005B6C9C"/>
    <w:rsid w:val="005B76E9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3F85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371E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006E"/>
    <w:rsid w:val="007B77FD"/>
    <w:rsid w:val="007C1230"/>
    <w:rsid w:val="007D186F"/>
    <w:rsid w:val="007E4DDC"/>
    <w:rsid w:val="007E5E71"/>
    <w:rsid w:val="007E67B3"/>
    <w:rsid w:val="008018A8"/>
    <w:rsid w:val="00801B7F"/>
    <w:rsid w:val="00802E02"/>
    <w:rsid w:val="0080309C"/>
    <w:rsid w:val="00810225"/>
    <w:rsid w:val="008123BA"/>
    <w:rsid w:val="00814B2E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67C2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A6002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3B6B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6193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8F3"/>
    <w:rsid w:val="00A62578"/>
    <w:rsid w:val="00A701AF"/>
    <w:rsid w:val="00A70BA9"/>
    <w:rsid w:val="00A7137C"/>
    <w:rsid w:val="00A75504"/>
    <w:rsid w:val="00A8296D"/>
    <w:rsid w:val="00A83EBE"/>
    <w:rsid w:val="00A8594A"/>
    <w:rsid w:val="00A86417"/>
    <w:rsid w:val="00A8687B"/>
    <w:rsid w:val="00A92B79"/>
    <w:rsid w:val="00A9432F"/>
    <w:rsid w:val="00A9695B"/>
    <w:rsid w:val="00AA3E8B"/>
    <w:rsid w:val="00AA5A5A"/>
    <w:rsid w:val="00AB05CF"/>
    <w:rsid w:val="00AB0DA8"/>
    <w:rsid w:val="00AB18CA"/>
    <w:rsid w:val="00AB5327"/>
    <w:rsid w:val="00AB6AE5"/>
    <w:rsid w:val="00AB716A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349A"/>
    <w:rsid w:val="00BB2F2F"/>
    <w:rsid w:val="00BC2025"/>
    <w:rsid w:val="00BC2CD2"/>
    <w:rsid w:val="00BC6483"/>
    <w:rsid w:val="00BC69E3"/>
    <w:rsid w:val="00BC704D"/>
    <w:rsid w:val="00BC7335"/>
    <w:rsid w:val="00BC792C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5FA1"/>
    <w:rsid w:val="00C343F5"/>
    <w:rsid w:val="00C35D4D"/>
    <w:rsid w:val="00C36B76"/>
    <w:rsid w:val="00C40555"/>
    <w:rsid w:val="00C40D51"/>
    <w:rsid w:val="00C429A6"/>
    <w:rsid w:val="00C45D3B"/>
    <w:rsid w:val="00C46BF4"/>
    <w:rsid w:val="00C47235"/>
    <w:rsid w:val="00C504F8"/>
    <w:rsid w:val="00C52804"/>
    <w:rsid w:val="00C52A99"/>
    <w:rsid w:val="00C52AB7"/>
    <w:rsid w:val="00C55F7D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0476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2DFE"/>
    <w:rsid w:val="00D34DC1"/>
    <w:rsid w:val="00D403F7"/>
    <w:rsid w:val="00D40CD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201C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4D1E"/>
    <w:rsid w:val="00E80DED"/>
    <w:rsid w:val="00E8369E"/>
    <w:rsid w:val="00E95A79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2025-03-24T09:25:00Z</dcterms:created>
  <dcterms:modified xsi:type="dcterms:W3CDTF">2025-03-24T09:25:00Z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