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14:paraId="51814833" w14:textId="4000103E" w:rsidR="0069796C" w:rsidRPr="00337449" w:rsidRDefault="00337449" w:rsidP="00337449">
      <w:pPr>
        <w:pStyle w:val="ekvue2arial"/>
      </w:pPr>
      <w:r w:rsidRPr="00337449">
        <w:rPr>
          <w:noProof/>
        </w:rPr>
        <w:drawing>
          <wp:anchor distT="0" distB="0" distL="114300" distR="114300" simplePos="0" relativeHeight="251658240" behindDoc="0" locked="0" layoutInCell="1" allowOverlap="1" wp14:anchorId="6EB1E1DA" wp14:editId="2DBEA3C2">
            <wp:simplePos x="0" y="0"/>
            <wp:positionH relativeFrom="margin">
              <wp:align>left</wp:align>
            </wp:positionH>
            <wp:positionV relativeFrom="paragraph">
              <wp:posOffset>259080</wp:posOffset>
            </wp:positionV>
            <wp:extent cx="5095875" cy="5095875"/>
            <wp:effectExtent l="0" t="0" r="9525" b="9525"/>
            <wp:wrapTopAndBottom/>
            <wp:docPr id="135143803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43803" name="Grafik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796C" w:rsidRPr="00337449">
        <w:t>Mein größtes Fest</w:t>
      </w:r>
    </w:p>
    <w:p w14:paraId="0FFAE671" w14:textId="60D755B6" w:rsidR="00D600A5" w:rsidRDefault="00D600A5" w:rsidP="00D600A5">
      <w:pPr>
        <w:pStyle w:val="ekvbild"/>
      </w:pPr>
    </w:p>
    <w:p w14:paraId="090B15C0" w14:textId="2ACCF2CF" w:rsidR="0069796C" w:rsidRDefault="0069796C" w:rsidP="0069796C">
      <w:pPr>
        <w:pStyle w:val="ekvue3arial"/>
      </w:pPr>
      <w:bookmarkStart w:id="0" w:name="bmStart"/>
      <w:bookmarkEnd w:id="0"/>
      <w:r>
        <w:t>Aufgaben</w:t>
      </w:r>
    </w:p>
    <w:p w14:paraId="04E87882" w14:textId="316E44D7" w:rsidR="0069796C" w:rsidRDefault="0069796C" w:rsidP="0069796C">
      <w:pPr>
        <w:pStyle w:val="ekvaufzhlung"/>
      </w:pPr>
      <w:r>
        <w:t>1</w:t>
      </w:r>
      <w:r w:rsidR="00D600A5">
        <w:t>.</w:t>
      </w:r>
      <w:r>
        <w:tab/>
        <w:t>Recherchiere: Was ist ein gesetzlicher Feiertag und welche gibt es in deinem Bundesland?</w:t>
      </w:r>
    </w:p>
    <w:p w14:paraId="6563B3BE" w14:textId="6E53BEAD" w:rsidR="0069796C" w:rsidRDefault="0069796C" w:rsidP="0069796C">
      <w:pPr>
        <w:ind w:left="336" w:hanging="336"/>
      </w:pPr>
      <w:r>
        <w:t>2</w:t>
      </w:r>
      <w:r w:rsidR="00D600A5">
        <w:t>.</w:t>
      </w:r>
      <w:r>
        <w:tab/>
        <w:t>Welche Feste kommen in deinem Leben vor? Markiere die Felder in der Grafik und ergänze in den freien Feldern.</w:t>
      </w:r>
    </w:p>
    <w:p w14:paraId="3CF379C8" w14:textId="1DC6D322" w:rsidR="0069796C" w:rsidRDefault="0069796C" w:rsidP="0069796C">
      <w:r>
        <w:t>3</w:t>
      </w:r>
      <w:r w:rsidR="00D600A5">
        <w:t>.</w:t>
      </w:r>
      <w:r>
        <w:tab/>
        <w:t xml:space="preserve">Erstelle ein Ranking: Was ist für dich das </w:t>
      </w:r>
      <w:proofErr w:type="gramStart"/>
      <w:r>
        <w:t>größte</w:t>
      </w:r>
      <w:proofErr w:type="gramEnd"/>
      <w:r>
        <w:t>, das bedeutendste, das wichtigste Fest?</w:t>
      </w:r>
    </w:p>
    <w:p w14:paraId="6393CDDD" w14:textId="6F9E828F" w:rsidR="0069796C" w:rsidRDefault="0069796C" w:rsidP="0069796C">
      <w:pPr>
        <w:ind w:left="336" w:hanging="336"/>
      </w:pPr>
      <w:r>
        <w:t>4</w:t>
      </w:r>
      <w:r w:rsidR="00D600A5">
        <w:t>.</w:t>
      </w:r>
      <w:r>
        <w:tab/>
        <w:t>Die christlichen Feste gehören zum christlichen Glauben. Wähle das Fest aus, mit dem du am besten erklären kannst, worauf es im christlichen Glauben ankommt: Welches ist nach deiner Meinung das wichtigste Fest des Christentums? – Schreibe drei Sätze auf:</w:t>
      </w:r>
    </w:p>
    <w:p w14:paraId="384D79D1" w14:textId="436BD7C9" w:rsidR="0069796C" w:rsidRPr="0069796C" w:rsidRDefault="0069796C" w:rsidP="0069796C">
      <w:pPr>
        <w:pStyle w:val="ekvschreiblinie"/>
        <w:rPr>
          <w:rStyle w:val="ekvlsungunterstrichen"/>
        </w:rPr>
      </w:pPr>
      <w:r>
        <w:t>A:</w:t>
      </w:r>
      <w:r w:rsidR="00D600A5">
        <w:tab/>
      </w:r>
      <w:r>
        <w:t xml:space="preserve">Das wichtigste Fest für den christlichen Glauben ist nach meiner Meinung </w:t>
      </w:r>
      <w:r w:rsidRPr="0069796C">
        <w:rPr>
          <w:rStyle w:val="ekvlsungunterstrichen"/>
        </w:rPr>
        <w:t xml:space="preserve">             </w:t>
      </w:r>
      <w:r>
        <w:rPr>
          <w:rStyle w:val="ekvlsungunterstrichen"/>
        </w:rPr>
        <w:t xml:space="preserve">                             </w:t>
      </w:r>
      <w:r w:rsidR="00D600A5" w:rsidRPr="00D600A5">
        <w:rPr>
          <w:rStyle w:val="ekvlsungunterstrichen"/>
          <w:u w:val="none"/>
        </w:rPr>
        <w:t xml:space="preserve"> ,</w:t>
      </w:r>
    </w:p>
    <w:p w14:paraId="0F471B4C" w14:textId="11C4B0B6" w:rsidR="0069796C" w:rsidRPr="0069796C" w:rsidRDefault="0069796C" w:rsidP="0069796C">
      <w:pPr>
        <w:pStyle w:val="ekvschreiblinie"/>
        <w:rPr>
          <w:rStyle w:val="ekvlsungunterstrichen"/>
        </w:rPr>
      </w:pPr>
      <w:r>
        <w:t xml:space="preserve">weil </w:t>
      </w:r>
      <w:r w:rsidR="00D600A5" w:rsidRPr="0069796C">
        <w:rPr>
          <w:rStyle w:val="ekvlsungunterstrichen"/>
        </w:rPr>
        <w:t xml:space="preserve">  </w:t>
      </w:r>
      <w:r w:rsidR="00D600A5">
        <w:rPr>
          <w:rStyle w:val="ekvlsungunterstrichen"/>
        </w:rPr>
        <w:t xml:space="preserve">                                                       </w:t>
      </w:r>
      <w:r w:rsidR="00D600A5" w:rsidRPr="0069796C">
        <w:rPr>
          <w:rStyle w:val="ekvlsungunterstrichen"/>
        </w:rPr>
        <w:t xml:space="preserve">           </w:t>
      </w:r>
      <w:r w:rsidR="00D600A5">
        <w:rPr>
          <w:rStyle w:val="ekvlsungunterstrichen"/>
        </w:rPr>
        <w:t xml:space="preserve">                                                                           </w:t>
      </w:r>
    </w:p>
    <w:p w14:paraId="7329FDA8" w14:textId="71E0877A" w:rsidR="00D600A5" w:rsidRPr="0069796C" w:rsidRDefault="0069796C" w:rsidP="00D600A5">
      <w:pPr>
        <w:pStyle w:val="ekvschreiblinie"/>
        <w:rPr>
          <w:rStyle w:val="ekvlsungunterstrichen"/>
        </w:rPr>
      </w:pPr>
      <w:r>
        <w:t>B:</w:t>
      </w:r>
      <w:r w:rsidR="00337449">
        <w:tab/>
      </w:r>
      <w:r>
        <w:t xml:space="preserve">Auch ziemlich wichtig für den christlichen Glauben ist wahrscheinlich </w:t>
      </w:r>
      <w:r w:rsidRPr="0069796C">
        <w:rPr>
          <w:rStyle w:val="ekvlsungunterstrichen"/>
        </w:rPr>
        <w:t xml:space="preserve">                                                </w:t>
      </w:r>
      <w:r w:rsidRPr="00D600A5">
        <w:rPr>
          <w:rStyle w:val="ekvlsungunterstrichen"/>
          <w:u w:val="none"/>
        </w:rPr>
        <w:t xml:space="preserve"> </w:t>
      </w:r>
      <w:r w:rsidR="00D600A5" w:rsidRPr="00D600A5">
        <w:rPr>
          <w:rStyle w:val="ekvlsungunterstrichen"/>
          <w:u w:val="none"/>
        </w:rPr>
        <w:t>,</w:t>
      </w:r>
    </w:p>
    <w:p w14:paraId="2C05C8BF" w14:textId="58648D30" w:rsidR="0069796C" w:rsidRPr="0069796C" w:rsidRDefault="00D600A5" w:rsidP="00D600A5">
      <w:pPr>
        <w:pStyle w:val="ekvschreiblinie"/>
        <w:rPr>
          <w:rStyle w:val="ekvlsungunterstrichen"/>
        </w:rPr>
      </w:pPr>
      <w:r>
        <w:t xml:space="preserve">weil </w:t>
      </w:r>
      <w:r w:rsidRPr="0069796C">
        <w:rPr>
          <w:rStyle w:val="ekvlsungunterstrichen"/>
        </w:rPr>
        <w:t xml:space="preserve">  </w:t>
      </w:r>
      <w:r>
        <w:rPr>
          <w:rStyle w:val="ekvlsungunterstrichen"/>
        </w:rPr>
        <w:t xml:space="preserve">                                                       </w:t>
      </w:r>
      <w:r w:rsidRPr="0069796C">
        <w:rPr>
          <w:rStyle w:val="ekvlsungunterstrichen"/>
        </w:rPr>
        <w:t xml:space="preserve">           </w:t>
      </w:r>
      <w:r>
        <w:rPr>
          <w:rStyle w:val="ekvlsungunterstrichen"/>
        </w:rPr>
        <w:t xml:space="preserve">                                                                           </w:t>
      </w:r>
    </w:p>
    <w:p w14:paraId="0F72B37A" w14:textId="3AD3FEBE" w:rsidR="00337449" w:rsidRPr="0069796C" w:rsidRDefault="0069796C" w:rsidP="00337449">
      <w:pPr>
        <w:pStyle w:val="ekvschreiblinie"/>
        <w:rPr>
          <w:rStyle w:val="ekvlsungunterstrichen"/>
        </w:rPr>
      </w:pPr>
      <w:r>
        <w:t>C:</w:t>
      </w:r>
      <w:r w:rsidR="00337449">
        <w:tab/>
      </w:r>
      <w:r>
        <w:t>Für mich persönlich ist das wichtigste Fest aller Zeiten:</w:t>
      </w:r>
      <w:r w:rsidR="00337449" w:rsidRPr="0069796C">
        <w:rPr>
          <w:rStyle w:val="ekvlsungunterstrichen"/>
        </w:rPr>
        <w:t xml:space="preserve">                                      </w:t>
      </w:r>
      <w:r w:rsidR="00337449">
        <w:rPr>
          <w:rStyle w:val="ekvlsungunterstrichen"/>
        </w:rPr>
        <w:t xml:space="preserve">                    </w:t>
      </w:r>
      <w:r w:rsidR="00337449" w:rsidRPr="0069796C">
        <w:rPr>
          <w:rStyle w:val="ekvlsungunterstrichen"/>
        </w:rPr>
        <w:t xml:space="preserve">          </w:t>
      </w:r>
      <w:r w:rsidR="00337449" w:rsidRPr="00D600A5">
        <w:rPr>
          <w:rStyle w:val="ekvlsungunterstrichen"/>
          <w:u w:val="none"/>
        </w:rPr>
        <w:t xml:space="preserve"> ,</w:t>
      </w:r>
    </w:p>
    <w:p w14:paraId="15260D50" w14:textId="26632DB9" w:rsidR="0069796C" w:rsidRPr="0069796C" w:rsidRDefault="00337449" w:rsidP="00337449">
      <w:pPr>
        <w:pStyle w:val="ekvschreiblinie"/>
        <w:rPr>
          <w:rStyle w:val="ekvlsungunterstrichen"/>
        </w:rPr>
      </w:pPr>
      <w:r>
        <w:t xml:space="preserve">weil </w:t>
      </w:r>
      <w:r w:rsidRPr="0069796C">
        <w:rPr>
          <w:rStyle w:val="ekvlsungunterstrichen"/>
        </w:rPr>
        <w:t xml:space="preserve">  </w:t>
      </w:r>
      <w:r>
        <w:rPr>
          <w:rStyle w:val="ekvlsungunterstrichen"/>
        </w:rPr>
        <w:t xml:space="preserve">                                                       </w:t>
      </w:r>
      <w:r w:rsidRPr="0069796C">
        <w:rPr>
          <w:rStyle w:val="ekvlsungunterstrichen"/>
        </w:rPr>
        <w:t xml:space="preserve">           </w:t>
      </w:r>
      <w:r>
        <w:rPr>
          <w:rStyle w:val="ekvlsungunterstrichen"/>
        </w:rPr>
        <w:t xml:space="preserve">                                                                             </w:t>
      </w:r>
    </w:p>
    <w:sectPr w:rsidR="0069796C" w:rsidRPr="0069796C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53055" w14:textId="77777777" w:rsidR="003E7920" w:rsidRDefault="003E7920" w:rsidP="003C599D">
      <w:pPr>
        <w:spacing w:line="240" w:lineRule="auto"/>
      </w:pPr>
      <w:r>
        <w:separator/>
      </w:r>
    </w:p>
  </w:endnote>
  <w:endnote w:type="continuationSeparator" w:id="0">
    <w:p w14:paraId="2251004D" w14:textId="77777777" w:rsidR="003E7920" w:rsidRDefault="003E792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071DA25" w14:textId="77777777" w:rsidTr="00503EE6">
      <w:trPr>
        <w:trHeight w:hRule="exact" w:val="680"/>
      </w:trPr>
      <w:tc>
        <w:tcPr>
          <w:tcW w:w="864" w:type="dxa"/>
          <w:noWrap/>
        </w:tcPr>
        <w:p w14:paraId="37341122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2B77A93" wp14:editId="53E5FDD1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3821DC4" w14:textId="57215D25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69796C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2CF2BB5" w14:textId="37113938" w:rsidR="002659C5" w:rsidRPr="00913892" w:rsidRDefault="00947DC8" w:rsidP="0069796C">
          <w:pPr>
            <w:pStyle w:val="ekvquelle"/>
          </w:pPr>
          <w:r>
            <w:t xml:space="preserve">Textquellen: </w:t>
          </w:r>
          <w:r w:rsidR="0069796C">
            <w:t>Gerhard Ziener</w:t>
          </w:r>
        </w:p>
      </w:tc>
      <w:tc>
        <w:tcPr>
          <w:tcW w:w="813" w:type="dxa"/>
        </w:tcPr>
        <w:p w14:paraId="50CC80B1" w14:textId="77777777" w:rsidR="002659C5" w:rsidRPr="00913892" w:rsidRDefault="002659C5" w:rsidP="00913892">
          <w:pPr>
            <w:pStyle w:val="ekvpagina"/>
          </w:pPr>
        </w:p>
      </w:tc>
    </w:tr>
  </w:tbl>
  <w:p w14:paraId="3ACAA119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DFD9B6" w14:textId="77777777" w:rsidR="003E7920" w:rsidRDefault="003E7920" w:rsidP="003C599D">
      <w:pPr>
        <w:spacing w:line="240" w:lineRule="auto"/>
      </w:pPr>
      <w:r>
        <w:separator/>
      </w:r>
    </w:p>
  </w:footnote>
  <w:footnote w:type="continuationSeparator" w:id="0">
    <w:p w14:paraId="503C2764" w14:textId="77777777" w:rsidR="003E7920" w:rsidRDefault="003E792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B92A2F3" w14:textId="77777777" w:rsidTr="0069796C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E01349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F4B6EE1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BE9887A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92588E2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0013AC5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A3843ED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27B0D35E" w14:textId="77777777" w:rsidTr="0069796C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3824BE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8A687B3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5A98202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96C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A1D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449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2E67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92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36F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9796C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529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4322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175E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85CA6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0E6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E6706"/>
    <w:rsid w:val="00BF17F2"/>
    <w:rsid w:val="00C00404"/>
    <w:rsid w:val="00C00540"/>
    <w:rsid w:val="00C172AE"/>
    <w:rsid w:val="00C17BE6"/>
    <w:rsid w:val="00C32E48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00A5"/>
    <w:rsid w:val="00D61DD0"/>
    <w:rsid w:val="00D62096"/>
    <w:rsid w:val="00D627E5"/>
    <w:rsid w:val="00D649B5"/>
    <w:rsid w:val="00D66E63"/>
    <w:rsid w:val="00D66F5F"/>
    <w:rsid w:val="00D67169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3366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6C89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CB983"/>
  <w15:chartTrackingRefBased/>
  <w15:docId w15:val="{22CE4578-30F8-48B9-ABF4-562081AB4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2025-03-17T10:20:00Z</dcterms:created>
  <dcterms:modified xsi:type="dcterms:W3CDTF">2025-03-17T10:20:00Z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