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0D62E" w14:textId="65FE68CF" w:rsidR="00901B13" w:rsidRDefault="00D203E7" w:rsidP="00D203E7">
      <w:pPr>
        <w:pStyle w:val="ekvue2arial"/>
      </w:pPr>
      <w:r>
        <w:t xml:space="preserve">Soll das </w:t>
      </w:r>
      <w:r w:rsidR="00E06CB2">
        <w:t>Tanzverbot an Karfreitag</w:t>
      </w:r>
      <w:r>
        <w:t xml:space="preserve"> abgeschafft werden?</w:t>
      </w:r>
      <w:r w:rsidR="00C54C58">
        <w:t xml:space="preserve"> – Rollenkarten </w:t>
      </w:r>
    </w:p>
    <w:p w14:paraId="7CED7ED3" w14:textId="77777777" w:rsidR="00E06CB2" w:rsidRDefault="00E06CB2" w:rsidP="000E200F"/>
    <w:p w14:paraId="5EEA254F" w14:textId="77777777" w:rsidR="00677A0D" w:rsidRDefault="00677A0D" w:rsidP="000E200F"/>
    <w:p w14:paraId="2AC60F2D" w14:textId="798F1670" w:rsidR="00677A0D" w:rsidRDefault="00C54C58" w:rsidP="000E200F">
      <w:r>
        <w:t xml:space="preserve">Die Rollenkarten </w:t>
      </w:r>
      <w:r w:rsidR="00666C05">
        <w:t>beinhalten</w:t>
      </w:r>
      <w:r>
        <w:t xml:space="preserve"> fiktive Aussagen</w:t>
      </w:r>
      <w:r w:rsidR="001A0E58">
        <w:t xml:space="preserve"> sieben</w:t>
      </w:r>
      <w:r>
        <w:t xml:space="preserve"> ausgedachte</w:t>
      </w:r>
      <w:r w:rsidR="00F9144E">
        <w:t>r</w:t>
      </w:r>
      <w:r>
        <w:t xml:space="preserve"> Personen, wie sie von Menschen in Deutschland getätigt werden könnten.</w:t>
      </w:r>
    </w:p>
    <w:p w14:paraId="1CBA3A89" w14:textId="7102B89F" w:rsidR="00C54C58" w:rsidRPr="00677A0D" w:rsidRDefault="00677A0D" w:rsidP="00677A0D">
      <w:r>
        <w:t>Auf der letzten Seite findet ihr eine leere Rollenkarte.</w:t>
      </w:r>
    </w:p>
    <w:p w14:paraId="4C55192B" w14:textId="77777777" w:rsidR="00C54C58" w:rsidRDefault="00C54C58" w:rsidP="00C54C58">
      <w:pPr>
        <w:rPr>
          <w:rStyle w:val="ekvfett"/>
        </w:rPr>
      </w:pPr>
    </w:p>
    <w:p w14:paraId="6DD923A3" w14:textId="113205C2" w:rsidR="00C54C58" w:rsidRDefault="00194BC3" w:rsidP="00C54C58">
      <w:pPr>
        <w:pStyle w:val="ekvue2arial"/>
        <w:rPr>
          <w:rStyle w:val="ekvfett"/>
        </w:rPr>
      </w:pPr>
      <w:r>
        <w:rPr>
          <w:rStyle w:val="ekvfett"/>
        </w:rPr>
        <w:br w:type="column"/>
      </w:r>
      <w:r w:rsidR="00C54C58">
        <w:rPr>
          <w:rStyle w:val="ekvfett"/>
        </w:rPr>
        <w:lastRenderedPageBreak/>
        <w:t>Rollenkarte: Julius</w:t>
      </w:r>
    </w:p>
    <w:p w14:paraId="7E25BC3C" w14:textId="77777777" w:rsidR="00C54C58" w:rsidRDefault="00C54C58" w:rsidP="00C54C58">
      <w:pPr>
        <w:rPr>
          <w:rStyle w:val="ekvfett"/>
        </w:rPr>
      </w:pPr>
    </w:p>
    <w:p w14:paraId="6F192D96" w14:textId="77777777" w:rsidR="00C54C58" w:rsidRDefault="00C54C58" w:rsidP="00C54C58">
      <w:r>
        <w:t>„In Deutschland müssen christliche Feiertage weiterhin geschützt werden. Das Tanzverbot an Karfreitag ist mir als Christ wichtig. Ich möchte mich an Karfreitag an das Leiden und Sterben Jesu erinnern können. Wenn es an diesem Tag öffentliche Tanzveranstaltungen gibt, finde ich das nicht in Ordnung.“</w:t>
      </w:r>
    </w:p>
    <w:p w14:paraId="33F6CD40" w14:textId="77777777" w:rsidR="00C54C58" w:rsidRDefault="00C54C58" w:rsidP="00C54C58">
      <w:pPr>
        <w:pStyle w:val="ekvschreiblinie"/>
      </w:pPr>
      <w:r>
        <w:t>Meinung zur Abschaffung des Tanzverbots an Karfreitag: __________________________________________</w:t>
      </w:r>
    </w:p>
    <w:p w14:paraId="1E2CF089" w14:textId="77777777" w:rsidR="00C54C58" w:rsidRDefault="00C54C58" w:rsidP="00C54C58">
      <w:pPr>
        <w:pStyle w:val="ekvschreiblinie"/>
      </w:pPr>
      <w:r>
        <w:t>Religiöse Zugehörigkeit (falls genannt): ________________________________________________________</w:t>
      </w:r>
    </w:p>
    <w:p w14:paraId="3D147AE8" w14:textId="77777777" w:rsidR="00C54C58" w:rsidRDefault="00C54C58" w:rsidP="00C54C58">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BBE687" w14:textId="79FD314B" w:rsidR="00C54C58" w:rsidRDefault="00C54C58" w:rsidP="00C54C58">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7B77D" w14:textId="77777777" w:rsidR="00C54C58" w:rsidRDefault="00C54C58" w:rsidP="00C54C58"/>
    <w:p w14:paraId="05970636" w14:textId="27152857" w:rsidR="00C54C58" w:rsidRDefault="00C54C58" w:rsidP="00C54C58">
      <w:r>
        <w:t>Optional: Wenn ihr fertig seid, könnt ihr der fiktiven Person „Julius“ noch weitere Merkmale zuweisen, um ihn in der Talkshow besser verkörpern zu können.</w:t>
      </w:r>
    </w:p>
    <w:p w14:paraId="0DD60A41" w14:textId="77777777" w:rsidR="00C54C58" w:rsidRDefault="00C54C58" w:rsidP="00C54C58">
      <w:pPr>
        <w:pStyle w:val="ekvschreiblinie"/>
      </w:pPr>
      <w:r>
        <w:t>Beruf: ___________________________________________________________________________________</w:t>
      </w:r>
    </w:p>
    <w:p w14:paraId="675421C6" w14:textId="77777777" w:rsidR="00C54C58" w:rsidRDefault="00C54C58" w:rsidP="00C54C58">
      <w:pPr>
        <w:pStyle w:val="ekvschreiblinie"/>
      </w:pPr>
      <w:r>
        <w:t>Alter: ___________________________________________________________________________________</w:t>
      </w:r>
    </w:p>
    <w:p w14:paraId="21A091AE" w14:textId="77777777" w:rsidR="00C54C58" w:rsidRDefault="00C54C58" w:rsidP="00C54C58">
      <w:pPr>
        <w:pStyle w:val="ekvschreiblinie"/>
      </w:pPr>
      <w:r>
        <w:t>_________________ : ______________________________________________________________________</w:t>
      </w:r>
    </w:p>
    <w:p w14:paraId="28019781" w14:textId="77777777" w:rsidR="00C54C58" w:rsidRDefault="00C54C58" w:rsidP="00C54C58">
      <w:pPr>
        <w:pStyle w:val="ekvschreiblinie"/>
      </w:pPr>
      <w:r>
        <w:t>_________________ : ______________________________________________________________________</w:t>
      </w:r>
    </w:p>
    <w:p w14:paraId="104D2CF1" w14:textId="601DFACA" w:rsidR="00C54C58" w:rsidRDefault="00C54C58" w:rsidP="00C54C58">
      <w:pPr>
        <w:pStyle w:val="ekvschreiblinie"/>
      </w:pPr>
      <w:r>
        <w:t>________________________________________________________________________________________</w:t>
      </w:r>
    </w:p>
    <w:p w14:paraId="4A868B1D" w14:textId="77777777" w:rsidR="00C54C58" w:rsidRDefault="00C54C58" w:rsidP="00C54C58">
      <w:pPr>
        <w:pStyle w:val="ekvschreiblinie"/>
      </w:pPr>
      <w:r>
        <w:t>_________________ : ______________________________________________________________________</w:t>
      </w:r>
    </w:p>
    <w:p w14:paraId="2693AA42" w14:textId="087467C7" w:rsidR="00C54C58" w:rsidRDefault="00C54C58" w:rsidP="00C54C58">
      <w:pPr>
        <w:pStyle w:val="ekvschreiblinie"/>
      </w:pPr>
      <w:r>
        <w:t>________________________________________________________________________________________</w:t>
      </w:r>
    </w:p>
    <w:p w14:paraId="0E21323C" w14:textId="4713AAF5"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E24D6E">
        <w:rPr>
          <w:rStyle w:val="ekvfett"/>
        </w:rPr>
        <w:t>Sara</w:t>
      </w:r>
    </w:p>
    <w:p w14:paraId="2A90E756" w14:textId="77777777" w:rsidR="00D7082E" w:rsidRDefault="00D7082E" w:rsidP="00D7082E">
      <w:pPr>
        <w:rPr>
          <w:rStyle w:val="ekvfett"/>
        </w:rPr>
      </w:pPr>
    </w:p>
    <w:p w14:paraId="22AD1997" w14:textId="3BBD88AD" w:rsidR="00936F59" w:rsidRDefault="00936F59" w:rsidP="00D7082E">
      <w:r w:rsidRPr="00936F59">
        <w:t xml:space="preserve">„Ich finde, dass das Tanzverbot und auch die anderen Verbote an Karfreitag </w:t>
      </w:r>
      <w:r w:rsidR="00C33498">
        <w:t>B</w:t>
      </w:r>
      <w:r w:rsidRPr="00936F59">
        <w:t>estand haben sollten. Gerade stille Feiertage haben eine gesamtgesellschaftliche Wirkung, weil man einmal nicht alles machen kann – wie z.</w:t>
      </w:r>
      <w:r>
        <w:t> </w:t>
      </w:r>
      <w:r w:rsidRPr="00936F59">
        <w:t xml:space="preserve">B. </w:t>
      </w:r>
      <w:r w:rsidR="00C33498">
        <w:t>f</w:t>
      </w:r>
      <w:r w:rsidRPr="00936F59">
        <w:t>eiern gehen – und dadurch eine besondere Stimmung herrscht, die ich für wichtig halte.“</w:t>
      </w:r>
    </w:p>
    <w:p w14:paraId="04F5FD3C" w14:textId="77777777" w:rsidR="00D7082E" w:rsidRDefault="00D7082E" w:rsidP="00D7082E">
      <w:pPr>
        <w:pStyle w:val="ekvschreiblinie"/>
      </w:pPr>
      <w:r>
        <w:t>Meinung zur Abschaffung des Tanzverbots an Karfreitag: __________________________________________</w:t>
      </w:r>
    </w:p>
    <w:p w14:paraId="6C00A49C" w14:textId="77777777" w:rsidR="00D7082E" w:rsidRDefault="00D7082E" w:rsidP="00D7082E">
      <w:pPr>
        <w:pStyle w:val="ekvschreiblinie"/>
      </w:pPr>
      <w:r>
        <w:t>Religiöse Zugehörigkeit (falls genannt): ________________________________________________________</w:t>
      </w:r>
    </w:p>
    <w:p w14:paraId="6FB7EF41"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6270BE"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C2B07" w14:textId="77777777" w:rsidR="00D7082E" w:rsidRDefault="00D7082E" w:rsidP="00D7082E"/>
    <w:p w14:paraId="195B64B7" w14:textId="5493BF45" w:rsidR="00D7082E" w:rsidRDefault="00D7082E" w:rsidP="00D7082E">
      <w:r>
        <w:t>Optional: Wenn ihr fertig seid, könnt ihr der fiktiven Person „</w:t>
      </w:r>
      <w:r w:rsidR="00E24D6E">
        <w:t>Sara</w:t>
      </w:r>
      <w:r>
        <w:t>“ noch weitere Merkmale zuweisen, um ihn in der Talkshow besser verkörpern zu können.</w:t>
      </w:r>
    </w:p>
    <w:p w14:paraId="62338AA8" w14:textId="77777777" w:rsidR="00D7082E" w:rsidRDefault="00D7082E" w:rsidP="00D7082E">
      <w:pPr>
        <w:pStyle w:val="ekvschreiblinie"/>
      </w:pPr>
      <w:r>
        <w:t>Beruf: ___________________________________________________________________________________</w:t>
      </w:r>
    </w:p>
    <w:p w14:paraId="6E5B487D" w14:textId="77777777" w:rsidR="00D7082E" w:rsidRDefault="00D7082E" w:rsidP="00D7082E">
      <w:pPr>
        <w:pStyle w:val="ekvschreiblinie"/>
      </w:pPr>
      <w:r>
        <w:t>Alter: ___________________________________________________________________________________</w:t>
      </w:r>
    </w:p>
    <w:p w14:paraId="3EF8CE1C" w14:textId="77777777" w:rsidR="00D7082E" w:rsidRDefault="00D7082E" w:rsidP="00D7082E">
      <w:pPr>
        <w:pStyle w:val="ekvschreiblinie"/>
      </w:pPr>
      <w:r>
        <w:t>_________________ : ______________________________________________________________________</w:t>
      </w:r>
    </w:p>
    <w:p w14:paraId="6A07D4D2" w14:textId="77777777" w:rsidR="00D7082E" w:rsidRDefault="00D7082E" w:rsidP="00D7082E">
      <w:pPr>
        <w:pStyle w:val="ekvschreiblinie"/>
      </w:pPr>
      <w:r>
        <w:t>_________________ : ______________________________________________________________________</w:t>
      </w:r>
    </w:p>
    <w:p w14:paraId="497C7586" w14:textId="77777777" w:rsidR="00D7082E" w:rsidRDefault="00D7082E" w:rsidP="00D7082E">
      <w:pPr>
        <w:pStyle w:val="ekvschreiblinie"/>
      </w:pPr>
      <w:r>
        <w:t>________________________________________________________________________________________</w:t>
      </w:r>
    </w:p>
    <w:p w14:paraId="46B56B79" w14:textId="77777777" w:rsidR="00D7082E" w:rsidRDefault="00D7082E" w:rsidP="00D7082E">
      <w:pPr>
        <w:pStyle w:val="ekvschreiblinie"/>
      </w:pPr>
      <w:r>
        <w:t>_________________ : ______________________________________________________________________</w:t>
      </w:r>
    </w:p>
    <w:p w14:paraId="68DAE47F" w14:textId="38E8D9F9" w:rsidR="00D7082E" w:rsidRDefault="00D7082E" w:rsidP="00D7082E">
      <w:pPr>
        <w:pStyle w:val="ekvschreiblinie"/>
      </w:pPr>
      <w:r>
        <w:t>________________________________________________________________________________________</w:t>
      </w:r>
    </w:p>
    <w:p w14:paraId="3C2EF644" w14:textId="58925DC8"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936F59">
        <w:rPr>
          <w:rStyle w:val="ekvfett"/>
        </w:rPr>
        <w:t>Laura</w:t>
      </w:r>
    </w:p>
    <w:p w14:paraId="70AA562F" w14:textId="77777777" w:rsidR="00D7082E" w:rsidRDefault="00D7082E" w:rsidP="00D7082E">
      <w:pPr>
        <w:rPr>
          <w:rStyle w:val="ekvfett"/>
        </w:rPr>
      </w:pPr>
    </w:p>
    <w:p w14:paraId="7CC34CE4" w14:textId="1CCAB15D" w:rsidR="00936F59" w:rsidRDefault="00936F59" w:rsidP="00D7082E">
      <w:r w:rsidRPr="00936F59">
        <w:t>„Wer meint, dass das Tanzverbot in Karfreitag abgeschafft gehört, der sollte sich auch überlegen, ob man an diesem Tag nicht auch arbeiten könnte. Ich persönlich bin für die Abschaffung des Feiertags an sich. Ich bin nicht religiös und mir bedeutet der Tag nichts. Statt immer an Karfreitag frei haben zu müssen, fände ich es besser, einen weiteren frei wählbaren Urlaubstag zu haben.“</w:t>
      </w:r>
    </w:p>
    <w:p w14:paraId="4820E9DF" w14:textId="77777777" w:rsidR="00D7082E" w:rsidRDefault="00D7082E" w:rsidP="00D7082E">
      <w:pPr>
        <w:pStyle w:val="ekvschreiblinie"/>
      </w:pPr>
      <w:r>
        <w:t>Meinung zur Abschaffung des Tanzverbots an Karfreitag: __________________________________________</w:t>
      </w:r>
    </w:p>
    <w:p w14:paraId="31B8FC82" w14:textId="77777777" w:rsidR="00D7082E" w:rsidRDefault="00D7082E" w:rsidP="00D7082E">
      <w:pPr>
        <w:pStyle w:val="ekvschreiblinie"/>
      </w:pPr>
      <w:r>
        <w:t>Religiöse Zugehörigkeit (falls genannt): ________________________________________________________</w:t>
      </w:r>
    </w:p>
    <w:p w14:paraId="20BBE1AB"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CD19D0"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41F58" w14:textId="77777777" w:rsidR="00D7082E" w:rsidRDefault="00D7082E" w:rsidP="00D7082E"/>
    <w:p w14:paraId="29136A8E" w14:textId="3D806C40" w:rsidR="00D7082E" w:rsidRDefault="00D7082E" w:rsidP="00D7082E">
      <w:r>
        <w:t>Optional: Wenn ihr fertig seid, könnt ihr der fiktiven Person „</w:t>
      </w:r>
      <w:r w:rsidR="00671C9F">
        <w:t>Laura</w:t>
      </w:r>
      <w:r>
        <w:t>“ noch weitere Merkmale zuweisen, um ihn in der Talkshow besser verkörpern zu können.</w:t>
      </w:r>
    </w:p>
    <w:p w14:paraId="68EB9F87" w14:textId="77777777" w:rsidR="00D7082E" w:rsidRDefault="00D7082E" w:rsidP="00D7082E">
      <w:pPr>
        <w:pStyle w:val="ekvschreiblinie"/>
      </w:pPr>
      <w:r>
        <w:t>Beruf: ___________________________________________________________________________________</w:t>
      </w:r>
    </w:p>
    <w:p w14:paraId="3253E4FF" w14:textId="77777777" w:rsidR="00D7082E" w:rsidRDefault="00D7082E" w:rsidP="00D7082E">
      <w:pPr>
        <w:pStyle w:val="ekvschreiblinie"/>
      </w:pPr>
      <w:r>
        <w:t>Alter: ___________________________________________________________________________________</w:t>
      </w:r>
    </w:p>
    <w:p w14:paraId="5784D424" w14:textId="77777777" w:rsidR="00D7082E" w:rsidRDefault="00D7082E" w:rsidP="00D7082E">
      <w:pPr>
        <w:pStyle w:val="ekvschreiblinie"/>
      </w:pPr>
      <w:r>
        <w:t>_________________ : ______________________________________________________________________</w:t>
      </w:r>
    </w:p>
    <w:p w14:paraId="1DCB4A30" w14:textId="77777777" w:rsidR="00D7082E" w:rsidRDefault="00D7082E" w:rsidP="00D7082E">
      <w:pPr>
        <w:pStyle w:val="ekvschreiblinie"/>
      </w:pPr>
      <w:r>
        <w:t>_________________ : ______________________________________________________________________</w:t>
      </w:r>
    </w:p>
    <w:p w14:paraId="1AE9D680" w14:textId="77777777" w:rsidR="00D7082E" w:rsidRDefault="00D7082E" w:rsidP="00D7082E">
      <w:pPr>
        <w:pStyle w:val="ekvschreiblinie"/>
      </w:pPr>
      <w:r>
        <w:t>________________________________________________________________________________________</w:t>
      </w:r>
    </w:p>
    <w:p w14:paraId="17D6B5C8" w14:textId="77777777" w:rsidR="00D7082E" w:rsidRDefault="00D7082E" w:rsidP="00D7082E">
      <w:pPr>
        <w:pStyle w:val="ekvschreiblinie"/>
      </w:pPr>
      <w:r>
        <w:t>_________________ : ______________________________________________________________________</w:t>
      </w:r>
    </w:p>
    <w:p w14:paraId="2F94C33F" w14:textId="77777777" w:rsidR="00936F59" w:rsidRDefault="00936F59" w:rsidP="00D7082E">
      <w:pPr>
        <w:pStyle w:val="ekvue2arial"/>
        <w:rPr>
          <w:rStyle w:val="ekvfett"/>
        </w:rPr>
      </w:pPr>
    </w:p>
    <w:p w14:paraId="188387D2" w14:textId="0224A743"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B32AED">
        <w:rPr>
          <w:rStyle w:val="ekvfett"/>
        </w:rPr>
        <w:t>Mahmud</w:t>
      </w:r>
    </w:p>
    <w:p w14:paraId="08FE5018" w14:textId="77777777" w:rsidR="00D7082E" w:rsidRDefault="00D7082E" w:rsidP="00D7082E">
      <w:pPr>
        <w:rPr>
          <w:rStyle w:val="ekvfett"/>
        </w:rPr>
      </w:pPr>
    </w:p>
    <w:p w14:paraId="11525128" w14:textId="356EBF33" w:rsidR="00936F59" w:rsidRDefault="00E3244B" w:rsidP="00D7082E">
      <w:r w:rsidRPr="00E3244B">
        <w:t>„Der Karfreitag ist ein wichtiger Tag, um Struktur im Jahr zu schaffen. Nicht nur für Christinnen und Christen ist ein Tag der Stille wichtig, sondern für die gesamte Gesellschaft. Feiertage und ihre kulturelle Bedeutung im Jahresrhythmus sind nicht zu unterschätzen.</w:t>
      </w:r>
      <w:r>
        <w:t xml:space="preserve"> Ich finde das Tanzverbot sollte bestehen bleiben.</w:t>
      </w:r>
      <w:r w:rsidRPr="00E3244B">
        <w:t>“</w:t>
      </w:r>
    </w:p>
    <w:p w14:paraId="5D100FCF" w14:textId="77777777" w:rsidR="00D7082E" w:rsidRDefault="00D7082E" w:rsidP="00D7082E">
      <w:pPr>
        <w:pStyle w:val="ekvschreiblinie"/>
      </w:pPr>
      <w:r>
        <w:t>Meinung zur Abschaffung des Tanzverbots an Karfreitag: __________________________________________</w:t>
      </w:r>
    </w:p>
    <w:p w14:paraId="4C3B51F7" w14:textId="77777777" w:rsidR="00D7082E" w:rsidRDefault="00D7082E" w:rsidP="00D7082E">
      <w:pPr>
        <w:pStyle w:val="ekvschreiblinie"/>
      </w:pPr>
      <w:r>
        <w:t>Religiöse Zugehörigkeit (falls genannt): ________________________________________________________</w:t>
      </w:r>
    </w:p>
    <w:p w14:paraId="1AC43B70"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28EED5"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5F5598" w14:textId="77777777" w:rsidR="00D7082E" w:rsidRDefault="00D7082E" w:rsidP="00D7082E"/>
    <w:p w14:paraId="6A637791" w14:textId="522D0E09" w:rsidR="00D7082E" w:rsidRDefault="00D7082E" w:rsidP="00D7082E">
      <w:r>
        <w:t>Optional: Wenn ihr fertig seid, könnt ihr der fiktiven Person „</w:t>
      </w:r>
      <w:r w:rsidR="00B32AED">
        <w:t>Mahmud</w:t>
      </w:r>
      <w:r>
        <w:t>“ noch weitere Merkmale zuweisen, um ihn in der Talkshow besser verkörpern zu können.</w:t>
      </w:r>
    </w:p>
    <w:p w14:paraId="04EEDD3B" w14:textId="77777777" w:rsidR="00D7082E" w:rsidRDefault="00D7082E" w:rsidP="00D7082E">
      <w:pPr>
        <w:pStyle w:val="ekvschreiblinie"/>
      </w:pPr>
      <w:r>
        <w:t>Beruf: ___________________________________________________________________________________</w:t>
      </w:r>
    </w:p>
    <w:p w14:paraId="5AA9D4F5" w14:textId="77777777" w:rsidR="00D7082E" w:rsidRDefault="00D7082E" w:rsidP="00D7082E">
      <w:pPr>
        <w:pStyle w:val="ekvschreiblinie"/>
      </w:pPr>
      <w:r>
        <w:t>Alter: ___________________________________________________________________________________</w:t>
      </w:r>
    </w:p>
    <w:p w14:paraId="405BA182" w14:textId="77777777" w:rsidR="00D7082E" w:rsidRDefault="00D7082E" w:rsidP="00D7082E">
      <w:pPr>
        <w:pStyle w:val="ekvschreiblinie"/>
      </w:pPr>
      <w:r>
        <w:t>_________________ : ______________________________________________________________________</w:t>
      </w:r>
    </w:p>
    <w:p w14:paraId="164FBE4A" w14:textId="77777777" w:rsidR="00D7082E" w:rsidRDefault="00D7082E" w:rsidP="00D7082E">
      <w:pPr>
        <w:pStyle w:val="ekvschreiblinie"/>
      </w:pPr>
      <w:r>
        <w:t>_________________ : ______________________________________________________________________</w:t>
      </w:r>
    </w:p>
    <w:p w14:paraId="0C43C9FE" w14:textId="77777777" w:rsidR="00D7082E" w:rsidRDefault="00D7082E" w:rsidP="00D7082E">
      <w:pPr>
        <w:pStyle w:val="ekvschreiblinie"/>
      </w:pPr>
      <w:r>
        <w:t>________________________________________________________________________________________</w:t>
      </w:r>
    </w:p>
    <w:p w14:paraId="1FA8D617" w14:textId="77777777" w:rsidR="00D7082E" w:rsidRDefault="00D7082E" w:rsidP="00D7082E">
      <w:pPr>
        <w:pStyle w:val="ekvschreiblinie"/>
      </w:pPr>
      <w:r>
        <w:t>_________________ : ______________________________________________________________________</w:t>
      </w:r>
    </w:p>
    <w:p w14:paraId="4D26D67D" w14:textId="2B29E867" w:rsidR="00D7082E" w:rsidRDefault="00D7082E" w:rsidP="00D7082E">
      <w:pPr>
        <w:pStyle w:val="ekvschreiblinie"/>
      </w:pPr>
      <w:r>
        <w:t>________________________________________________________________________________________</w:t>
      </w:r>
    </w:p>
    <w:p w14:paraId="1EB56555" w14:textId="53317481"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A4562C">
        <w:rPr>
          <w:rStyle w:val="ekvfett"/>
        </w:rPr>
        <w:t>Aron</w:t>
      </w:r>
    </w:p>
    <w:p w14:paraId="2FFD1D89" w14:textId="77777777" w:rsidR="00D7082E" w:rsidRDefault="00D7082E" w:rsidP="00D7082E">
      <w:pPr>
        <w:rPr>
          <w:rStyle w:val="ekvfett"/>
        </w:rPr>
      </w:pPr>
    </w:p>
    <w:p w14:paraId="1C62D854" w14:textId="5699C2EC" w:rsidR="00D7082E" w:rsidRDefault="00D7082E" w:rsidP="00D7082E">
      <w:r>
        <w:t>„I</w:t>
      </w:r>
      <w:r w:rsidR="00A4562C">
        <w:t>ch finde, dass das Tanzverbot an Karfreitag abgeschafft werden sollte</w:t>
      </w:r>
      <w:r>
        <w:t>.</w:t>
      </w:r>
      <w:r w:rsidR="00A4562C">
        <w:t xml:space="preserve"> Ich glaube nicht, dass es Christinnen und Christen in ihrem Glauben stören würde, wenn es öffentliche Tanzveranstaltungen gäbe. Diese müssten nicht unbedingt draußen, sondern könnten auch drinnen </w:t>
      </w:r>
      <w:r w:rsidR="00B32AED">
        <w:t>stattfinden</w:t>
      </w:r>
      <w:r w:rsidR="00A4562C">
        <w:t>, sodass draußen niemand laute Musik hören würde.</w:t>
      </w:r>
      <w:r>
        <w:t>“</w:t>
      </w:r>
    </w:p>
    <w:p w14:paraId="1711D3E7" w14:textId="77777777" w:rsidR="00D7082E" w:rsidRDefault="00D7082E" w:rsidP="00D7082E">
      <w:pPr>
        <w:pStyle w:val="ekvschreiblinie"/>
      </w:pPr>
      <w:r>
        <w:t>Meinung zur Abschaffung des Tanzverbots an Karfreitag: __________________________________________</w:t>
      </w:r>
    </w:p>
    <w:p w14:paraId="21FB000A" w14:textId="77777777" w:rsidR="00D7082E" w:rsidRDefault="00D7082E" w:rsidP="00D7082E">
      <w:pPr>
        <w:pStyle w:val="ekvschreiblinie"/>
      </w:pPr>
      <w:r>
        <w:t>Religiöse Zugehörigkeit (falls genannt): ________________________________________________________</w:t>
      </w:r>
    </w:p>
    <w:p w14:paraId="353D3F2C"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AD5607"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C9F241" w14:textId="77777777" w:rsidR="00D7082E" w:rsidRDefault="00D7082E" w:rsidP="00D7082E"/>
    <w:p w14:paraId="335F8BCB" w14:textId="72C3602F" w:rsidR="00D7082E" w:rsidRDefault="00D7082E" w:rsidP="00D7082E">
      <w:r>
        <w:t>Optional: Wenn ihr fertig seid, könnt ihr der fiktiven Person „</w:t>
      </w:r>
      <w:r w:rsidR="00B32AED">
        <w:t>Aron</w:t>
      </w:r>
      <w:r>
        <w:t>“ noch weitere Merkmale zuweisen, um ihn in der Talkshow besser verkörpern zu können.</w:t>
      </w:r>
    </w:p>
    <w:p w14:paraId="7382BEF6" w14:textId="77777777" w:rsidR="00D7082E" w:rsidRDefault="00D7082E" w:rsidP="00D7082E">
      <w:pPr>
        <w:pStyle w:val="ekvschreiblinie"/>
      </w:pPr>
      <w:r>
        <w:t>Beruf: ___________________________________________________________________________________</w:t>
      </w:r>
    </w:p>
    <w:p w14:paraId="79E4E9DC" w14:textId="77777777" w:rsidR="00D7082E" w:rsidRDefault="00D7082E" w:rsidP="00D7082E">
      <w:pPr>
        <w:pStyle w:val="ekvschreiblinie"/>
      </w:pPr>
      <w:r>
        <w:t>Alter: ___________________________________________________________________________________</w:t>
      </w:r>
    </w:p>
    <w:p w14:paraId="5DEC9EEC" w14:textId="77777777" w:rsidR="00D7082E" w:rsidRDefault="00D7082E" w:rsidP="00D7082E">
      <w:pPr>
        <w:pStyle w:val="ekvschreiblinie"/>
      </w:pPr>
      <w:r>
        <w:t>_________________ : ______________________________________________________________________</w:t>
      </w:r>
    </w:p>
    <w:p w14:paraId="5999A344" w14:textId="77777777" w:rsidR="00D7082E" w:rsidRDefault="00D7082E" w:rsidP="00D7082E">
      <w:pPr>
        <w:pStyle w:val="ekvschreiblinie"/>
      </w:pPr>
      <w:r>
        <w:t>_________________ : ______________________________________________________________________</w:t>
      </w:r>
    </w:p>
    <w:p w14:paraId="7619583E" w14:textId="77777777" w:rsidR="00D7082E" w:rsidRDefault="00D7082E" w:rsidP="00D7082E">
      <w:pPr>
        <w:pStyle w:val="ekvschreiblinie"/>
      </w:pPr>
      <w:r>
        <w:t>________________________________________________________________________________________</w:t>
      </w:r>
    </w:p>
    <w:p w14:paraId="455B3BFB" w14:textId="77777777" w:rsidR="00D7082E" w:rsidRDefault="00D7082E" w:rsidP="00D7082E">
      <w:pPr>
        <w:pStyle w:val="ekvschreiblinie"/>
      </w:pPr>
      <w:r>
        <w:t>_________________ : ______________________________________________________________________</w:t>
      </w:r>
    </w:p>
    <w:p w14:paraId="5E51C0D8" w14:textId="77777777" w:rsidR="00A4562C" w:rsidRDefault="00A4562C" w:rsidP="00D7082E">
      <w:pPr>
        <w:pStyle w:val="ekvue2arial"/>
        <w:rPr>
          <w:rStyle w:val="ekvfett"/>
        </w:rPr>
      </w:pPr>
    </w:p>
    <w:p w14:paraId="06662F01" w14:textId="2B4F576D"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E3244B">
        <w:rPr>
          <w:rStyle w:val="ekvfett"/>
        </w:rPr>
        <w:t>Ella</w:t>
      </w:r>
    </w:p>
    <w:p w14:paraId="1925EB1E" w14:textId="77777777" w:rsidR="00D7082E" w:rsidRDefault="00D7082E" w:rsidP="00D7082E">
      <w:pPr>
        <w:rPr>
          <w:rStyle w:val="ekvfett"/>
        </w:rPr>
      </w:pPr>
    </w:p>
    <w:p w14:paraId="5EB9A8C0" w14:textId="1A8AAB93" w:rsidR="00D7082E" w:rsidRDefault="00D7082E" w:rsidP="00D7082E">
      <w:r>
        <w:t>„</w:t>
      </w:r>
      <w:r w:rsidR="00E3244B">
        <w:t>Ich bin zwar christlich getauft, aber nicht wirklich gläubig</w:t>
      </w:r>
      <w:r>
        <w:t>.</w:t>
      </w:r>
      <w:r w:rsidR="00E3244B">
        <w:t xml:space="preserve"> Das Tanzverbot an Karfreitag finde ich nicht zeitgemäß, es gehen ja auch kaum noch Leute in die Kirche. </w:t>
      </w:r>
      <w:r w:rsidR="00A4562C">
        <w:t>Ich finde, dass Religionsfreiheit nicht bedeuten darf, dass nichtreligiöse Menschen in ihrer Freiheit eingeschränkt werden, auch nicht an Karfreitag.</w:t>
      </w:r>
      <w:r>
        <w:t>“</w:t>
      </w:r>
    </w:p>
    <w:p w14:paraId="138BB933" w14:textId="77777777" w:rsidR="00D7082E" w:rsidRDefault="00D7082E" w:rsidP="00D7082E">
      <w:pPr>
        <w:pStyle w:val="ekvschreiblinie"/>
      </w:pPr>
      <w:r>
        <w:t>Meinung zur Abschaffung des Tanzverbots an Karfreitag: __________________________________________</w:t>
      </w:r>
    </w:p>
    <w:p w14:paraId="724C9F22" w14:textId="77777777" w:rsidR="00D7082E" w:rsidRDefault="00D7082E" w:rsidP="00D7082E">
      <w:pPr>
        <w:pStyle w:val="ekvschreiblinie"/>
      </w:pPr>
      <w:r>
        <w:t>Religiöse Zugehörigkeit (falls genannt): ________________________________________________________</w:t>
      </w:r>
    </w:p>
    <w:p w14:paraId="0081D1BE"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581934"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B95B1" w14:textId="77777777" w:rsidR="00D7082E" w:rsidRDefault="00D7082E" w:rsidP="00D7082E"/>
    <w:p w14:paraId="3A3A7650" w14:textId="1B154F1F" w:rsidR="00D7082E" w:rsidRDefault="00D7082E" w:rsidP="00D7082E">
      <w:r>
        <w:t>Optional: Wenn ihr fertig seid, könnt ihr der fiktiven Person „</w:t>
      </w:r>
      <w:r w:rsidR="00B32AED">
        <w:t>Ella</w:t>
      </w:r>
      <w:r>
        <w:t>“ noch weitere Merkmale zuweisen, um ihn in der Talkshow besser verkörpern zu können.</w:t>
      </w:r>
    </w:p>
    <w:p w14:paraId="6FD9B679" w14:textId="77777777" w:rsidR="00D7082E" w:rsidRDefault="00D7082E" w:rsidP="00D7082E">
      <w:pPr>
        <w:pStyle w:val="ekvschreiblinie"/>
      </w:pPr>
      <w:r>
        <w:t>Beruf: ___________________________________________________________________________________</w:t>
      </w:r>
    </w:p>
    <w:p w14:paraId="0E3A30E1" w14:textId="77777777" w:rsidR="00D7082E" w:rsidRDefault="00D7082E" w:rsidP="00D7082E">
      <w:pPr>
        <w:pStyle w:val="ekvschreiblinie"/>
      </w:pPr>
      <w:r>
        <w:t>Alter: ___________________________________________________________________________________</w:t>
      </w:r>
    </w:p>
    <w:p w14:paraId="6971D106" w14:textId="77777777" w:rsidR="00D7082E" w:rsidRDefault="00D7082E" w:rsidP="00D7082E">
      <w:pPr>
        <w:pStyle w:val="ekvschreiblinie"/>
      </w:pPr>
      <w:r>
        <w:t>_________________ : ______________________________________________________________________</w:t>
      </w:r>
    </w:p>
    <w:p w14:paraId="4E6CB03D" w14:textId="77777777" w:rsidR="00D7082E" w:rsidRDefault="00D7082E" w:rsidP="00D7082E">
      <w:pPr>
        <w:pStyle w:val="ekvschreiblinie"/>
      </w:pPr>
      <w:r>
        <w:t>_________________ : ______________________________________________________________________</w:t>
      </w:r>
    </w:p>
    <w:p w14:paraId="3AB204EE" w14:textId="77777777" w:rsidR="00D7082E" w:rsidRDefault="00D7082E" w:rsidP="00D7082E">
      <w:pPr>
        <w:pStyle w:val="ekvschreiblinie"/>
      </w:pPr>
      <w:r>
        <w:t>________________________________________________________________________________________</w:t>
      </w:r>
    </w:p>
    <w:p w14:paraId="5A73E019" w14:textId="77777777" w:rsidR="00D7082E" w:rsidRDefault="00D7082E" w:rsidP="00D7082E">
      <w:pPr>
        <w:pStyle w:val="ekvschreiblinie"/>
      </w:pPr>
      <w:r>
        <w:t>_________________ : ______________________________________________________________________</w:t>
      </w:r>
    </w:p>
    <w:p w14:paraId="79D710DF" w14:textId="2A68FD6B" w:rsidR="00D7082E" w:rsidRDefault="00D7082E" w:rsidP="00D7082E">
      <w:pPr>
        <w:pStyle w:val="ekvschreiblinie"/>
      </w:pPr>
      <w:r>
        <w:t>________________________________________________________________________________________</w:t>
      </w:r>
    </w:p>
    <w:p w14:paraId="5BCFE2A3" w14:textId="1DD9C3EC" w:rsidR="00D7082E" w:rsidRDefault="00194BC3" w:rsidP="00D7082E">
      <w:pPr>
        <w:pStyle w:val="ekvue2arial"/>
        <w:rPr>
          <w:rStyle w:val="ekvfett"/>
        </w:rPr>
      </w:pPr>
      <w:r>
        <w:rPr>
          <w:rStyle w:val="ekvfett"/>
        </w:rPr>
        <w:br w:type="column"/>
      </w:r>
      <w:r w:rsidR="00D7082E">
        <w:rPr>
          <w:rStyle w:val="ekvfett"/>
        </w:rPr>
        <w:lastRenderedPageBreak/>
        <w:t xml:space="preserve">Rollenkarte: </w:t>
      </w:r>
      <w:r w:rsidR="009E5690">
        <w:rPr>
          <w:rStyle w:val="ekvfett"/>
        </w:rPr>
        <w:t>Omar</w:t>
      </w:r>
    </w:p>
    <w:p w14:paraId="51366519" w14:textId="77777777" w:rsidR="00D7082E" w:rsidRDefault="00D7082E" w:rsidP="00D7082E">
      <w:pPr>
        <w:rPr>
          <w:rStyle w:val="ekvfett"/>
        </w:rPr>
      </w:pPr>
    </w:p>
    <w:p w14:paraId="2ED160C7" w14:textId="0CE87A34" w:rsidR="00D7082E" w:rsidRDefault="00D7082E" w:rsidP="00D7082E">
      <w:r>
        <w:t>„</w:t>
      </w:r>
      <w:r w:rsidR="00E3244B">
        <w:t>Ich bin Muslim und finde das Tanzverbot an Karfreitag in Ordnung. Wir verbinden in der Familie damit zwar nichts Religiöses, aber ich finde es gut, dass wir alle an dem Tag frei haben und nicht Feiern gehen können. So treffen wir uns Karfreitag immer mit der gesamten Familie.</w:t>
      </w:r>
      <w:r>
        <w:t>“</w:t>
      </w:r>
    </w:p>
    <w:p w14:paraId="317A6CF7" w14:textId="77777777" w:rsidR="00D7082E" w:rsidRDefault="00D7082E" w:rsidP="00D7082E">
      <w:pPr>
        <w:pStyle w:val="ekvschreiblinie"/>
      </w:pPr>
      <w:r>
        <w:t>Meinung zur Abschaffung des Tanzverbots an Karfreitag: __________________________________________</w:t>
      </w:r>
    </w:p>
    <w:p w14:paraId="40B2FBD3" w14:textId="77777777" w:rsidR="00D7082E" w:rsidRDefault="00D7082E" w:rsidP="00D7082E">
      <w:pPr>
        <w:pStyle w:val="ekvschreiblinie"/>
      </w:pPr>
      <w:r>
        <w:t>Religiöse Zugehörigkeit (falls genannt): ________________________________________________________</w:t>
      </w:r>
    </w:p>
    <w:p w14:paraId="2D739B0E"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1033EA"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A46AF4" w14:textId="77777777" w:rsidR="00D7082E" w:rsidRDefault="00D7082E" w:rsidP="00D7082E"/>
    <w:p w14:paraId="65A7EF66" w14:textId="2C126F50" w:rsidR="00D7082E" w:rsidRDefault="00D7082E" w:rsidP="00D7082E">
      <w:r>
        <w:t>Optional: Wenn ihr fertig seid, könnt ihr der fiktiven Person „</w:t>
      </w:r>
      <w:r w:rsidR="009E5690">
        <w:t>Omar</w:t>
      </w:r>
      <w:r>
        <w:t>“ noch weitere Merkmale zuweisen, um ihn in der Talkshow besser verkörpern zu können.</w:t>
      </w:r>
    </w:p>
    <w:p w14:paraId="7698174F" w14:textId="77777777" w:rsidR="00D7082E" w:rsidRDefault="00D7082E" w:rsidP="00D7082E">
      <w:pPr>
        <w:pStyle w:val="ekvschreiblinie"/>
      </w:pPr>
      <w:r>
        <w:t>Beruf: ___________________________________________________________________________________</w:t>
      </w:r>
    </w:p>
    <w:p w14:paraId="43C32A2F" w14:textId="77777777" w:rsidR="00D7082E" w:rsidRDefault="00D7082E" w:rsidP="00D7082E">
      <w:pPr>
        <w:pStyle w:val="ekvschreiblinie"/>
      </w:pPr>
      <w:r>
        <w:t>Alter: ___________________________________________________________________________________</w:t>
      </w:r>
    </w:p>
    <w:p w14:paraId="313629E9" w14:textId="77777777" w:rsidR="00D7082E" w:rsidRDefault="00D7082E" w:rsidP="00D7082E">
      <w:pPr>
        <w:pStyle w:val="ekvschreiblinie"/>
      </w:pPr>
      <w:r>
        <w:t>_________________ : ______________________________________________________________________</w:t>
      </w:r>
    </w:p>
    <w:p w14:paraId="05F2AB83" w14:textId="77777777" w:rsidR="00D7082E" w:rsidRDefault="00D7082E" w:rsidP="00D7082E">
      <w:pPr>
        <w:pStyle w:val="ekvschreiblinie"/>
      </w:pPr>
      <w:r>
        <w:t>_________________ : ______________________________________________________________________</w:t>
      </w:r>
    </w:p>
    <w:p w14:paraId="49AA683A" w14:textId="77777777" w:rsidR="00D7082E" w:rsidRDefault="00D7082E" w:rsidP="00D7082E">
      <w:pPr>
        <w:pStyle w:val="ekvschreiblinie"/>
      </w:pPr>
      <w:r>
        <w:t>________________________________________________________________________________________</w:t>
      </w:r>
    </w:p>
    <w:p w14:paraId="296D5648" w14:textId="77777777" w:rsidR="00D7082E" w:rsidRDefault="00D7082E" w:rsidP="00D7082E">
      <w:pPr>
        <w:pStyle w:val="ekvschreiblinie"/>
      </w:pPr>
      <w:r>
        <w:t>_________________ : ______________________________________________________________________</w:t>
      </w:r>
    </w:p>
    <w:p w14:paraId="4E9B0B9C" w14:textId="6293E07F" w:rsidR="00D7082E" w:rsidRDefault="00D7082E" w:rsidP="00D7082E">
      <w:pPr>
        <w:pStyle w:val="ekvschreiblinie"/>
      </w:pPr>
      <w:r>
        <w:t>________________________________________________________________________________________</w:t>
      </w:r>
    </w:p>
    <w:p w14:paraId="0C15E5F1" w14:textId="463DE79C" w:rsidR="00D7082E" w:rsidRDefault="00194BC3" w:rsidP="00E3244B">
      <w:pPr>
        <w:pStyle w:val="ekvue2arial"/>
        <w:rPr>
          <w:rStyle w:val="ekvfett"/>
        </w:rPr>
      </w:pPr>
      <w:r>
        <w:rPr>
          <w:rStyle w:val="ekvfett"/>
        </w:rPr>
        <w:br w:type="column"/>
      </w:r>
      <w:r w:rsidR="00D7082E">
        <w:rPr>
          <w:rStyle w:val="ekvfett"/>
        </w:rPr>
        <w:lastRenderedPageBreak/>
        <w:t xml:space="preserve">Rollenkarte: </w:t>
      </w:r>
      <w:r w:rsidR="00E3244B">
        <w:rPr>
          <w:rStyle w:val="ekvfett"/>
        </w:rPr>
        <w:t>____________________________________________________</w:t>
      </w:r>
    </w:p>
    <w:p w14:paraId="3F22F9C9" w14:textId="77777777" w:rsidR="00D7082E" w:rsidRDefault="00D7082E" w:rsidP="00D7082E">
      <w:pPr>
        <w:rPr>
          <w:rStyle w:val="ekvfett"/>
        </w:rPr>
      </w:pPr>
    </w:p>
    <w:p w14:paraId="3BD56671" w14:textId="4086D00B" w:rsidR="00D7082E" w:rsidRDefault="00E3244B" w:rsidP="00E3244B">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7CF67" w14:textId="77777777" w:rsidR="00D7082E" w:rsidRDefault="00D7082E" w:rsidP="00D7082E">
      <w:pPr>
        <w:pStyle w:val="ekvschreiblinie"/>
      </w:pPr>
      <w:r>
        <w:t>Meinung zur Abschaffung des Tanzverbots an Karfreitag: __________________________________________</w:t>
      </w:r>
    </w:p>
    <w:p w14:paraId="006C4770" w14:textId="77777777" w:rsidR="00D7082E" w:rsidRDefault="00D7082E" w:rsidP="00D7082E">
      <w:pPr>
        <w:pStyle w:val="ekvschreiblinie"/>
      </w:pPr>
      <w:r>
        <w:t>Religiöse Zugehörigkeit (falls genannt): ________________________________________________________</w:t>
      </w:r>
    </w:p>
    <w:p w14:paraId="54FD3CD2" w14:textId="77777777" w:rsidR="00D7082E" w:rsidRDefault="00D7082E" w:rsidP="00D7082E">
      <w:pPr>
        <w:pStyle w:val="ekvschreiblinie"/>
      </w:pPr>
      <w:r>
        <w:t>Genannter Grund/genannte Gründe für die eigene Position: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339C8" w14:textId="77777777" w:rsidR="00D7082E" w:rsidRDefault="00D7082E" w:rsidP="00D7082E">
      <w:pPr>
        <w:pStyle w:val="ekvschreiblinie"/>
      </w:pPr>
      <w:r>
        <w:t>Argumente für seine Position: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9C6568" w14:textId="77777777" w:rsidR="00D7082E" w:rsidRDefault="00D7082E" w:rsidP="00D7082E"/>
    <w:p w14:paraId="38EAFFA7" w14:textId="669A3340" w:rsidR="00D7082E" w:rsidRDefault="00D7082E" w:rsidP="00B32AED">
      <w:pPr>
        <w:pStyle w:val="ekvschreiblinie"/>
      </w:pPr>
      <w:r>
        <w:t>Optional: Wenn ihr fertig seid, könnt ihr der fiktiven Person „</w:t>
      </w:r>
      <w:r w:rsidR="00B32AED">
        <w:t>_____________________________</w:t>
      </w:r>
      <w:r>
        <w:t>“ noch weitere Merkmale zuweisen, um ihn in der Talkshow besser verkörpern zu können.</w:t>
      </w:r>
    </w:p>
    <w:p w14:paraId="2A5E7E57" w14:textId="77777777" w:rsidR="00D7082E" w:rsidRDefault="00D7082E" w:rsidP="00D7082E">
      <w:pPr>
        <w:pStyle w:val="ekvschreiblinie"/>
      </w:pPr>
      <w:r>
        <w:t>Beruf: ___________________________________________________________________________________</w:t>
      </w:r>
    </w:p>
    <w:p w14:paraId="06218CD3" w14:textId="77777777" w:rsidR="00D7082E" w:rsidRDefault="00D7082E" w:rsidP="00D7082E">
      <w:pPr>
        <w:pStyle w:val="ekvschreiblinie"/>
      </w:pPr>
      <w:r>
        <w:t>Alter: ___________________________________________________________________________________</w:t>
      </w:r>
    </w:p>
    <w:p w14:paraId="50243D7D" w14:textId="77777777" w:rsidR="00D7082E" w:rsidRDefault="00D7082E" w:rsidP="00D7082E">
      <w:pPr>
        <w:pStyle w:val="ekvschreiblinie"/>
      </w:pPr>
      <w:r>
        <w:t>_________________ : ______________________________________________________________________</w:t>
      </w:r>
    </w:p>
    <w:sectPr w:rsidR="00D7082E"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1C817AF8" w:rsidR="002659C5" w:rsidRPr="00913892" w:rsidRDefault="002659C5" w:rsidP="00503EE6">
          <w:pPr>
            <w:pStyle w:val="ekvpagina"/>
          </w:pPr>
          <w:r w:rsidRPr="00913892">
            <w:t xml:space="preserve">© Ernst Klett Verlag GmbH, </w:t>
          </w:r>
          <w:r w:rsidR="00CF40E8">
            <w:t>Stuttgart 20</w:t>
          </w:r>
          <w:r w:rsidR="00D203E7">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6054E0BD" w:rsidR="002659C5" w:rsidRPr="00913892" w:rsidRDefault="000E200F" w:rsidP="000E200F">
          <w:pPr>
            <w:pStyle w:val="ekvquelle"/>
          </w:pPr>
          <w:r w:rsidRPr="000E200F">
            <w:rPr>
              <w:rStyle w:val="ekvquellefett"/>
            </w:rPr>
            <w:t>Text:</w:t>
          </w:r>
          <w:r w:rsidR="00D203E7">
            <w:rPr>
              <w:rStyle w:val="ekvquellefett"/>
            </w:rPr>
            <w:t xml:space="preserve"> </w:t>
          </w:r>
          <w:r w:rsidR="00D203E7">
            <w:t>Anne Kleiner</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4B17DB"/>
    <w:multiLevelType w:val="hybridMultilevel"/>
    <w:tmpl w:val="6AC0D5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913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40DE"/>
    <w:rsid w:val="000D4791"/>
    <w:rsid w:val="000D5ADE"/>
    <w:rsid w:val="000E055C"/>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5583"/>
    <w:rsid w:val="001524C9"/>
    <w:rsid w:val="00161A67"/>
    <w:rsid w:val="00161B4B"/>
    <w:rsid w:val="001641FA"/>
    <w:rsid w:val="0016475A"/>
    <w:rsid w:val="00165ECC"/>
    <w:rsid w:val="00166019"/>
    <w:rsid w:val="00182050"/>
    <w:rsid w:val="00182B7D"/>
    <w:rsid w:val="001845AC"/>
    <w:rsid w:val="00186866"/>
    <w:rsid w:val="00190B65"/>
    <w:rsid w:val="00193A18"/>
    <w:rsid w:val="00194BC3"/>
    <w:rsid w:val="001A0E5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E7A4E"/>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75BCD"/>
    <w:rsid w:val="00280525"/>
    <w:rsid w:val="00280A12"/>
    <w:rsid w:val="0028107C"/>
    <w:rsid w:val="0028231D"/>
    <w:rsid w:val="00284F97"/>
    <w:rsid w:val="00287B24"/>
    <w:rsid w:val="00287DC0"/>
    <w:rsid w:val="00287EA3"/>
    <w:rsid w:val="00291485"/>
    <w:rsid w:val="00292470"/>
    <w:rsid w:val="00295139"/>
    <w:rsid w:val="0029673A"/>
    <w:rsid w:val="002A25AE"/>
    <w:rsid w:val="002B3DF1"/>
    <w:rsid w:val="002B52EB"/>
    <w:rsid w:val="002B64EA"/>
    <w:rsid w:val="002C5D15"/>
    <w:rsid w:val="002D0D36"/>
    <w:rsid w:val="002D41F4"/>
    <w:rsid w:val="002D7B0C"/>
    <w:rsid w:val="002D7B42"/>
    <w:rsid w:val="002E163A"/>
    <w:rsid w:val="002E21C3"/>
    <w:rsid w:val="002E36E1"/>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3678E"/>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A7460"/>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1CD1"/>
    <w:rsid w:val="00603AD5"/>
    <w:rsid w:val="00603C71"/>
    <w:rsid w:val="00605B68"/>
    <w:rsid w:val="00613368"/>
    <w:rsid w:val="006201CB"/>
    <w:rsid w:val="00622F6B"/>
    <w:rsid w:val="00627765"/>
    <w:rsid w:val="00627A02"/>
    <w:rsid w:val="0064120B"/>
    <w:rsid w:val="00644BA9"/>
    <w:rsid w:val="00645BC5"/>
    <w:rsid w:val="0064692C"/>
    <w:rsid w:val="00653F68"/>
    <w:rsid w:val="00666C05"/>
    <w:rsid w:val="00666D95"/>
    <w:rsid w:val="00671C9F"/>
    <w:rsid w:val="00677A0D"/>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689C"/>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5F4"/>
    <w:rsid w:val="00871F12"/>
    <w:rsid w:val="00874376"/>
    <w:rsid w:val="00882053"/>
    <w:rsid w:val="008942A2"/>
    <w:rsid w:val="0089534A"/>
    <w:rsid w:val="008A529C"/>
    <w:rsid w:val="008B446A"/>
    <w:rsid w:val="008B5E47"/>
    <w:rsid w:val="008C0880"/>
    <w:rsid w:val="008C27FD"/>
    <w:rsid w:val="008C795C"/>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6F59"/>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4A33"/>
    <w:rsid w:val="009E17E1"/>
    <w:rsid w:val="009E1BBE"/>
    <w:rsid w:val="009E26F1"/>
    <w:rsid w:val="009E45C5"/>
    <w:rsid w:val="009E47B1"/>
    <w:rsid w:val="009E5690"/>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34E6"/>
    <w:rsid w:val="00A35787"/>
    <w:rsid w:val="00A3685C"/>
    <w:rsid w:val="00A43B4C"/>
    <w:rsid w:val="00A4562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AED"/>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BF1867"/>
    <w:rsid w:val="00BF2B35"/>
    <w:rsid w:val="00C00404"/>
    <w:rsid w:val="00C00540"/>
    <w:rsid w:val="00C05F14"/>
    <w:rsid w:val="00C172AE"/>
    <w:rsid w:val="00C17BE6"/>
    <w:rsid w:val="00C33498"/>
    <w:rsid w:val="00C343F5"/>
    <w:rsid w:val="00C35D4D"/>
    <w:rsid w:val="00C40555"/>
    <w:rsid w:val="00C40D51"/>
    <w:rsid w:val="00C429A6"/>
    <w:rsid w:val="00C45D3B"/>
    <w:rsid w:val="00C46BF4"/>
    <w:rsid w:val="00C46DDD"/>
    <w:rsid w:val="00C504F8"/>
    <w:rsid w:val="00C52804"/>
    <w:rsid w:val="00C52A99"/>
    <w:rsid w:val="00C52AB7"/>
    <w:rsid w:val="00C53803"/>
    <w:rsid w:val="00C54C58"/>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3F6F"/>
    <w:rsid w:val="00CF40E8"/>
    <w:rsid w:val="00CF6EC0"/>
    <w:rsid w:val="00CF715C"/>
    <w:rsid w:val="00D022EC"/>
    <w:rsid w:val="00D05217"/>
    <w:rsid w:val="00D06182"/>
    <w:rsid w:val="00D125BD"/>
    <w:rsid w:val="00D12661"/>
    <w:rsid w:val="00D14F61"/>
    <w:rsid w:val="00D15795"/>
    <w:rsid w:val="00D1582D"/>
    <w:rsid w:val="00D1794B"/>
    <w:rsid w:val="00D203E7"/>
    <w:rsid w:val="00D2569D"/>
    <w:rsid w:val="00D27A1B"/>
    <w:rsid w:val="00D34DC1"/>
    <w:rsid w:val="00D403F7"/>
    <w:rsid w:val="00D559DE"/>
    <w:rsid w:val="00D56FEB"/>
    <w:rsid w:val="00D61DD0"/>
    <w:rsid w:val="00D62096"/>
    <w:rsid w:val="00D627E5"/>
    <w:rsid w:val="00D6333C"/>
    <w:rsid w:val="00D649B5"/>
    <w:rsid w:val="00D66E63"/>
    <w:rsid w:val="00D66F5F"/>
    <w:rsid w:val="00D7082E"/>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39A5"/>
    <w:rsid w:val="00DC0952"/>
    <w:rsid w:val="00DC2340"/>
    <w:rsid w:val="00DC30DA"/>
    <w:rsid w:val="00DC529F"/>
    <w:rsid w:val="00DE0654"/>
    <w:rsid w:val="00DE0F07"/>
    <w:rsid w:val="00DE287B"/>
    <w:rsid w:val="00DE603B"/>
    <w:rsid w:val="00DF129D"/>
    <w:rsid w:val="00DF4371"/>
    <w:rsid w:val="00DF625F"/>
    <w:rsid w:val="00DF74DB"/>
    <w:rsid w:val="00E01841"/>
    <w:rsid w:val="00E03593"/>
    <w:rsid w:val="00E03EAE"/>
    <w:rsid w:val="00E045FD"/>
    <w:rsid w:val="00E05976"/>
    <w:rsid w:val="00E06CB2"/>
    <w:rsid w:val="00E126C1"/>
    <w:rsid w:val="00E21473"/>
    <w:rsid w:val="00E22935"/>
    <w:rsid w:val="00E22C67"/>
    <w:rsid w:val="00E2466B"/>
    <w:rsid w:val="00E24D6E"/>
    <w:rsid w:val="00E3023E"/>
    <w:rsid w:val="00E3244B"/>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678B1"/>
    <w:rsid w:val="00F70B43"/>
    <w:rsid w:val="00F72065"/>
    <w:rsid w:val="00F75722"/>
    <w:rsid w:val="00F778DC"/>
    <w:rsid w:val="00F849BE"/>
    <w:rsid w:val="00F9144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2E36E1"/>
    <w:rPr>
      <w:color w:val="0563C1" w:themeColor="hyperlink"/>
      <w:u w:val="single"/>
    </w:rPr>
  </w:style>
  <w:style w:type="character" w:styleId="NichtaufgelsteErwhnung">
    <w:name w:val="Unresolved Mention"/>
    <w:basedOn w:val="Absatz-Standardschriftart"/>
    <w:uiPriority w:val="99"/>
    <w:semiHidden/>
    <w:unhideWhenUsed/>
    <w:rsid w:val="002E36E1"/>
    <w:rPr>
      <w:color w:val="605E5C"/>
      <w:shd w:val="clear" w:color="auto" w:fill="E1DFDD"/>
    </w:rPr>
  </w:style>
  <w:style w:type="character" w:styleId="BesuchterLink">
    <w:name w:val="FollowedHyperlink"/>
    <w:basedOn w:val="Absatz-Standardschriftart"/>
    <w:uiPriority w:val="99"/>
    <w:semiHidden/>
    <w:unhideWhenUsed/>
    <w:rsid w:val="00F678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2888</Words>
  <Characters>18199</Characters>
  <Application>Microsoft Office Word</Application>
  <DocSecurity>4</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2025-04-01T12:06:00Z</dcterms:created>
  <dcterms:modified xsi:type="dcterms:W3CDTF">2025-04-01T12:06:00Z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