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0D62E" w14:textId="6241F727" w:rsidR="00901B13" w:rsidRDefault="00D203E7" w:rsidP="00D203E7">
      <w:pPr>
        <w:pStyle w:val="ekvue2arial"/>
      </w:pPr>
      <w:r>
        <w:t xml:space="preserve">Soll das </w:t>
      </w:r>
      <w:r w:rsidR="00E06CB2">
        <w:t>Tanzverbot an Karfreitag</w:t>
      </w:r>
      <w:r>
        <w:t xml:space="preserve"> abgeschafft werden?</w:t>
      </w:r>
    </w:p>
    <w:p w14:paraId="7CED7ED3" w14:textId="77777777" w:rsidR="00E06CB2" w:rsidRDefault="00E06CB2" w:rsidP="000E200F"/>
    <w:p w14:paraId="1678FAAE" w14:textId="137FE096" w:rsidR="002B2287" w:rsidRDefault="00E06CB2" w:rsidP="002E36E1">
      <w:pPr>
        <w:rPr>
          <w:rStyle w:val="ekvfett"/>
        </w:rPr>
      </w:pPr>
      <w:r w:rsidRPr="002B2287">
        <w:rPr>
          <w:rStyle w:val="ekvfett"/>
        </w:rPr>
        <w:t>Aufgaben</w:t>
      </w:r>
    </w:p>
    <w:p w14:paraId="212A5748" w14:textId="77777777" w:rsidR="002B2287" w:rsidRPr="002B2287" w:rsidRDefault="002B2287" w:rsidP="002E36E1">
      <w:pPr>
        <w:rPr>
          <w:b/>
        </w:rPr>
      </w:pPr>
    </w:p>
    <w:p w14:paraId="1C03F04B" w14:textId="228DC097" w:rsidR="002E36E1" w:rsidRDefault="002E36E1" w:rsidP="00C82038">
      <w:pPr>
        <w:pStyle w:val="ekvaufzhlung"/>
      </w:pPr>
      <w:r>
        <w:t>1.</w:t>
      </w:r>
      <w:r w:rsidR="00C82038">
        <w:tab/>
      </w:r>
      <w:r>
        <w:t xml:space="preserve">Damit du dir ein Urteil darüber bilden kannst, ob das Tanzverbot an Karfreitag abgeschafft werden soll, musst du auch wissen, welchen Hintergrund dieser gesetzliche Feiertag hat. Sieh dir dieses Video </w:t>
      </w:r>
      <w:hyperlink r:id="rId7" w:history="1">
        <w:r w:rsidRPr="00DE58CD">
          <w:rPr>
            <w:rStyle w:val="Hyperlink"/>
          </w:rPr>
          <w:t>https://www.youtube.com/watch?v=5jaLynLHLsM</w:t>
        </w:r>
      </w:hyperlink>
      <w:r>
        <w:t xml:space="preserve"> an</w:t>
      </w:r>
      <w:r w:rsidR="00590533">
        <w:t>,</w:t>
      </w:r>
      <w:r>
        <w:t xml:space="preserve"> und beantworte die folgenden Fragen zu Karfreitag.</w:t>
      </w:r>
    </w:p>
    <w:p w14:paraId="174F1BA3" w14:textId="3EFF80B4" w:rsidR="002E36E1" w:rsidRDefault="002E36E1" w:rsidP="00C82038">
      <w:pPr>
        <w:pStyle w:val="ekvaufzhlung"/>
      </w:pPr>
      <w:r>
        <w:t>a)</w:t>
      </w:r>
      <w:r w:rsidR="00C82038">
        <w:tab/>
      </w:r>
      <w:r>
        <w:t>Woran wird aus christlicher Sicht an Karfreitag gedacht?</w:t>
      </w:r>
    </w:p>
    <w:p w14:paraId="08D88A6A" w14:textId="762DF6D9" w:rsidR="00F678B1" w:rsidRDefault="00F678B1" w:rsidP="00C82038">
      <w:pPr>
        <w:pStyle w:val="ekvschreiblinie"/>
      </w:pPr>
      <w:r>
        <w:t>________________________________________________________________________________________</w:t>
      </w:r>
    </w:p>
    <w:p w14:paraId="2DEFA950" w14:textId="7AEC453D" w:rsidR="002E36E1" w:rsidRDefault="002E36E1" w:rsidP="00C82038">
      <w:pPr>
        <w:pStyle w:val="ekvaufzhlung"/>
      </w:pPr>
      <w:r>
        <w:t>b)</w:t>
      </w:r>
      <w:r w:rsidR="00C82038">
        <w:tab/>
      </w:r>
      <w:r>
        <w:t>Woher kommt der Name „Karfreitag“?</w:t>
      </w:r>
    </w:p>
    <w:p w14:paraId="2C89BF89" w14:textId="3B85A7FD" w:rsidR="00F678B1" w:rsidRDefault="00F678B1" w:rsidP="00C82038">
      <w:pPr>
        <w:pStyle w:val="ekvschreiblinie"/>
      </w:pPr>
      <w:r>
        <w:t>________________________________________________________________________________________</w:t>
      </w:r>
    </w:p>
    <w:p w14:paraId="447842F1" w14:textId="28C3049A" w:rsidR="002E36E1" w:rsidRDefault="00F678B1" w:rsidP="00C82038">
      <w:pPr>
        <w:pStyle w:val="ekvaufzhlung"/>
      </w:pPr>
      <w:r>
        <w:t>c</w:t>
      </w:r>
      <w:r w:rsidR="002E36E1">
        <w:t>)</w:t>
      </w:r>
      <w:r w:rsidR="00C82038">
        <w:tab/>
      </w:r>
      <w:r w:rsidR="002E36E1">
        <w:t>Weswegen hat der Karfreitag eine große Bedeutung für gläubige Christinnen und Christen?</w:t>
      </w:r>
    </w:p>
    <w:p w14:paraId="1B4BB948" w14:textId="77777777" w:rsidR="00C82038" w:rsidRDefault="00C82038" w:rsidP="00C82038">
      <w:pPr>
        <w:pStyle w:val="ekvschreiblinie"/>
      </w:pPr>
      <w:r>
        <w:t>________________________________________________________________________________________</w:t>
      </w:r>
    </w:p>
    <w:p w14:paraId="75B4A922" w14:textId="77777777" w:rsidR="00C82038" w:rsidRDefault="00C82038" w:rsidP="00C82038">
      <w:pPr>
        <w:pStyle w:val="ekvschreiblinie"/>
      </w:pPr>
      <w:r>
        <w:t>________________________________________________________________________________________</w:t>
      </w:r>
    </w:p>
    <w:p w14:paraId="1FDF04E7" w14:textId="77777777" w:rsidR="00C82038" w:rsidRDefault="00C82038" w:rsidP="00C82038">
      <w:pPr>
        <w:pStyle w:val="ekvschreiblinie"/>
      </w:pPr>
      <w:r>
        <w:t>________________________________________________________________________________________</w:t>
      </w:r>
    </w:p>
    <w:p w14:paraId="3A60C377" w14:textId="77777777" w:rsidR="002E36E1" w:rsidRDefault="002E36E1" w:rsidP="002E36E1"/>
    <w:p w14:paraId="440B6A23" w14:textId="7EC7BE3D" w:rsidR="002E36E1" w:rsidRDefault="00F678B1" w:rsidP="00C82038">
      <w:pPr>
        <w:pStyle w:val="ekvaufzhlung"/>
      </w:pPr>
      <w:r>
        <w:t>2.</w:t>
      </w:r>
      <w:r w:rsidR="00C82038">
        <w:tab/>
      </w:r>
      <w:r>
        <w:t>Finde</w:t>
      </w:r>
      <w:r w:rsidR="00E03593">
        <w:t>t als Gruppe</w:t>
      </w:r>
      <w:r>
        <w:t xml:space="preserve"> </w:t>
      </w:r>
      <w:r w:rsidR="00E03593">
        <w:t xml:space="preserve">mit Variante A oder B gemeinsam </w:t>
      </w:r>
      <w:r>
        <w:t>Argumente für und gegen die Abschaffung des Tanzverbots</w:t>
      </w:r>
      <w:r w:rsidR="004A4913">
        <w:t xml:space="preserve"> an Karfreitag</w:t>
      </w:r>
      <w:r>
        <w:t>.</w:t>
      </w:r>
    </w:p>
    <w:p w14:paraId="7CD68BF9" w14:textId="77777777" w:rsidR="00590533" w:rsidRDefault="00590533" w:rsidP="002E36E1">
      <w:pPr>
        <w:rPr>
          <w:rStyle w:val="ekvkursiv"/>
        </w:rPr>
      </w:pPr>
    </w:p>
    <w:p w14:paraId="6C74CBE7" w14:textId="69AE0955" w:rsidR="00F678B1" w:rsidRDefault="00C82038" w:rsidP="00C82038">
      <w:pPr>
        <w:pStyle w:val="ekvaufzhlung"/>
      </w:pPr>
      <w:r>
        <w:rPr>
          <w:rStyle w:val="ekvkursiv"/>
        </w:rPr>
        <w:tab/>
      </w:r>
      <w:r w:rsidR="00F678B1" w:rsidRPr="00590533">
        <w:rPr>
          <w:rStyle w:val="ekvkursiv"/>
        </w:rPr>
        <w:t>Variante A:</w:t>
      </w:r>
      <w:r w:rsidR="00F678B1">
        <w:t xml:space="preserve"> </w:t>
      </w:r>
      <w:r w:rsidR="00E06CB2">
        <w:t xml:space="preserve">Führt gemeinsam in eurer Lerngruppe eine Talkshow zum Thema </w:t>
      </w:r>
      <w:r w:rsidR="00F678B1">
        <w:t>„Soll das Tanzverbot an Karfreitag abgeschafft werden?“</w:t>
      </w:r>
      <w:r w:rsidR="00E06CB2">
        <w:t xml:space="preserve"> durch.</w:t>
      </w:r>
    </w:p>
    <w:p w14:paraId="299429D5" w14:textId="77777777" w:rsidR="00C82038" w:rsidRDefault="00F678B1" w:rsidP="00C82038">
      <w:pPr>
        <w:pStyle w:val="ekvaufzhlung1"/>
      </w:pPr>
      <w:r>
        <w:t>a)</w:t>
      </w:r>
      <w:r w:rsidR="00C82038">
        <w:tab/>
      </w:r>
      <w:r>
        <w:t>Teilt euch in Kleingruppen auf. Jede Kleingruppe erhält eine Rollenkarte, auf der eine</w:t>
      </w:r>
      <w:r w:rsidR="0077479E">
        <w:t xml:space="preserve"> Aussage einer</w:t>
      </w:r>
      <w:r>
        <w:t xml:space="preserve"> fiktive</w:t>
      </w:r>
      <w:r w:rsidR="0077479E">
        <w:t>n</w:t>
      </w:r>
      <w:r>
        <w:t xml:space="preserve"> Person zum Tanzverbot an Karfreitag </w:t>
      </w:r>
      <w:r w:rsidR="0077479E">
        <w:t>steht</w:t>
      </w:r>
      <w:r>
        <w:t>.</w:t>
      </w:r>
    </w:p>
    <w:p w14:paraId="7FE98C76" w14:textId="3D44429F" w:rsidR="00DB39A5" w:rsidRDefault="00F678B1" w:rsidP="00C82038">
      <w:pPr>
        <w:pStyle w:val="ekvaufzhlung2"/>
      </w:pPr>
      <w:r>
        <w:t>(1)</w:t>
      </w:r>
      <w:r w:rsidR="00C82038">
        <w:tab/>
      </w:r>
      <w:r>
        <w:t>Füllt die nicht-optionalen Aspekte eurer Rollenkarte aus. Hierzu könnt ihr auch im Internet recherchieren.</w:t>
      </w:r>
      <w:r w:rsidR="00590533">
        <w:t xml:space="preserve"> </w:t>
      </w:r>
      <w:r w:rsidR="00DB39A5">
        <w:t>Denkt bei einer Recherche daran, eure jeweiligen Quellen zu notieren.</w:t>
      </w:r>
    </w:p>
    <w:p w14:paraId="7D1C8077" w14:textId="254B9E12" w:rsidR="00F678B1" w:rsidRDefault="00F678B1" w:rsidP="00C82038">
      <w:pPr>
        <w:pStyle w:val="ekvaufzhlung2"/>
      </w:pPr>
      <w:r>
        <w:t>(2)</w:t>
      </w:r>
      <w:r w:rsidR="00C82038">
        <w:tab/>
      </w:r>
      <w:r>
        <w:t>Entscheidet, wer aus eurer Gruppe die fiktive Person in der Talkshow verkörpert.</w:t>
      </w:r>
    </w:p>
    <w:p w14:paraId="66FE202E" w14:textId="37BFFC43" w:rsidR="00F678B1" w:rsidRDefault="00F678B1" w:rsidP="00C82038">
      <w:pPr>
        <w:pStyle w:val="ekvaufzhlung2"/>
      </w:pPr>
      <w:r>
        <w:t>(3)</w:t>
      </w:r>
      <w:r w:rsidR="00C82038">
        <w:tab/>
      </w:r>
      <w:r>
        <w:t>Optional: Wenn ihr fertig seid, könnt ihr der Rolle Tiefe verleihen, indem ihr die optionalen Aspekte eurer</w:t>
      </w:r>
      <w:r w:rsidR="00590533">
        <w:t xml:space="preserve"> </w:t>
      </w:r>
      <w:r>
        <w:t>Rollenkarte ausfüllt.</w:t>
      </w:r>
    </w:p>
    <w:p w14:paraId="7C315581" w14:textId="5ED1A8B6" w:rsidR="00E03593" w:rsidRDefault="00F678B1" w:rsidP="00C82038">
      <w:pPr>
        <w:pStyle w:val="ekvaufzhlung1"/>
      </w:pPr>
      <w:r>
        <w:t>b)</w:t>
      </w:r>
      <w:r w:rsidR="00C82038">
        <w:tab/>
      </w:r>
      <w:r>
        <w:t xml:space="preserve">Führt gemeinsam im Plenum die Talkshow durch. Hierzu setzen sich alle Vertreterinnen und Vertreter </w:t>
      </w:r>
      <w:r w:rsidR="00E03593">
        <w:t>in einem Halbkreis nach vorne und diskutieren aus der Sicht der Rolle, die sie vertreten, das Thema.</w:t>
      </w:r>
      <w:r w:rsidR="00590533">
        <w:t xml:space="preserve"> </w:t>
      </w:r>
      <w:r w:rsidR="00E03593">
        <w:t>Alle, die keine Rolle vertreten, notieren sich die genannten Argumente.</w:t>
      </w:r>
    </w:p>
    <w:p w14:paraId="7C5C1B1C" w14:textId="77777777" w:rsidR="00590533" w:rsidRDefault="00590533" w:rsidP="002E36E1"/>
    <w:p w14:paraId="5EA176D7" w14:textId="4B10419C" w:rsidR="00F678B1" w:rsidRDefault="00C82038" w:rsidP="00C82038">
      <w:pPr>
        <w:pStyle w:val="ekvaufzhlung"/>
      </w:pPr>
      <w:r>
        <w:rPr>
          <w:rStyle w:val="ekvkursiv"/>
        </w:rPr>
        <w:tab/>
      </w:r>
      <w:r w:rsidR="00E03593" w:rsidRPr="00590533">
        <w:rPr>
          <w:rStyle w:val="ekvkursiv"/>
        </w:rPr>
        <w:t>Variante B:</w:t>
      </w:r>
      <w:r w:rsidR="00E03593">
        <w:t xml:space="preserve"> Sammle Argumente für und gegen die Abschaffung des Tanzverbots. Hierzu kannst </w:t>
      </w:r>
      <w:r w:rsidR="00DB39A5">
        <w:t>du auch im Internet recherchieren. Notiere deine Ergebnisse und deine Quellen auf einem anderen Blatt.</w:t>
      </w:r>
    </w:p>
    <w:p w14:paraId="3A18D920" w14:textId="77777777" w:rsidR="00F678B1" w:rsidRDefault="00F678B1" w:rsidP="002E36E1"/>
    <w:p w14:paraId="5A84F2E5" w14:textId="4C2C2CCA" w:rsidR="00C46DDD" w:rsidRDefault="00DB39A5" w:rsidP="00C82038">
      <w:pPr>
        <w:pStyle w:val="ekvaufzhlung"/>
      </w:pPr>
      <w:r>
        <w:t>3.</w:t>
      </w:r>
      <w:r w:rsidR="00C82038">
        <w:tab/>
      </w:r>
      <w:r w:rsidR="00590533">
        <w:t>Wertet nun die Argumente aus.</w:t>
      </w:r>
    </w:p>
    <w:p w14:paraId="2024C40D" w14:textId="2224CD1E" w:rsidR="00C46DDD" w:rsidRDefault="00C46DDD" w:rsidP="00C82038">
      <w:pPr>
        <w:pStyle w:val="ekvaufzhlung1"/>
      </w:pPr>
      <w:r>
        <w:t>a)</w:t>
      </w:r>
      <w:r w:rsidR="00C82038">
        <w:tab/>
      </w:r>
      <w:r w:rsidR="00DB39A5">
        <w:t>Sammelt gemeinsam im Plenum eure Argumente und bewertet die Argumente hinsichtlich ihrer Richtigkeit (z. B. Objektivität, Quelle, Stringenz) und ihres Bezugs zum Thema.</w:t>
      </w:r>
    </w:p>
    <w:p w14:paraId="5C61EACF" w14:textId="6FE99B28" w:rsidR="00DB39A5" w:rsidRDefault="00C46DDD" w:rsidP="00C82038">
      <w:pPr>
        <w:pStyle w:val="ekvaufzhlung1"/>
      </w:pPr>
      <w:r>
        <w:t>b)</w:t>
      </w:r>
      <w:r w:rsidR="00C82038">
        <w:tab/>
      </w:r>
      <w:r w:rsidR="00DB39A5">
        <w:t>Notiere alle Argumente, die sowohl zur Fragestellung passen als auch der Prüfung im Plenum standhalten, in der folgenden Tabelle.</w:t>
      </w:r>
    </w:p>
    <w:p w14:paraId="654AF359" w14:textId="3E82ECB3" w:rsidR="00DB39A5" w:rsidRDefault="00C46DDD" w:rsidP="00C82038">
      <w:pPr>
        <w:pStyle w:val="ekvaufzhlung1"/>
      </w:pPr>
      <w:r>
        <w:t>c)</w:t>
      </w:r>
      <w:r w:rsidR="00C82038">
        <w:tab/>
      </w:r>
      <w:r>
        <w:t>Bewerte, wie sehr dich ein Argument aus der Tabelle überzeugt. Notiere hierzu in der Spalte neben dem jeweiligen Moment eine Zahl von 0 bis 3:</w:t>
      </w:r>
    </w:p>
    <w:p w14:paraId="5A063E20" w14:textId="3900B33D" w:rsidR="00C46DDD" w:rsidRDefault="00C46DDD" w:rsidP="00C82038">
      <w:pPr>
        <w:pStyle w:val="ekvaufzhlung2"/>
      </w:pPr>
      <w:r>
        <w:t>0: Das Argument überzeugt mich gar nicht.</w:t>
      </w:r>
    </w:p>
    <w:p w14:paraId="097736E8" w14:textId="0D97D19D" w:rsidR="00C46DDD" w:rsidRDefault="00C46DDD" w:rsidP="00C82038">
      <w:pPr>
        <w:pStyle w:val="ekvaufzhlung2"/>
      </w:pPr>
      <w:r>
        <w:t>1: Das Argument überzeugt mich eher nicht.</w:t>
      </w:r>
    </w:p>
    <w:p w14:paraId="2B91A5F1" w14:textId="13E8E118" w:rsidR="00C46DDD" w:rsidRDefault="00C46DDD" w:rsidP="00C82038">
      <w:pPr>
        <w:pStyle w:val="ekvaufzhlung2"/>
      </w:pPr>
      <w:r>
        <w:t>2: Das Argument überzeugt mich eher.</w:t>
      </w:r>
    </w:p>
    <w:p w14:paraId="4AD8CDDA" w14:textId="5988408D" w:rsidR="00C46DDD" w:rsidRDefault="00C46DDD" w:rsidP="00C82038">
      <w:pPr>
        <w:pStyle w:val="ekvaufzhlung2"/>
      </w:pPr>
      <w:r>
        <w:t>3: Das Argument überzeugt mich sehr.</w:t>
      </w:r>
    </w:p>
    <w:p w14:paraId="305F29A6" w14:textId="3B77E7A8" w:rsidR="00C46DDD" w:rsidRDefault="00C46DDD" w:rsidP="00C82038">
      <w:pPr>
        <w:pStyle w:val="ekvaufzhlung1"/>
      </w:pPr>
    </w:p>
    <w:p w14:paraId="245E9468" w14:textId="77777777" w:rsidR="002B2287" w:rsidRDefault="002B2287" w:rsidP="002E36E1"/>
    <w:tbl>
      <w:tblPr>
        <w:tblW w:w="91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1"/>
        <w:gridCol w:w="1701"/>
        <w:gridCol w:w="2891"/>
        <w:gridCol w:w="1701"/>
      </w:tblGrid>
      <w:tr w:rsidR="00C46DDD" w:rsidRPr="003C39DC" w14:paraId="07867827" w14:textId="77777777" w:rsidTr="00C82038">
        <w:trPr>
          <w:trHeight w:val="287"/>
        </w:trPr>
        <w:tc>
          <w:tcPr>
            <w:tcW w:w="2891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1ABB5A19" w14:textId="5377F17B" w:rsidR="00C46DDD" w:rsidRPr="003C39DC" w:rsidRDefault="00C46DDD" w:rsidP="00C82038">
            <w:pPr>
              <w:pStyle w:val="ekvtabellezentriert"/>
            </w:pPr>
            <w:r>
              <w:lastRenderedPageBreak/>
              <w:t>Pro: Das Tanzverbot soll abgeschafft werden.</w:t>
            </w:r>
          </w:p>
        </w:tc>
        <w:tc>
          <w:tcPr>
            <w:tcW w:w="1701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1B8B9D5E" w14:textId="61C35234" w:rsidR="00C46DDD" w:rsidRPr="003C39DC" w:rsidRDefault="00C46DDD" w:rsidP="00C82038">
            <w:pPr>
              <w:pStyle w:val="ekvtabellezentriert"/>
            </w:pPr>
            <w:r>
              <w:t>Wie überzeugend finde ich das Argument?</w:t>
            </w:r>
          </w:p>
        </w:tc>
        <w:tc>
          <w:tcPr>
            <w:tcW w:w="2891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207C3BDD" w14:textId="4A513B2D" w:rsidR="00C46DDD" w:rsidRPr="003C39DC" w:rsidRDefault="00C46DDD" w:rsidP="00C82038">
            <w:pPr>
              <w:pStyle w:val="ekvtabellezentriert"/>
            </w:pPr>
            <w:r>
              <w:t>Contra: Das Tanzverbot soll nicht abgeschafft werden.</w:t>
            </w:r>
          </w:p>
        </w:tc>
        <w:tc>
          <w:tcPr>
            <w:tcW w:w="1701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59114B66" w14:textId="6FA44FEF" w:rsidR="00C46DDD" w:rsidRPr="003C39DC" w:rsidRDefault="00C46DDD" w:rsidP="00C82038">
            <w:pPr>
              <w:pStyle w:val="ekvtabellezentriert"/>
            </w:pPr>
            <w:r>
              <w:t>Wie überzeugend finde ich das Argument?</w:t>
            </w:r>
          </w:p>
        </w:tc>
      </w:tr>
      <w:tr w:rsidR="00C46DDD" w:rsidRPr="003C39DC" w14:paraId="2E273A3F" w14:textId="77777777" w:rsidTr="00C82038">
        <w:trPr>
          <w:trHeight w:val="907"/>
        </w:trPr>
        <w:tc>
          <w:tcPr>
            <w:tcW w:w="289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61CAAC88" w14:textId="77777777" w:rsidR="00C46DDD" w:rsidRDefault="00C46DDD" w:rsidP="00C82038">
            <w:pPr>
              <w:pStyle w:val="ekvtabellezentriert"/>
            </w:pPr>
          </w:p>
          <w:p w14:paraId="2557B769" w14:textId="77777777" w:rsidR="00C46DDD" w:rsidRDefault="00C46DDD" w:rsidP="00C82038">
            <w:pPr>
              <w:pStyle w:val="ekvtabellezentriert"/>
            </w:pPr>
          </w:p>
          <w:p w14:paraId="4CBC1974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466ABCB5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2891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67295433" w14:textId="5620E129" w:rsidR="00C46DDD" w:rsidRPr="003C39DC" w:rsidRDefault="00C46DDD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3790194C" w14:textId="77777777" w:rsidR="00C46DDD" w:rsidRPr="003C39DC" w:rsidRDefault="00C46DDD" w:rsidP="00C82038">
            <w:pPr>
              <w:pStyle w:val="ekvtabellezentriert"/>
            </w:pPr>
          </w:p>
        </w:tc>
      </w:tr>
      <w:tr w:rsidR="00C46DDD" w:rsidRPr="003C39DC" w14:paraId="138B2767" w14:textId="77777777" w:rsidTr="00C82038">
        <w:trPr>
          <w:trHeight w:val="907"/>
        </w:trPr>
        <w:tc>
          <w:tcPr>
            <w:tcW w:w="289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BA473A5" w14:textId="77777777" w:rsidR="00C46DDD" w:rsidRDefault="00C46DDD" w:rsidP="00C82038">
            <w:pPr>
              <w:pStyle w:val="ekvtabellezentriert"/>
            </w:pPr>
          </w:p>
          <w:p w14:paraId="28D5F7BB" w14:textId="77777777" w:rsidR="00C46DDD" w:rsidRDefault="00C46DDD" w:rsidP="00C82038">
            <w:pPr>
              <w:pStyle w:val="ekvtabellezentriert"/>
            </w:pPr>
          </w:p>
          <w:p w14:paraId="31F26139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3132010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28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A88957C" w14:textId="07D64B4B" w:rsidR="00C46DDD" w:rsidRPr="003C39DC" w:rsidRDefault="00C46DDD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4DB7E5B" w14:textId="77777777" w:rsidR="00C46DDD" w:rsidRPr="003C39DC" w:rsidRDefault="00C46DDD" w:rsidP="00C82038">
            <w:pPr>
              <w:pStyle w:val="ekvtabellezentriert"/>
            </w:pPr>
          </w:p>
        </w:tc>
      </w:tr>
      <w:tr w:rsidR="00C46DDD" w:rsidRPr="003C39DC" w14:paraId="3298DCAF" w14:textId="77777777" w:rsidTr="00C82038">
        <w:trPr>
          <w:trHeight w:val="907"/>
        </w:trPr>
        <w:tc>
          <w:tcPr>
            <w:tcW w:w="289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81BCAC2" w14:textId="77777777" w:rsidR="00C46DDD" w:rsidRDefault="00C46DDD" w:rsidP="00C82038">
            <w:pPr>
              <w:pStyle w:val="ekvtabellezentriert"/>
            </w:pPr>
          </w:p>
          <w:p w14:paraId="1D7426E4" w14:textId="77777777" w:rsidR="00C46DDD" w:rsidRDefault="00C46DDD" w:rsidP="00C82038">
            <w:pPr>
              <w:pStyle w:val="ekvtabellezentriert"/>
            </w:pPr>
          </w:p>
          <w:p w14:paraId="074CC1B9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6B07B26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28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B712955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F4B9B7D" w14:textId="77777777" w:rsidR="00C46DDD" w:rsidRPr="003C39DC" w:rsidRDefault="00C46DDD" w:rsidP="00C82038">
            <w:pPr>
              <w:pStyle w:val="ekvtabellezentriert"/>
            </w:pPr>
          </w:p>
        </w:tc>
      </w:tr>
      <w:tr w:rsidR="00C46DDD" w:rsidRPr="003C39DC" w14:paraId="1252FF4D" w14:textId="77777777" w:rsidTr="00C82038">
        <w:trPr>
          <w:trHeight w:val="907"/>
        </w:trPr>
        <w:tc>
          <w:tcPr>
            <w:tcW w:w="289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9CEC3F5" w14:textId="77777777" w:rsidR="00C46DDD" w:rsidRDefault="00C46DDD" w:rsidP="00C82038">
            <w:pPr>
              <w:pStyle w:val="ekvtabellezentriert"/>
            </w:pPr>
          </w:p>
          <w:p w14:paraId="4D751FCC" w14:textId="77777777" w:rsidR="00C46DDD" w:rsidRDefault="00C46DDD" w:rsidP="00C82038">
            <w:pPr>
              <w:pStyle w:val="ekvtabellezentriert"/>
            </w:pPr>
          </w:p>
          <w:p w14:paraId="4FB0BE93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A8BECF0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28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50D7D5D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18F523F" w14:textId="77777777" w:rsidR="00C46DDD" w:rsidRPr="003C39DC" w:rsidRDefault="00C46DDD" w:rsidP="00C82038">
            <w:pPr>
              <w:pStyle w:val="ekvtabellezentriert"/>
            </w:pPr>
          </w:p>
        </w:tc>
      </w:tr>
      <w:tr w:rsidR="00C46DDD" w:rsidRPr="003C39DC" w14:paraId="35C94171" w14:textId="77777777" w:rsidTr="00C82038">
        <w:trPr>
          <w:trHeight w:val="907"/>
        </w:trPr>
        <w:tc>
          <w:tcPr>
            <w:tcW w:w="289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4E27B42" w14:textId="77777777" w:rsidR="00C46DDD" w:rsidRDefault="00C46DDD" w:rsidP="00C82038">
            <w:pPr>
              <w:pStyle w:val="ekvtabellezentriert"/>
            </w:pPr>
          </w:p>
          <w:p w14:paraId="7645EFBE" w14:textId="77777777" w:rsidR="00C46DDD" w:rsidRDefault="00C46DDD" w:rsidP="00C82038">
            <w:pPr>
              <w:pStyle w:val="ekvtabellezentriert"/>
            </w:pPr>
          </w:p>
          <w:p w14:paraId="45B1BDB3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EC75604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28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03BC4B3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FF5DA6D" w14:textId="77777777" w:rsidR="00C46DDD" w:rsidRPr="003C39DC" w:rsidRDefault="00C46DDD" w:rsidP="00C82038">
            <w:pPr>
              <w:pStyle w:val="ekvtabellezentriert"/>
            </w:pPr>
          </w:p>
        </w:tc>
      </w:tr>
      <w:tr w:rsidR="00C46DDD" w:rsidRPr="003C39DC" w14:paraId="440C2D25" w14:textId="77777777" w:rsidTr="00C82038">
        <w:trPr>
          <w:trHeight w:val="907"/>
        </w:trPr>
        <w:tc>
          <w:tcPr>
            <w:tcW w:w="289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1DC8EC7" w14:textId="77777777" w:rsidR="00C46DDD" w:rsidRDefault="00C46DDD" w:rsidP="00C82038">
            <w:pPr>
              <w:pStyle w:val="ekvtabellezentriert"/>
            </w:pPr>
          </w:p>
          <w:p w14:paraId="01012BB7" w14:textId="77777777" w:rsidR="00C46DDD" w:rsidRDefault="00C46DDD" w:rsidP="00C82038">
            <w:pPr>
              <w:pStyle w:val="ekvtabellezentriert"/>
            </w:pPr>
          </w:p>
          <w:p w14:paraId="73E7D0A4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F3C0A3B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28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D614D94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8E9FFED" w14:textId="77777777" w:rsidR="00C46DDD" w:rsidRPr="003C39DC" w:rsidRDefault="00C46DDD" w:rsidP="00C82038">
            <w:pPr>
              <w:pStyle w:val="ekvtabellezentriert"/>
            </w:pPr>
          </w:p>
        </w:tc>
      </w:tr>
      <w:tr w:rsidR="00C46DDD" w:rsidRPr="003C39DC" w14:paraId="73C77027" w14:textId="77777777" w:rsidTr="00C82038">
        <w:trPr>
          <w:trHeight w:val="907"/>
        </w:trPr>
        <w:tc>
          <w:tcPr>
            <w:tcW w:w="289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AF41890" w14:textId="77777777" w:rsidR="00C46DDD" w:rsidRDefault="00C46DDD" w:rsidP="00C82038">
            <w:pPr>
              <w:pStyle w:val="ekvtabellezentriert"/>
            </w:pPr>
          </w:p>
          <w:p w14:paraId="69D02D34" w14:textId="77777777" w:rsidR="00C46DDD" w:rsidRDefault="00C46DDD" w:rsidP="00C82038">
            <w:pPr>
              <w:pStyle w:val="ekvtabellezentriert"/>
            </w:pPr>
          </w:p>
          <w:p w14:paraId="22981D5D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0AB3DB8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28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46B99E2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EFB2501" w14:textId="77777777" w:rsidR="00C46DDD" w:rsidRPr="003C39DC" w:rsidRDefault="00C46DDD" w:rsidP="00C82038">
            <w:pPr>
              <w:pStyle w:val="ekvtabellezentriert"/>
            </w:pPr>
          </w:p>
        </w:tc>
      </w:tr>
      <w:tr w:rsidR="00C46DDD" w:rsidRPr="003C39DC" w14:paraId="1B5BA998" w14:textId="77777777" w:rsidTr="00C82038">
        <w:trPr>
          <w:trHeight w:val="907"/>
        </w:trPr>
        <w:tc>
          <w:tcPr>
            <w:tcW w:w="289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021C1C0" w14:textId="77777777" w:rsidR="00C46DDD" w:rsidRDefault="00C46DDD" w:rsidP="00C82038">
            <w:pPr>
              <w:pStyle w:val="ekvtabellezentriert"/>
            </w:pPr>
          </w:p>
          <w:p w14:paraId="10578ACD" w14:textId="77777777" w:rsidR="00C46DDD" w:rsidRDefault="00C46DDD" w:rsidP="00C82038">
            <w:pPr>
              <w:pStyle w:val="ekvtabellezentriert"/>
            </w:pPr>
          </w:p>
          <w:p w14:paraId="33E80946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7B887D0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28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D3F180C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88A43E5" w14:textId="77777777" w:rsidR="00C46DDD" w:rsidRPr="003C39DC" w:rsidRDefault="00C46DDD" w:rsidP="00C82038">
            <w:pPr>
              <w:pStyle w:val="ekvtabellezentriert"/>
            </w:pPr>
          </w:p>
        </w:tc>
      </w:tr>
      <w:tr w:rsidR="00C46DDD" w:rsidRPr="003C39DC" w14:paraId="5EBEC99B" w14:textId="77777777" w:rsidTr="00C82038">
        <w:trPr>
          <w:trHeight w:val="907"/>
        </w:trPr>
        <w:tc>
          <w:tcPr>
            <w:tcW w:w="2891" w:type="dxa"/>
            <w:tcBorders>
              <w:top w:val="single" w:sz="4" w:space="0" w:color="333333"/>
              <w:right w:val="single" w:sz="4" w:space="0" w:color="333333"/>
            </w:tcBorders>
          </w:tcPr>
          <w:p w14:paraId="1350E3DE" w14:textId="77777777" w:rsidR="00C46DDD" w:rsidRDefault="00C46DDD" w:rsidP="00C82038">
            <w:pPr>
              <w:pStyle w:val="ekvtabellezentriert"/>
            </w:pPr>
          </w:p>
          <w:p w14:paraId="0C1B56E5" w14:textId="77777777" w:rsidR="002B2287" w:rsidRDefault="002B2287" w:rsidP="00C82038">
            <w:pPr>
              <w:pStyle w:val="ekvtabellezentriert"/>
            </w:pPr>
          </w:p>
          <w:p w14:paraId="461A29D8" w14:textId="77777777" w:rsidR="002B2287" w:rsidRPr="003C39DC" w:rsidRDefault="002B2287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333333"/>
              <w:right w:val="single" w:sz="4" w:space="0" w:color="333333"/>
            </w:tcBorders>
          </w:tcPr>
          <w:p w14:paraId="74C40CE5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2891" w:type="dxa"/>
            <w:tcBorders>
              <w:top w:val="single" w:sz="4" w:space="0" w:color="333333"/>
              <w:left w:val="single" w:sz="4" w:space="0" w:color="333333"/>
            </w:tcBorders>
          </w:tcPr>
          <w:p w14:paraId="202FADB2" w14:textId="77777777" w:rsidR="00C46DDD" w:rsidRPr="003C39DC" w:rsidRDefault="00C46DDD" w:rsidP="00C82038">
            <w:pPr>
              <w:pStyle w:val="ekvtabellezentriert"/>
            </w:pP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333333"/>
            </w:tcBorders>
          </w:tcPr>
          <w:p w14:paraId="60274CEB" w14:textId="77777777" w:rsidR="00C46DDD" w:rsidRPr="003C39DC" w:rsidRDefault="00C46DDD" w:rsidP="00C82038">
            <w:pPr>
              <w:pStyle w:val="ekvtabellezentriert"/>
            </w:pPr>
          </w:p>
        </w:tc>
      </w:tr>
    </w:tbl>
    <w:p w14:paraId="3F6FB8CF" w14:textId="77777777" w:rsidR="00DB39A5" w:rsidRDefault="00DB39A5" w:rsidP="002E36E1"/>
    <w:p w14:paraId="523B5352" w14:textId="77777777" w:rsidR="00DB39A5" w:rsidRDefault="00DB39A5" w:rsidP="002E36E1"/>
    <w:p w14:paraId="56A8D085" w14:textId="2D7C0EB0" w:rsidR="00E06CB2" w:rsidRDefault="005A7460" w:rsidP="00C82038">
      <w:pPr>
        <w:pStyle w:val="ekvaufzhlung"/>
      </w:pPr>
      <w:r>
        <w:t>4.</w:t>
      </w:r>
      <w:r w:rsidR="00C82038">
        <w:tab/>
      </w:r>
      <w:r>
        <w:t>Nimm begründet Stellung dazu, ob du für oder gegen eine Abschaffung des Tanzverbots an Karfreitag bist. Wähle hierzu eine der folgenden Möglichkeiten:</w:t>
      </w:r>
    </w:p>
    <w:p w14:paraId="542900AD" w14:textId="6E51EDB7" w:rsidR="005A7460" w:rsidRDefault="00590533" w:rsidP="00C82038">
      <w:pPr>
        <w:pStyle w:val="ekvaufzhlung1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5A7460">
        <w:t>Schreibe einen Zeitungskommentar.</w:t>
      </w:r>
    </w:p>
    <w:p w14:paraId="1D873750" w14:textId="745C5555" w:rsidR="005A7460" w:rsidRDefault="00590533" w:rsidP="00C82038">
      <w:pPr>
        <w:pStyle w:val="ekvaufzhlung1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5A7460">
        <w:t>Schreibe einen Beitrag für (d)einen Social-Media-Kanal der Plattform deiner Wahl.</w:t>
      </w:r>
      <w:r>
        <w:t xml:space="preserve"> </w:t>
      </w:r>
      <w:r w:rsidR="005A7460">
        <w:t xml:space="preserve">Achtung: Es ist </w:t>
      </w:r>
      <w:r w:rsidR="00C82038">
        <w:br/>
      </w:r>
      <w:r w:rsidR="005A7460">
        <w:t>ein Beitrag für den Unterricht. Poste den Beitrag nicht!</w:t>
      </w:r>
    </w:p>
    <w:p w14:paraId="6B916E32" w14:textId="53BB8651" w:rsidR="005A7460" w:rsidRDefault="00590533" w:rsidP="00C82038">
      <w:pPr>
        <w:pStyle w:val="ekvaufzhlung1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5A7460">
        <w:t>Erstelle ein kurzes Video oder einen kurzen Podcast für (d)einen Social-Media-Kanal der Plattform deiner Wahl.</w:t>
      </w:r>
      <w:r>
        <w:t xml:space="preserve"> </w:t>
      </w:r>
      <w:r w:rsidR="005A7460">
        <w:t xml:space="preserve">Achtung: Es ist ein </w:t>
      </w:r>
      <w:r w:rsidR="00601CD1">
        <w:t>Video bzw. Podcast</w:t>
      </w:r>
      <w:r w:rsidR="005A7460">
        <w:t xml:space="preserve"> für den Unterricht. Poste </w:t>
      </w:r>
      <w:r w:rsidR="00601CD1">
        <w:t xml:space="preserve">das Video bzw. den Podcast </w:t>
      </w:r>
      <w:r w:rsidR="005A7460">
        <w:t>nicht!</w:t>
      </w:r>
    </w:p>
    <w:p w14:paraId="7183E267" w14:textId="77777777" w:rsidR="005A7460" w:rsidRPr="000E200F" w:rsidRDefault="005A7460" w:rsidP="00C82038">
      <w:pPr>
        <w:pStyle w:val="ekvaufzhlung1"/>
      </w:pPr>
    </w:p>
    <w:sectPr w:rsidR="005A7460" w:rsidRPr="000E200F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22B9C" w14:textId="77777777" w:rsidR="000B4FF7" w:rsidRDefault="000B4FF7" w:rsidP="003C599D">
      <w:pPr>
        <w:spacing w:line="240" w:lineRule="auto"/>
      </w:pPr>
      <w:r>
        <w:separator/>
      </w:r>
    </w:p>
  </w:endnote>
  <w:endnote w:type="continuationSeparator" w:id="0">
    <w:p w14:paraId="2DC64A72" w14:textId="77777777" w:rsidR="000B4FF7" w:rsidRDefault="000B4FF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5ACEA7B" w14:textId="77777777" w:rsidTr="00503EE6">
      <w:trPr>
        <w:trHeight w:hRule="exact" w:val="680"/>
      </w:trPr>
      <w:tc>
        <w:tcPr>
          <w:tcW w:w="864" w:type="dxa"/>
          <w:noWrap/>
        </w:tcPr>
        <w:p w14:paraId="17909BA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7E3E09F" wp14:editId="7C2D3BD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1B0FA44" w14:textId="1C817AF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D203E7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C862013" w14:textId="6054E0BD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 w:rsidR="00D203E7">
            <w:rPr>
              <w:rStyle w:val="ekvquellefett"/>
            </w:rPr>
            <w:t xml:space="preserve"> </w:t>
          </w:r>
          <w:r w:rsidR="00D203E7">
            <w:t>Anne Kleiner</w:t>
          </w:r>
        </w:p>
      </w:tc>
      <w:tc>
        <w:tcPr>
          <w:tcW w:w="813" w:type="dxa"/>
        </w:tcPr>
        <w:p w14:paraId="40897DD3" w14:textId="77777777" w:rsidR="002659C5" w:rsidRPr="00913892" w:rsidRDefault="002659C5" w:rsidP="00913892">
          <w:pPr>
            <w:pStyle w:val="ekvpagina"/>
          </w:pPr>
        </w:p>
      </w:tc>
    </w:tr>
  </w:tbl>
  <w:p w14:paraId="05AC60E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7CD3C" w14:textId="77777777" w:rsidR="000B4FF7" w:rsidRDefault="000B4FF7" w:rsidP="003C599D">
      <w:pPr>
        <w:spacing w:line="240" w:lineRule="auto"/>
      </w:pPr>
      <w:r>
        <w:separator/>
      </w:r>
    </w:p>
  </w:footnote>
  <w:footnote w:type="continuationSeparator" w:id="0">
    <w:p w14:paraId="42362037" w14:textId="77777777" w:rsidR="000B4FF7" w:rsidRDefault="000B4FF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F3DD43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FB1941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ABA0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0F74A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FA5FB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37BD4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B657B7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838ACD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202982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8949C2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14C6271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4B17DB"/>
    <w:multiLevelType w:val="hybridMultilevel"/>
    <w:tmpl w:val="6AC0D5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139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F7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0964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4FF7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45583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75BCD"/>
    <w:rsid w:val="00280525"/>
    <w:rsid w:val="00280A12"/>
    <w:rsid w:val="0028107C"/>
    <w:rsid w:val="0028231D"/>
    <w:rsid w:val="00284F97"/>
    <w:rsid w:val="00287B24"/>
    <w:rsid w:val="00287DC0"/>
    <w:rsid w:val="00287EA3"/>
    <w:rsid w:val="00291485"/>
    <w:rsid w:val="00292470"/>
    <w:rsid w:val="0029673A"/>
    <w:rsid w:val="002A25AE"/>
    <w:rsid w:val="002B2287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36E1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4913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0533"/>
    <w:rsid w:val="00597E2F"/>
    <w:rsid w:val="005A3FB2"/>
    <w:rsid w:val="005A6D94"/>
    <w:rsid w:val="005A7460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1CD1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5BC5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1686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6708A"/>
    <w:rsid w:val="00772DA9"/>
    <w:rsid w:val="0077479E"/>
    <w:rsid w:val="00775322"/>
    <w:rsid w:val="007814C9"/>
    <w:rsid w:val="00785BCD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0C1E"/>
    <w:rsid w:val="008018A8"/>
    <w:rsid w:val="00801B7F"/>
    <w:rsid w:val="00802E02"/>
    <w:rsid w:val="0080561F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7198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80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34E6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BF2B35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46DDD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2038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3F6F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03E7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B39A5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593"/>
    <w:rsid w:val="00E03EAE"/>
    <w:rsid w:val="00E045FD"/>
    <w:rsid w:val="00E05976"/>
    <w:rsid w:val="00E06CB2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678B1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34B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4CF7D"/>
  <w15:chartTrackingRefBased/>
  <w15:docId w15:val="{D67BCADD-BCD2-4F67-9175-7CDC59AF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2E36E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E36E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678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jaLynLHLs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3281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2025-04-01T12:05:00Z</dcterms:created>
  <dcterms:modified xsi:type="dcterms:W3CDTF">2025-04-01T12:05:00Z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