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71AE4" w14:textId="6542BC59" w:rsidR="00901B13" w:rsidRDefault="004C3073" w:rsidP="00FB2ACC">
      <w:pPr>
        <w:pStyle w:val="ekvue2arial"/>
      </w:pPr>
      <w:r w:rsidRPr="004C3073">
        <w:t xml:space="preserve">Von einem Papst zum nächsten </w:t>
      </w:r>
    </w:p>
    <w:p w14:paraId="37ED04C8" w14:textId="77777777" w:rsidR="006875A4" w:rsidRDefault="006875A4" w:rsidP="00FD20A8"/>
    <w:p w14:paraId="346AD8E1" w14:textId="42E6FADE" w:rsidR="006875A4" w:rsidRDefault="004C3073" w:rsidP="00EC66B7">
      <w:pPr>
        <w:pStyle w:val="ekvue3arial"/>
      </w:pPr>
      <w:r>
        <w:t xml:space="preserve">Es gibt keinen </w:t>
      </w:r>
      <w:r w:rsidRPr="00460126">
        <w:t>Papst</w:t>
      </w:r>
    </w:p>
    <w:p w14:paraId="76B3990C" w14:textId="0D4DCCE8" w:rsidR="00FC2725" w:rsidRDefault="004C3073" w:rsidP="00FD20A8">
      <w:r>
        <w:t xml:space="preserve">Es gibt keinen Papst? </w:t>
      </w:r>
      <w:r w:rsidR="004F0746">
        <w:t xml:space="preserve">Das ist doch unmöglich, oder? </w:t>
      </w:r>
      <w:r>
        <w:t>Tatsächlich gibt es immer wieder Zeiten in der katholischen Kirche, in der es keinen Papst gibt. Das liegt daran, dass ein Papst stirbt oder von seinem Amt zurücktritt</w:t>
      </w:r>
      <w:r w:rsidR="007F361B">
        <w:t>, es aber noch keinen Nachfolger gibt</w:t>
      </w:r>
      <w:r>
        <w:t xml:space="preserve">. Der Fachausdruck dafür ist </w:t>
      </w:r>
      <w:r w:rsidRPr="004F0746">
        <w:rPr>
          <w:rStyle w:val="ekvfett"/>
        </w:rPr>
        <w:t>Sedisvakanz</w:t>
      </w:r>
      <w:r>
        <w:t xml:space="preserve">. Das Wort kommt aus dem Lateinischen und meint in etwa „freier Stuhl“. In der folgenden Tabelle findet ihr </w:t>
      </w:r>
      <w:r w:rsidR="00B12106">
        <w:t>einige Aussagen zu dieser Sedisvakanz</w:t>
      </w:r>
      <w:r w:rsidR="004F0746">
        <w:t>, aber nicht alle Aussagen sind auch richtig.</w:t>
      </w:r>
    </w:p>
    <w:p w14:paraId="7A6F6A13" w14:textId="77777777" w:rsidR="004C3073" w:rsidRDefault="004C3073" w:rsidP="00FD20A8"/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8"/>
        <w:gridCol w:w="778"/>
        <w:gridCol w:w="778"/>
      </w:tblGrid>
      <w:tr w:rsidR="004C3073" w:rsidRPr="003C39DC" w14:paraId="25F4BCDC" w14:textId="77777777" w:rsidTr="00913416">
        <w:trPr>
          <w:trHeight w:val="284"/>
        </w:trPr>
        <w:tc>
          <w:tcPr>
            <w:tcW w:w="4168" w:type="pct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6B02DC21" w14:textId="46C411D1" w:rsidR="004C3073" w:rsidRPr="004F0746" w:rsidRDefault="00B12106" w:rsidP="00913416">
            <w:pPr>
              <w:pStyle w:val="ekvtabellelinks"/>
              <w:rPr>
                <w:rStyle w:val="ekvfett"/>
              </w:rPr>
            </w:pPr>
            <w:r w:rsidRPr="004F0746">
              <w:rPr>
                <w:rStyle w:val="ekvfett"/>
              </w:rPr>
              <w:t>Aussage</w:t>
            </w:r>
          </w:p>
        </w:tc>
        <w:tc>
          <w:tcPr>
            <w:tcW w:w="416" w:type="pct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7C3C0F7" w14:textId="086CEF23" w:rsidR="004C3073" w:rsidRPr="004F0746" w:rsidRDefault="004C3073" w:rsidP="00913416">
            <w:pPr>
              <w:pStyle w:val="ekvtabellelinks"/>
              <w:jc w:val="center"/>
              <w:rPr>
                <w:rStyle w:val="ekvfett"/>
              </w:rPr>
            </w:pPr>
            <w:r w:rsidRPr="004F0746">
              <w:rPr>
                <w:rStyle w:val="ekvfett"/>
              </w:rPr>
              <w:t>Richtig</w:t>
            </w:r>
          </w:p>
        </w:tc>
        <w:tc>
          <w:tcPr>
            <w:tcW w:w="416" w:type="pct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BCEC1FC" w14:textId="234C438D" w:rsidR="004C3073" w:rsidRPr="004F0746" w:rsidRDefault="004C3073" w:rsidP="00913416">
            <w:pPr>
              <w:pStyle w:val="ekvtabellelinks"/>
              <w:jc w:val="center"/>
              <w:rPr>
                <w:rStyle w:val="ekvfett"/>
              </w:rPr>
            </w:pPr>
            <w:r w:rsidRPr="004F0746">
              <w:rPr>
                <w:rStyle w:val="ekvfett"/>
              </w:rPr>
              <w:t>Falsch</w:t>
            </w:r>
          </w:p>
        </w:tc>
      </w:tr>
      <w:tr w:rsidR="004C3073" w:rsidRPr="003C39DC" w14:paraId="34BA11B3" w14:textId="77777777" w:rsidTr="00913416">
        <w:trPr>
          <w:trHeight w:val="284"/>
        </w:trPr>
        <w:tc>
          <w:tcPr>
            <w:tcW w:w="4168" w:type="pct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38FE155F" w14:textId="448E48DF" w:rsidR="004C3073" w:rsidRPr="003C39DC" w:rsidRDefault="00B12106" w:rsidP="00913416">
            <w:pPr>
              <w:pStyle w:val="ekvtabellelinks"/>
            </w:pPr>
            <w:r>
              <w:t>In früherer Zeit wurde der Tod eines Papstes mit einem Hammer überprüft.</w:t>
            </w:r>
          </w:p>
        </w:tc>
        <w:tc>
          <w:tcPr>
            <w:tcW w:w="416" w:type="pct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0686A200" w14:textId="218E7B17" w:rsidR="004C3073" w:rsidRPr="000D7163" w:rsidRDefault="00B12106" w:rsidP="00913416">
            <w:pPr>
              <w:pStyle w:val="ekvtabellelinks"/>
              <w:jc w:val="center"/>
              <w:rPr>
                <w:rStyle w:val="ekvlsung"/>
              </w:rPr>
            </w:pPr>
            <w:r w:rsidRPr="000D7163">
              <w:rPr>
                <w:rStyle w:val="ekvlsung"/>
              </w:rPr>
              <w:t>X</w:t>
            </w:r>
          </w:p>
        </w:tc>
        <w:tc>
          <w:tcPr>
            <w:tcW w:w="416" w:type="pct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6018E39" w14:textId="77777777" w:rsidR="004C3073" w:rsidRPr="000D7163" w:rsidRDefault="004C3073" w:rsidP="00913416">
            <w:pPr>
              <w:pStyle w:val="ekvtabellelinks"/>
              <w:jc w:val="center"/>
              <w:rPr>
                <w:rStyle w:val="ekvlsung"/>
              </w:rPr>
            </w:pPr>
          </w:p>
        </w:tc>
      </w:tr>
      <w:tr w:rsidR="004C3073" w:rsidRPr="003C39DC" w14:paraId="379C2404" w14:textId="77777777" w:rsidTr="00913416">
        <w:trPr>
          <w:trHeight w:val="284"/>
        </w:trPr>
        <w:tc>
          <w:tcPr>
            <w:tcW w:w="4168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145D691" w14:textId="58F9488A" w:rsidR="004C3073" w:rsidRPr="003C39DC" w:rsidRDefault="00B12106" w:rsidP="00913416">
            <w:pPr>
              <w:pStyle w:val="ekvtabellelinks"/>
            </w:pPr>
            <w:r>
              <w:t>Nach Tod oder Rücktritt eines Papstes wird der älteste Kardinal zu seinem Nachfolger ernannt.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F457103" w14:textId="77777777" w:rsidR="004C3073" w:rsidRPr="000D7163" w:rsidRDefault="004C3073" w:rsidP="00913416">
            <w:pPr>
              <w:pStyle w:val="ekvtabellelinks"/>
              <w:jc w:val="center"/>
              <w:rPr>
                <w:rStyle w:val="ekvlsung"/>
              </w:rPr>
            </w:pP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60D4EFE" w14:textId="6E60C147" w:rsidR="004C3073" w:rsidRPr="000D7163" w:rsidRDefault="00B12106" w:rsidP="00913416">
            <w:pPr>
              <w:pStyle w:val="ekvtabellelinks"/>
              <w:jc w:val="center"/>
              <w:rPr>
                <w:rStyle w:val="ekvlsung"/>
              </w:rPr>
            </w:pPr>
            <w:r w:rsidRPr="000D7163">
              <w:rPr>
                <w:rStyle w:val="ekvlsung"/>
              </w:rPr>
              <w:t>X</w:t>
            </w:r>
          </w:p>
        </w:tc>
      </w:tr>
      <w:tr w:rsidR="00B12106" w:rsidRPr="003C39DC" w14:paraId="30557C70" w14:textId="77777777" w:rsidTr="00913416">
        <w:trPr>
          <w:trHeight w:val="284"/>
        </w:trPr>
        <w:tc>
          <w:tcPr>
            <w:tcW w:w="4168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6F965B2" w14:textId="6A717168" w:rsidR="00B12106" w:rsidRPr="003C39DC" w:rsidRDefault="00B12106" w:rsidP="00913416">
            <w:pPr>
              <w:pStyle w:val="ekvtabellelinks"/>
            </w:pPr>
            <w:r>
              <w:t>Die Sedisvakanz dauert maximal 8 Wochen.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8BF3075" w14:textId="77777777" w:rsidR="00B12106" w:rsidRPr="000D7163" w:rsidRDefault="00B12106" w:rsidP="00913416">
            <w:pPr>
              <w:pStyle w:val="ekvtabellelinks"/>
              <w:jc w:val="center"/>
              <w:rPr>
                <w:rStyle w:val="ekvlsung"/>
              </w:rPr>
            </w:pP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9B2EDB2" w14:textId="7214E04B" w:rsidR="00B12106" w:rsidRPr="000D7163" w:rsidRDefault="00B12106" w:rsidP="00913416">
            <w:pPr>
              <w:pStyle w:val="ekvtabellelinks"/>
              <w:jc w:val="center"/>
              <w:rPr>
                <w:rStyle w:val="ekvlsung"/>
              </w:rPr>
            </w:pPr>
            <w:r w:rsidRPr="000D7163">
              <w:rPr>
                <w:rStyle w:val="ekvlsung"/>
              </w:rPr>
              <w:t>X</w:t>
            </w:r>
          </w:p>
        </w:tc>
      </w:tr>
      <w:tr w:rsidR="00B12106" w:rsidRPr="003C39DC" w14:paraId="6E06F1F9" w14:textId="77777777" w:rsidTr="00913416">
        <w:trPr>
          <w:trHeight w:val="284"/>
        </w:trPr>
        <w:tc>
          <w:tcPr>
            <w:tcW w:w="4168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3FEB553" w14:textId="3BB58E38" w:rsidR="00B12106" w:rsidRPr="003C39DC" w:rsidRDefault="00B12106" w:rsidP="00913416">
            <w:pPr>
              <w:pStyle w:val="ekvtabellelinks"/>
            </w:pPr>
            <w:r>
              <w:t>Nach Tod oder Rücktritt eines Papstes wird sein Ring öffentlich ausgestellt.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D7F0B37" w14:textId="77777777" w:rsidR="00B12106" w:rsidRPr="000D7163" w:rsidRDefault="00B12106" w:rsidP="00913416">
            <w:pPr>
              <w:pStyle w:val="ekvtabellelinks"/>
              <w:jc w:val="center"/>
              <w:rPr>
                <w:rStyle w:val="ekvlsung"/>
              </w:rPr>
            </w:pP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DDE238F" w14:textId="732913BD" w:rsidR="00B12106" w:rsidRPr="000D7163" w:rsidRDefault="000D7163" w:rsidP="00913416">
            <w:pPr>
              <w:pStyle w:val="ekvtabellelinks"/>
              <w:jc w:val="center"/>
              <w:rPr>
                <w:rStyle w:val="ekvlsung"/>
              </w:rPr>
            </w:pPr>
            <w:r>
              <w:rPr>
                <w:rStyle w:val="ekvlsung"/>
              </w:rPr>
              <w:t>X</w:t>
            </w:r>
          </w:p>
        </w:tc>
      </w:tr>
      <w:tr w:rsidR="00B12106" w:rsidRPr="003C39DC" w14:paraId="6D112B1B" w14:textId="77777777" w:rsidTr="00913416">
        <w:trPr>
          <w:trHeight w:val="284"/>
        </w:trPr>
        <w:tc>
          <w:tcPr>
            <w:tcW w:w="4168" w:type="pct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3A42567" w14:textId="6972D1D4" w:rsidR="00B12106" w:rsidRPr="003C39DC" w:rsidRDefault="00B12106" w:rsidP="00913416">
            <w:pPr>
              <w:pStyle w:val="ekvtabellelinks"/>
            </w:pPr>
            <w:r>
              <w:t xml:space="preserve">Nach Tod oder Rücktritt eines Papstes verlieren automatisch die Leiter der </w:t>
            </w:r>
            <w:r w:rsidR="004F4450">
              <w:t>sogenannten Kurie, also der obersten Verwaltung der katholischen Kirche, ihre Position.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B3BCD36" w14:textId="03CC65D5" w:rsidR="00B12106" w:rsidRPr="000D7163" w:rsidRDefault="000D7163" w:rsidP="00913416">
            <w:pPr>
              <w:pStyle w:val="ekvtabellelinks"/>
              <w:jc w:val="center"/>
              <w:rPr>
                <w:rStyle w:val="ekvlsung"/>
              </w:rPr>
            </w:pPr>
            <w:r>
              <w:rPr>
                <w:rStyle w:val="ekvlsung"/>
              </w:rPr>
              <w:t>X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03C86EE" w14:textId="77777777" w:rsidR="00B12106" w:rsidRPr="000D7163" w:rsidRDefault="00B12106" w:rsidP="00913416">
            <w:pPr>
              <w:pStyle w:val="ekvtabellelinks"/>
              <w:jc w:val="center"/>
              <w:rPr>
                <w:rStyle w:val="ekvlsung"/>
              </w:rPr>
            </w:pPr>
          </w:p>
        </w:tc>
      </w:tr>
      <w:tr w:rsidR="004F4450" w:rsidRPr="003C39DC" w14:paraId="40B7689C" w14:textId="77777777" w:rsidTr="00913416">
        <w:trPr>
          <w:trHeight w:val="284"/>
        </w:trPr>
        <w:tc>
          <w:tcPr>
            <w:tcW w:w="4168" w:type="pct"/>
            <w:tcBorders>
              <w:top w:val="single" w:sz="4" w:space="0" w:color="333333"/>
              <w:right w:val="single" w:sz="4" w:space="0" w:color="333333"/>
            </w:tcBorders>
          </w:tcPr>
          <w:p w14:paraId="56660D5E" w14:textId="55045EF9" w:rsidR="004F4450" w:rsidRDefault="004F4450" w:rsidP="00913416">
            <w:pPr>
              <w:pStyle w:val="ekvtabellelinks"/>
            </w:pPr>
            <w:r>
              <w:t>Während der Sedisvakanz ändert sich das päpstliche Wappen der Tageszeitung des Vatikan</w:t>
            </w:r>
            <w:r w:rsidR="000D7163">
              <w:t>s</w:t>
            </w:r>
            <w:r>
              <w:t>.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</w:tcBorders>
          </w:tcPr>
          <w:p w14:paraId="241BA372" w14:textId="542E9566" w:rsidR="004F4450" w:rsidRPr="000D7163" w:rsidRDefault="000D7163" w:rsidP="00913416">
            <w:pPr>
              <w:pStyle w:val="ekvtabellelinks"/>
              <w:jc w:val="center"/>
              <w:rPr>
                <w:rStyle w:val="ekvlsung"/>
              </w:rPr>
            </w:pPr>
            <w:r>
              <w:rPr>
                <w:rStyle w:val="ekvlsung"/>
              </w:rPr>
              <w:t>X</w:t>
            </w:r>
          </w:p>
        </w:tc>
        <w:tc>
          <w:tcPr>
            <w:tcW w:w="416" w:type="pct"/>
            <w:tcBorders>
              <w:top w:val="single" w:sz="4" w:space="0" w:color="333333"/>
              <w:left w:val="single" w:sz="4" w:space="0" w:color="333333"/>
            </w:tcBorders>
          </w:tcPr>
          <w:p w14:paraId="535A0D27" w14:textId="77777777" w:rsidR="004F4450" w:rsidRPr="000D7163" w:rsidRDefault="004F4450" w:rsidP="00913416">
            <w:pPr>
              <w:pStyle w:val="ekvtabellelinks"/>
              <w:jc w:val="center"/>
              <w:rPr>
                <w:rStyle w:val="ekvlsung"/>
              </w:rPr>
            </w:pPr>
          </w:p>
        </w:tc>
      </w:tr>
    </w:tbl>
    <w:p w14:paraId="3F91B17D" w14:textId="77777777" w:rsidR="004C3073" w:rsidRDefault="004C3073" w:rsidP="00FD20A8"/>
    <w:p w14:paraId="40DD1BDC" w14:textId="6D73FC60" w:rsidR="004C3073" w:rsidRDefault="004C3073" w:rsidP="004C3073">
      <w:pPr>
        <w:pStyle w:val="ekvue3arial"/>
      </w:pPr>
      <w:r>
        <w:t>Die Wahl eines neuen Papstes</w:t>
      </w:r>
    </w:p>
    <w:p w14:paraId="15E101A2" w14:textId="0715FB20" w:rsidR="007F361B" w:rsidRDefault="004F4450" w:rsidP="004C3073">
      <w:r w:rsidRPr="004F4450">
        <w:t xml:space="preserve">Wenn ein Papst stirbt oder zurücktritt, reisen alle Kardinäle, die </w:t>
      </w:r>
      <w:r w:rsidR="007F361B">
        <w:t xml:space="preserve">einen neuen Papst </w:t>
      </w:r>
      <w:r w:rsidRPr="004F4450">
        <w:t xml:space="preserve">wählen dürfen, nach </w:t>
      </w:r>
      <w:r w:rsidRPr="00913416">
        <w:rPr>
          <w:rStyle w:val="ekvlsungunterstrichen"/>
        </w:rPr>
        <w:t>Rom</w:t>
      </w:r>
      <w:r w:rsidR="000F7B82" w:rsidRPr="00913416">
        <w:rPr>
          <w:rStyle w:val="ekvlsungunterstrichen"/>
        </w:rPr>
        <w:tab/>
      </w:r>
      <w:r w:rsidRPr="004F4450">
        <w:t xml:space="preserve">. </w:t>
      </w:r>
      <w:r w:rsidR="004F0746">
        <w:t xml:space="preserve">Kardinäle sind die ranghöchsten </w:t>
      </w:r>
      <w:r w:rsidR="004F0746" w:rsidRPr="00913416">
        <w:rPr>
          <w:rStyle w:val="ekvlsungunterstrichen"/>
        </w:rPr>
        <w:t>Bischöfe</w:t>
      </w:r>
      <w:r w:rsidR="004F0746">
        <w:t xml:space="preserve"> der Kirche. </w:t>
      </w:r>
      <w:r w:rsidRPr="004F4450">
        <w:t xml:space="preserve">Diese Kardinäle treffen sich dann innerhalb von 15 bis 20 Tagen, um </w:t>
      </w:r>
      <w:r w:rsidR="004F0746">
        <w:t>einen</w:t>
      </w:r>
      <w:r w:rsidRPr="004F4450">
        <w:t xml:space="preserve"> neuen Papst zu wählen. Das Treffen</w:t>
      </w:r>
      <w:r w:rsidR="007F361B">
        <w:t>, das Konklave genannt wird,</w:t>
      </w:r>
      <w:r w:rsidRPr="004F4450">
        <w:t xml:space="preserve"> </w:t>
      </w:r>
      <w:r w:rsidR="007F361B">
        <w:t>findet</w:t>
      </w:r>
      <w:r w:rsidRPr="004F4450">
        <w:t xml:space="preserve"> in der </w:t>
      </w:r>
      <w:r w:rsidRPr="00913416">
        <w:rPr>
          <w:rStyle w:val="ekvlsungunterstrichen"/>
        </w:rPr>
        <w:t>Sixtinischen Kapelle</w:t>
      </w:r>
      <w:r w:rsidR="00913416">
        <w:rPr>
          <w:rStyle w:val="ekvlckentextunterstrichen"/>
        </w:rPr>
        <w:t xml:space="preserve"> </w:t>
      </w:r>
      <w:r w:rsidR="007F361B">
        <w:t>statt.</w:t>
      </w:r>
      <w:r w:rsidRPr="004F4450">
        <w:t xml:space="preserve"> Niemand darf dabei sein, es ist eine geheime Wahl. Fernsehen, Zeitungen, Radio und Internet sind für die Teilnehmer </w:t>
      </w:r>
      <w:r w:rsidR="00347633">
        <w:t xml:space="preserve">während der gesamten Wahl </w:t>
      </w:r>
      <w:r w:rsidRPr="004F4450">
        <w:t>verboten. Früher wurden die Kardinäle sogar eingeschlossen</w:t>
      </w:r>
      <w:r w:rsidR="007F361B">
        <w:t>, damit niemand von außen beeinflusst werden kann</w:t>
      </w:r>
      <w:r w:rsidRPr="004F4450">
        <w:t>.</w:t>
      </w:r>
      <w:r>
        <w:t xml:space="preserve"> </w:t>
      </w:r>
    </w:p>
    <w:p w14:paraId="708BBCFF" w14:textId="4AFF4B04" w:rsidR="004F4450" w:rsidRDefault="004F4450" w:rsidP="004C3073">
      <w:r w:rsidRPr="004F4450">
        <w:t xml:space="preserve">An jedem Tag gibt es mehrere </w:t>
      </w:r>
      <w:r w:rsidRPr="00913416">
        <w:rPr>
          <w:rStyle w:val="ekvlsungunterstrichen"/>
        </w:rPr>
        <w:t>Wahlgänge</w:t>
      </w:r>
      <w:r w:rsidRPr="004F4450">
        <w:t xml:space="preserve">. </w:t>
      </w:r>
      <w:r w:rsidR="007F361B">
        <w:t xml:space="preserve">Jeder schreibt </w:t>
      </w:r>
      <w:r w:rsidR="004F0746">
        <w:t xml:space="preserve">dafür </w:t>
      </w:r>
      <w:r w:rsidR="007F361B">
        <w:t xml:space="preserve">den Namen seines Favoriten auf ein Blatt Papier. Dabei soll die eigene Handschrift verstellt werden, damit niemand weiß, wer wen gewählt hat. </w:t>
      </w:r>
      <w:r w:rsidRPr="004F4450">
        <w:t>Der Kandidat mit den meisten Stimmen gewinnt.</w:t>
      </w:r>
      <w:r w:rsidR="007F361B">
        <w:t xml:space="preserve"> Er braucht aber mindestens zwei Drittel aller Stimmen.</w:t>
      </w:r>
      <w:r w:rsidRPr="004F4450">
        <w:t xml:space="preserve"> </w:t>
      </w:r>
      <w:r w:rsidR="004F0746">
        <w:t>Daher kann es schon einmal dauern, bis ein neuer Papst gewählt wurde</w:t>
      </w:r>
      <w:r w:rsidR="004F0746" w:rsidRPr="00460126">
        <w:t xml:space="preserve">. </w:t>
      </w:r>
      <w:r>
        <w:t xml:space="preserve">Nimmt der Kandidat die Wahl an, muss er sich direkt einen neuen Namen geben. Papst </w:t>
      </w:r>
      <w:r w:rsidRPr="00913416">
        <w:rPr>
          <w:rStyle w:val="ekvlsungunterstrichen"/>
        </w:rPr>
        <w:t>Franziskus</w:t>
      </w:r>
      <w:r>
        <w:t xml:space="preserve"> hieß beispielsweise</w:t>
      </w:r>
      <w:r w:rsidR="00561CDA">
        <w:t xml:space="preserve"> vor seiner Wahl</w:t>
      </w:r>
      <w:r>
        <w:t xml:space="preserve"> </w:t>
      </w:r>
      <w:r w:rsidR="00347633" w:rsidRPr="00347633">
        <w:t xml:space="preserve">Jorge Mario </w:t>
      </w:r>
      <w:r w:rsidR="00347633" w:rsidRPr="00460126">
        <w:t>Bergoglio</w:t>
      </w:r>
      <w:r w:rsidR="00347633">
        <w:t>.</w:t>
      </w:r>
    </w:p>
    <w:p w14:paraId="7D82AE65" w14:textId="742CB87B" w:rsidR="004C3073" w:rsidRDefault="00347633" w:rsidP="004C3073">
      <w:r>
        <w:t xml:space="preserve">Die Öffentlichkeit wird auf einem </w:t>
      </w:r>
      <w:proofErr w:type="gramStart"/>
      <w:r>
        <w:t>ganz besonderen</w:t>
      </w:r>
      <w:proofErr w:type="gramEnd"/>
      <w:r>
        <w:t xml:space="preserve"> Weg über die Wahl informiert. </w:t>
      </w:r>
      <w:r w:rsidR="004F4450" w:rsidRPr="004F4450">
        <w:t xml:space="preserve">Die Wahlzettel werden nach jedem Wahlgang </w:t>
      </w:r>
      <w:r w:rsidR="004F4450" w:rsidRPr="00913416">
        <w:rPr>
          <w:rStyle w:val="ekvlsungunterstrichen"/>
        </w:rPr>
        <w:t>verbrannt</w:t>
      </w:r>
      <w:r w:rsidR="004F4450" w:rsidRPr="004F4450">
        <w:t>. Der dabei entstehende Rauch zeigt den Menschen auf dem Petersplatz das Ergebnis des Wahlgangs an. Schwarzer Rauch bedeutet, dass die Wahl fehlgeschlagen ist</w:t>
      </w:r>
      <w:r w:rsidR="00561CDA">
        <w:t>.</w:t>
      </w:r>
      <w:r w:rsidR="004F4450" w:rsidRPr="004F4450">
        <w:t xml:space="preserve"> </w:t>
      </w:r>
      <w:r w:rsidR="00561CDA">
        <w:t>B</w:t>
      </w:r>
      <w:r w:rsidR="004F4450" w:rsidRPr="004F4450">
        <w:t xml:space="preserve">ei </w:t>
      </w:r>
      <w:r w:rsidR="004F4450" w:rsidRPr="00913416">
        <w:rPr>
          <w:rStyle w:val="ekvlsungunterstrichen"/>
        </w:rPr>
        <w:t>weißem Rauch</w:t>
      </w:r>
      <w:r w:rsidR="000F7B82">
        <w:rPr>
          <w:rStyle w:val="ekvlckentextunterstrichen"/>
        </w:rPr>
        <w:tab/>
      </w:r>
      <w:r w:rsidR="004F4450" w:rsidRPr="004F4450">
        <w:t xml:space="preserve"> wurde ein neuer Papst gewählt.</w:t>
      </w:r>
      <w:r w:rsidR="004F4450">
        <w:t xml:space="preserve"> </w:t>
      </w:r>
      <w:r w:rsidR="004F4450" w:rsidRPr="004F4450">
        <w:t>Die Farbe des Rauches wird durch Beimischung von Chemikalien erreicht.</w:t>
      </w:r>
      <w:r w:rsidR="004F4450">
        <w:t xml:space="preserve"> Zusätzlich </w:t>
      </w:r>
      <w:r>
        <w:t>läuten</w:t>
      </w:r>
      <w:r w:rsidR="004F4450">
        <w:t xml:space="preserve"> die Glocken im </w:t>
      </w:r>
      <w:r w:rsidR="004F4450" w:rsidRPr="00913416">
        <w:rPr>
          <w:rStyle w:val="ekvlsungunterstrichen"/>
        </w:rPr>
        <w:t>Petersdom</w:t>
      </w:r>
      <w:r w:rsidR="004F4450">
        <w:t xml:space="preserve">. </w:t>
      </w:r>
    </w:p>
    <w:p w14:paraId="175F5F70" w14:textId="1F4A7923" w:rsidR="004C3073" w:rsidRDefault="004F4450" w:rsidP="00FD20A8">
      <w:r>
        <w:t xml:space="preserve">Anschließend wird das Ergebnis der Wahl </w:t>
      </w:r>
      <w:r w:rsidRPr="00460126">
        <w:t>bekannt</w:t>
      </w:r>
      <w:r w:rsidR="000D7163" w:rsidRPr="00460126">
        <w:t xml:space="preserve"> </w:t>
      </w:r>
      <w:r w:rsidRPr="00460126">
        <w:t>gegeben</w:t>
      </w:r>
      <w:r>
        <w:t xml:space="preserve">. Diese Bekanntgabe wird mit den Worten </w:t>
      </w:r>
      <w:r w:rsidRPr="004F4450">
        <w:t>„</w:t>
      </w:r>
      <w:proofErr w:type="spellStart"/>
      <w:r w:rsidRPr="00460126">
        <w:t>Annuntio</w:t>
      </w:r>
      <w:proofErr w:type="spellEnd"/>
      <w:r w:rsidRPr="004F4450">
        <w:t xml:space="preserve"> </w:t>
      </w:r>
      <w:proofErr w:type="spellStart"/>
      <w:r w:rsidRPr="00460126">
        <w:t>vobis</w:t>
      </w:r>
      <w:proofErr w:type="spellEnd"/>
      <w:r w:rsidRPr="004F4450">
        <w:t xml:space="preserve"> </w:t>
      </w:r>
      <w:proofErr w:type="spellStart"/>
      <w:r w:rsidRPr="00460126">
        <w:t>gaudium</w:t>
      </w:r>
      <w:proofErr w:type="spellEnd"/>
      <w:r w:rsidRPr="004F4450">
        <w:t xml:space="preserve"> </w:t>
      </w:r>
      <w:proofErr w:type="spellStart"/>
      <w:r w:rsidRPr="00460126">
        <w:t>magnum</w:t>
      </w:r>
      <w:proofErr w:type="spellEnd"/>
      <w:r w:rsidRPr="004F4450">
        <w:t xml:space="preserve">, </w:t>
      </w:r>
      <w:r w:rsidRPr="00913416">
        <w:rPr>
          <w:rStyle w:val="ekvlsungunterstrichen"/>
        </w:rPr>
        <w:t>habemus Papam</w:t>
      </w:r>
      <w:r w:rsidRPr="004F4450">
        <w:t>!“ („Ich verkünde euch eine große Freude, wir haben einen Papst!“</w:t>
      </w:r>
      <w:r w:rsidRPr="00460126">
        <w:t>)</w:t>
      </w:r>
      <w:r>
        <w:t xml:space="preserve"> </w:t>
      </w:r>
      <w:r w:rsidRPr="00460126">
        <w:t>eingeleitet</w:t>
      </w:r>
      <w:r>
        <w:t>. Details über die Wahl</w:t>
      </w:r>
      <w:r w:rsidR="00347633">
        <w:t>, zum Beispiel die Stimmenanzahl für den Gewinner,</w:t>
      </w:r>
      <w:r>
        <w:t xml:space="preserve"> werden nicht genannt. </w:t>
      </w:r>
      <w:r w:rsidR="000F7B82">
        <w:t>Der neu gewählte Papst präsentiert sich anschließend den Gläubigen und erteilt den Segen „</w:t>
      </w:r>
      <w:r w:rsidR="000F7B82" w:rsidRPr="00913416">
        <w:rPr>
          <w:rStyle w:val="ekvlsungunterstrichen"/>
        </w:rPr>
        <w:t>Urbi et Orbi</w:t>
      </w:r>
      <w:r w:rsidR="000F7B82">
        <w:t>“, das bedeutet „für die Stadt und den Erdkreis“.</w:t>
      </w:r>
    </w:p>
    <w:p w14:paraId="196F4644" w14:textId="77777777" w:rsidR="00913416" w:rsidRDefault="00913416" w:rsidP="00FD20A8">
      <w:pPr>
        <w:rPr>
          <w:rStyle w:val="ekvfett"/>
        </w:rPr>
      </w:pPr>
    </w:p>
    <w:p w14:paraId="7888B350" w14:textId="2DF2CD46" w:rsidR="004C3073" w:rsidRPr="00347633" w:rsidRDefault="004C3073" w:rsidP="00FD20A8">
      <w:r w:rsidRPr="00460126">
        <w:rPr>
          <w:rStyle w:val="ekvfett"/>
        </w:rPr>
        <w:t>Wortspeicher</w:t>
      </w:r>
      <w:r w:rsidRPr="000D7163">
        <w:rPr>
          <w:rStyle w:val="ekvfett"/>
        </w:rPr>
        <w:t>:</w:t>
      </w:r>
      <w:r>
        <w:t xml:space="preserve"> </w:t>
      </w:r>
      <w:r w:rsidR="00347633" w:rsidRPr="000D7163">
        <w:rPr>
          <w:rStyle w:val="ekvfettkursiv"/>
        </w:rPr>
        <w:t xml:space="preserve">Petersdom – habemus Papam – verbrannt – </w:t>
      </w:r>
      <w:r w:rsidR="004F0746" w:rsidRPr="000D7163">
        <w:rPr>
          <w:rStyle w:val="ekvfettkursiv"/>
        </w:rPr>
        <w:t xml:space="preserve">Bischöfe – </w:t>
      </w:r>
      <w:r w:rsidR="00347633" w:rsidRPr="000D7163">
        <w:rPr>
          <w:rStyle w:val="ekvfettkursiv"/>
        </w:rPr>
        <w:t xml:space="preserve">Wahlgänge – weißer Rauch – Rom – Sixtinische Kapelle – </w:t>
      </w:r>
      <w:r w:rsidR="00347633" w:rsidRPr="00460126">
        <w:rPr>
          <w:rStyle w:val="ekvfettkursiv"/>
        </w:rPr>
        <w:t>Franziskus</w:t>
      </w:r>
      <w:r w:rsidR="00347633">
        <w:t xml:space="preserve"> </w:t>
      </w:r>
    </w:p>
    <w:p w14:paraId="5260134D" w14:textId="77777777" w:rsidR="006875A4" w:rsidRDefault="006875A4" w:rsidP="006875A4"/>
    <w:p w14:paraId="2252703E" w14:textId="760C9BEE" w:rsidR="00B44295" w:rsidRDefault="006875A4" w:rsidP="00B44295">
      <w:pPr>
        <w:pStyle w:val="ekvue3arial"/>
      </w:pPr>
      <w:r>
        <w:t>Aufgaben</w:t>
      </w:r>
    </w:p>
    <w:p w14:paraId="43D42268" w14:textId="45D88B5F" w:rsidR="00C9155B" w:rsidRDefault="00B44295" w:rsidP="00913416">
      <w:pPr>
        <w:pStyle w:val="ekvaufzhlung"/>
      </w:pPr>
      <w:r>
        <w:t>1.</w:t>
      </w:r>
      <w:r w:rsidR="00913416">
        <w:tab/>
      </w:r>
      <w:r w:rsidR="00347633">
        <w:t>Überprüfe mithilfe einer Internetrecherche, welche Aussagen in der Tabelle oben richtig oder falsch sind.</w:t>
      </w:r>
    </w:p>
    <w:p w14:paraId="79BB09A2" w14:textId="6194C97D" w:rsidR="00347633" w:rsidRDefault="00347633" w:rsidP="00913416">
      <w:pPr>
        <w:pStyle w:val="ekvaufzhlung"/>
      </w:pPr>
      <w:r>
        <w:t>2.</w:t>
      </w:r>
      <w:r w:rsidR="00913416">
        <w:tab/>
      </w:r>
      <w:r>
        <w:t>Korrigiere die falschen Aussagen</w:t>
      </w:r>
      <w:r w:rsidR="00593A80">
        <w:t xml:space="preserve">, indem du eine </w:t>
      </w:r>
      <w:r>
        <w:t>passende richtige Aussage</w:t>
      </w:r>
      <w:r w:rsidR="00593A80">
        <w:t xml:space="preserve"> formulierst</w:t>
      </w:r>
      <w:r>
        <w:t>.</w:t>
      </w:r>
    </w:p>
    <w:p w14:paraId="5245E7A4" w14:textId="16D82D67" w:rsidR="00347633" w:rsidRDefault="00347633" w:rsidP="00913416">
      <w:pPr>
        <w:pStyle w:val="ekvaufzhlung"/>
      </w:pPr>
      <w:r>
        <w:t>3.</w:t>
      </w:r>
      <w:r w:rsidR="00913416">
        <w:tab/>
      </w:r>
      <w:r w:rsidR="007F361B">
        <w:t>Fülle den Lückentext mithilfe des Wortspeichers aus. Solltest du dir nicht sicher sein, kannst du im Interne</w:t>
      </w:r>
      <w:r w:rsidR="004F0746">
        <w:t>t</w:t>
      </w:r>
      <w:r w:rsidR="007F361B">
        <w:t xml:space="preserve"> </w:t>
      </w:r>
      <w:r w:rsidR="004F0746">
        <w:t>r</w:t>
      </w:r>
      <w:r w:rsidR="007F361B">
        <w:t>echerchieren.</w:t>
      </w:r>
    </w:p>
    <w:p w14:paraId="52AE39FC" w14:textId="3E6A8639" w:rsidR="006875A4" w:rsidRDefault="007F361B" w:rsidP="00913416">
      <w:pPr>
        <w:pStyle w:val="ekvaufzhlung"/>
      </w:pPr>
      <w:r>
        <w:t>4.</w:t>
      </w:r>
      <w:r w:rsidR="00913416">
        <w:tab/>
      </w:r>
      <w:r w:rsidR="000F7B82">
        <w:t>Erstelle eine eigene Quiz-Tabelle mit drei wahren und drei falschen Aussagen rund um</w:t>
      </w:r>
      <w:r>
        <w:t xml:space="preserve"> die Wahl eines neuen Papstes. Setzt euch zu zweit zusammen, tauscht euer Quiz und prüft euch gegenseitig.</w:t>
      </w:r>
    </w:p>
    <w:sectPr w:rsidR="006875A4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8336A" w14:textId="77777777" w:rsidR="005B5078" w:rsidRDefault="005B5078" w:rsidP="003C599D">
      <w:pPr>
        <w:spacing w:line="240" w:lineRule="auto"/>
      </w:pPr>
      <w:r>
        <w:separator/>
      </w:r>
    </w:p>
  </w:endnote>
  <w:endnote w:type="continuationSeparator" w:id="0">
    <w:p w14:paraId="603DD00E" w14:textId="77777777" w:rsidR="005B5078" w:rsidRDefault="005B507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835FA8B" w14:textId="77777777" w:rsidTr="00503EE6">
      <w:trPr>
        <w:trHeight w:hRule="exact" w:val="680"/>
      </w:trPr>
      <w:tc>
        <w:tcPr>
          <w:tcW w:w="864" w:type="dxa"/>
          <w:noWrap/>
        </w:tcPr>
        <w:p w14:paraId="5EE31A4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908388A" wp14:editId="3B6DBC8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9734565" w14:textId="0EF4EF4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13416">
            <w:t>5</w:t>
          </w:r>
          <w:r w:rsidRPr="00913892">
            <w:t xml:space="preserve"> | www.klett.de | </w:t>
          </w:r>
          <w:r w:rsidRPr="00460126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63A115A" w14:textId="7FA39629" w:rsidR="00947DC8" w:rsidRDefault="00947DC8" w:rsidP="00947DC8">
          <w:pPr>
            <w:pStyle w:val="ekvquelle"/>
          </w:pPr>
          <w:r>
            <w:t>Tex</w:t>
          </w:r>
          <w:r w:rsidR="00593A80">
            <w:t>t: Claudius Kretzer (Autor)</w:t>
          </w:r>
        </w:p>
        <w:p w14:paraId="2DE5AD15" w14:textId="0E806197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5F2DB999" w14:textId="77777777" w:rsidR="002659C5" w:rsidRPr="00913892" w:rsidRDefault="002659C5" w:rsidP="00913892">
          <w:pPr>
            <w:pStyle w:val="ekvpagina"/>
          </w:pPr>
        </w:p>
      </w:tc>
    </w:tr>
  </w:tbl>
  <w:p w14:paraId="49D9B02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6AD28" w14:textId="77777777" w:rsidR="005B5078" w:rsidRDefault="005B5078" w:rsidP="003C599D">
      <w:pPr>
        <w:spacing w:line="240" w:lineRule="auto"/>
      </w:pPr>
      <w:r>
        <w:separator/>
      </w:r>
    </w:p>
  </w:footnote>
  <w:footnote w:type="continuationSeparator" w:id="0">
    <w:p w14:paraId="454F010F" w14:textId="77777777" w:rsidR="005B5078" w:rsidRDefault="005B507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0DC2236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0804AB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BFB5D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B08F2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71262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0D2B07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DC7B0F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BACCFB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819337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9D8C29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FA9DC0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A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61EC"/>
    <w:rsid w:val="000779C3"/>
    <w:rsid w:val="000812E6"/>
    <w:rsid w:val="00085B29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A7BAB"/>
    <w:rsid w:val="000B098D"/>
    <w:rsid w:val="000B7BD3"/>
    <w:rsid w:val="000C11E0"/>
    <w:rsid w:val="000C77CA"/>
    <w:rsid w:val="000D40DE"/>
    <w:rsid w:val="000D4791"/>
    <w:rsid w:val="000D5ADE"/>
    <w:rsid w:val="000D7163"/>
    <w:rsid w:val="000E343E"/>
    <w:rsid w:val="000E72F2"/>
    <w:rsid w:val="000F21E8"/>
    <w:rsid w:val="000F47EE"/>
    <w:rsid w:val="000F6468"/>
    <w:rsid w:val="000F7910"/>
    <w:rsid w:val="000F7B82"/>
    <w:rsid w:val="00103057"/>
    <w:rsid w:val="00107D77"/>
    <w:rsid w:val="00116EF2"/>
    <w:rsid w:val="00124062"/>
    <w:rsid w:val="00126C2B"/>
    <w:rsid w:val="00131417"/>
    <w:rsid w:val="001343C4"/>
    <w:rsid w:val="001377F5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A36"/>
    <w:rsid w:val="001A5BD5"/>
    <w:rsid w:val="001A6AE3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39"/>
    <w:rsid w:val="001F53F1"/>
    <w:rsid w:val="0020055A"/>
    <w:rsid w:val="00201AA1"/>
    <w:rsid w:val="00205239"/>
    <w:rsid w:val="00205866"/>
    <w:rsid w:val="00214764"/>
    <w:rsid w:val="00216D91"/>
    <w:rsid w:val="0021783D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17656"/>
    <w:rsid w:val="00320087"/>
    <w:rsid w:val="00321063"/>
    <w:rsid w:val="003259C6"/>
    <w:rsid w:val="0032667B"/>
    <w:rsid w:val="00331D08"/>
    <w:rsid w:val="003323B5"/>
    <w:rsid w:val="003373EF"/>
    <w:rsid w:val="00337C23"/>
    <w:rsid w:val="00337E7F"/>
    <w:rsid w:val="00344EC7"/>
    <w:rsid w:val="00347633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6487"/>
    <w:rsid w:val="00460126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3073"/>
    <w:rsid w:val="004E3969"/>
    <w:rsid w:val="004F0746"/>
    <w:rsid w:val="004F4450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1A51"/>
    <w:rsid w:val="00547103"/>
    <w:rsid w:val="00554EDA"/>
    <w:rsid w:val="00560848"/>
    <w:rsid w:val="00561CDA"/>
    <w:rsid w:val="005640F7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3A80"/>
    <w:rsid w:val="00597E2F"/>
    <w:rsid w:val="005A3FB2"/>
    <w:rsid w:val="005A6D94"/>
    <w:rsid w:val="005B5078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7672E"/>
    <w:rsid w:val="006802C4"/>
    <w:rsid w:val="0068429A"/>
    <w:rsid w:val="00685FDD"/>
    <w:rsid w:val="006875A4"/>
    <w:rsid w:val="006912DC"/>
    <w:rsid w:val="00691B3B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361B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416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A5B72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106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4295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C7FB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4A3E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155B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4FFB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180A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362"/>
    <w:rsid w:val="00E80DED"/>
    <w:rsid w:val="00E8369E"/>
    <w:rsid w:val="00E95ED3"/>
    <w:rsid w:val="00EA0274"/>
    <w:rsid w:val="00EA2224"/>
    <w:rsid w:val="00EA7542"/>
    <w:rsid w:val="00EB2280"/>
    <w:rsid w:val="00EC11F3"/>
    <w:rsid w:val="00EC1621"/>
    <w:rsid w:val="00EC1FF0"/>
    <w:rsid w:val="00EC662E"/>
    <w:rsid w:val="00EC66B7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25D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2ACC"/>
    <w:rsid w:val="00FB59FB"/>
    <w:rsid w:val="00FB72A0"/>
    <w:rsid w:val="00FB7545"/>
    <w:rsid w:val="00FC1D8A"/>
    <w:rsid w:val="00FC2725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7F38F"/>
  <w15:chartTrackingRefBased/>
  <w15:docId w15:val="{DD798971-11D3-4579-863A-01B55F51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2025-02-28T07:59:00Z</dcterms:created>
  <dcterms:modified xsi:type="dcterms:W3CDTF">2025-02-28T07:59:00Z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