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6350D62E" w14:textId="03E6ED49" w:rsidR="00901B13" w:rsidRDefault="0016763F" w:rsidP="00005477">
      <w:pPr>
        <w:pStyle w:val="ekvue2arial"/>
      </w:pPr>
      <w:r>
        <w:t>Kinderrechte</w:t>
      </w:r>
    </w:p>
    <w:p w14:paraId="073C5BF8" w14:textId="5898C2F0" w:rsidR="00045951" w:rsidRDefault="00045951" w:rsidP="000E200F"/>
    <w:p w14:paraId="244E2E1B" w14:textId="77777777" w:rsidR="00045951" w:rsidRDefault="00045951" w:rsidP="000E200F"/>
    <w:p w14:paraId="2E0331D4" w14:textId="1997A0FB" w:rsidR="00045951" w:rsidRPr="00005477" w:rsidRDefault="00045951" w:rsidP="000E200F">
      <w:pPr>
        <w:rPr>
          <w:rStyle w:val="ekvfett"/>
        </w:rPr>
      </w:pPr>
      <w:r w:rsidRPr="00005477">
        <w:rPr>
          <w:rStyle w:val="ekvfett"/>
        </w:rPr>
        <w:t>Aufgaben</w:t>
      </w:r>
    </w:p>
    <w:p w14:paraId="5496A1E6" w14:textId="77777777" w:rsidR="00045951" w:rsidRDefault="00045951" w:rsidP="000E200F"/>
    <w:p w14:paraId="6A73D052" w14:textId="0C82BB96" w:rsidR="0091256D" w:rsidRDefault="00005477" w:rsidP="0091256D">
      <w:pPr>
        <w:rPr>
          <w:rStyle w:val="ekvarbeitsanweisungdeutsch"/>
        </w:rPr>
      </w:pPr>
      <w:r w:rsidRPr="00005477">
        <w:rPr>
          <w:rStyle w:val="ekvarbeitsanweisungdeutsch"/>
        </w:rPr>
        <w:t xml:space="preserve">1. </w:t>
      </w:r>
      <w:r w:rsidR="003812EB">
        <w:rPr>
          <w:rStyle w:val="ekvarbeitsanweisungdeutsch"/>
        </w:rPr>
        <w:t xml:space="preserve">Sieh dir das Video </w:t>
      </w:r>
      <w:r w:rsidR="00BE1B07">
        <w:rPr>
          <w:rStyle w:val="ekvarbeitsanweisungdeutsch"/>
        </w:rPr>
        <w:t xml:space="preserve">auf folgender Seite </w:t>
      </w:r>
      <w:r w:rsidR="003812EB">
        <w:rPr>
          <w:rStyle w:val="ekvarbeitsanweisungdeutsch"/>
        </w:rPr>
        <w:t xml:space="preserve">an: </w:t>
      </w:r>
      <w:hyperlink r:id="rId7" w:history="1">
        <w:r w:rsidR="003812EB" w:rsidRPr="00F30D63">
          <w:rPr>
            <w:rStyle w:val="Hyperlink"/>
          </w:rPr>
          <w:t>https://www.kindersache.de/bereiche/kinderrechte/deutsches-kinderhilfswerk/die-kinderrechte-neuer-erklaerfilm-fuer-dich</w:t>
        </w:r>
      </w:hyperlink>
      <w:r w:rsidR="003812EB">
        <w:rPr>
          <w:rStyle w:val="ekvarbeitsanweisungdeutsch"/>
        </w:rPr>
        <w:t xml:space="preserve"> </w:t>
      </w:r>
      <w:r w:rsidR="003812EB">
        <w:rPr>
          <w:rStyle w:val="ekvarbeitsanweisungdeutsch"/>
        </w:rPr>
        <w:br/>
      </w:r>
      <w:r w:rsidR="0016763F">
        <w:rPr>
          <w:rStyle w:val="ekvarbeitsanweisungdeutsch"/>
        </w:rPr>
        <w:t>Fülle mithilfe der Informationen aus dem Video den Lückentext aus.</w:t>
      </w:r>
      <w:r w:rsidR="0016763F">
        <w:rPr>
          <w:rStyle w:val="ekvarbeitsanweisungdeutsch"/>
        </w:rPr>
        <w:br/>
        <w:t>Falls du nicht weiterkommst, kannst du die Wörter im Kasten unten zur Hilfe nutzen.</w:t>
      </w:r>
    </w:p>
    <w:p w14:paraId="2A557CA0" w14:textId="5C7AFA00" w:rsidR="00976209" w:rsidRPr="00650F9F" w:rsidRDefault="005905C4" w:rsidP="0091256D">
      <w:pPr>
        <w:pStyle w:val="ekvschreiblinie"/>
      </w:pPr>
      <w:r w:rsidRPr="00650F9F">
        <w:t xml:space="preserve">Die </w:t>
      </w:r>
      <w:r w:rsidR="002E2E51">
        <w:t>V</w:t>
      </w:r>
      <w:r w:rsidRPr="00650F9F">
        <w:t xml:space="preserve">ereinten </w:t>
      </w:r>
      <w:r w:rsidR="00BD7517">
        <w:rPr>
          <w:rStyle w:val="ekvhandschriftunterstrichen"/>
        </w:rPr>
        <w:t xml:space="preserve">    N</w:t>
      </w:r>
      <w:r w:rsidR="002E2E51">
        <w:rPr>
          <w:rStyle w:val="ekvhandschriftunterstrichen"/>
        </w:rPr>
        <w:t>ationen</w:t>
      </w:r>
      <w:r w:rsidR="00BD7517">
        <w:rPr>
          <w:rStyle w:val="ekvhandschriftunterstrichen"/>
        </w:rPr>
        <w:t xml:space="preserve">    </w:t>
      </w:r>
      <w:r w:rsidRPr="00650F9F">
        <w:t xml:space="preserve"> haben sich am 20.11.</w:t>
      </w:r>
      <w:r w:rsidR="002E2E51">
        <w:rPr>
          <w:rStyle w:val="ekvhandschriftunterstrichen"/>
        </w:rPr>
        <w:t>1989</w:t>
      </w:r>
      <w:r w:rsidR="00BD7517">
        <w:rPr>
          <w:rStyle w:val="ekvhandschriftunterstrichen"/>
        </w:rPr>
        <w:t xml:space="preserve">   </w:t>
      </w:r>
      <w:r w:rsidRPr="00650F9F">
        <w:t xml:space="preserve"> auf die heute geltenden </w:t>
      </w:r>
      <w:r w:rsidR="00BD7517">
        <w:rPr>
          <w:rStyle w:val="ekvhandschriftunterstrichen"/>
        </w:rPr>
        <w:t xml:space="preserve">     K</w:t>
      </w:r>
      <w:r w:rsidR="002E2E51">
        <w:rPr>
          <w:rStyle w:val="ekvhandschriftunterstrichen"/>
        </w:rPr>
        <w:t>inderrechte</w:t>
      </w:r>
      <w:r w:rsidR="00BD7517">
        <w:rPr>
          <w:rStyle w:val="ekvhandschriftunterstrichen"/>
        </w:rPr>
        <w:t xml:space="preserve">   </w:t>
      </w:r>
      <w:r w:rsidR="002E2E51" w:rsidRPr="002E2E51">
        <w:rPr>
          <w:rStyle w:val="ekvhandschriftunterstrichen"/>
          <w:u w:val="none"/>
        </w:rPr>
        <w:t xml:space="preserve"> </w:t>
      </w:r>
      <w:r w:rsidRPr="00650F9F">
        <w:t>verständigt</w:t>
      </w:r>
      <w:r w:rsidR="00E527D6">
        <w:t>, die später noch durch Zusatzprotokolle ergänzt wurden</w:t>
      </w:r>
      <w:r w:rsidRPr="00650F9F">
        <w:t>.</w:t>
      </w:r>
      <w:r w:rsidR="002E2E51">
        <w:t xml:space="preserve"> </w:t>
      </w:r>
      <w:r w:rsidR="003812EB" w:rsidRPr="00650F9F">
        <w:t xml:space="preserve">Die Kinderrechte sind in </w:t>
      </w:r>
      <w:r w:rsidR="002E2E51">
        <w:rPr>
          <w:rStyle w:val="ekvhandschriftunterstrichen"/>
        </w:rPr>
        <w:t>54</w:t>
      </w:r>
      <w:r w:rsidR="003812EB" w:rsidRPr="00650F9F">
        <w:t xml:space="preserve"> Artikeln der </w:t>
      </w:r>
      <w:r w:rsidR="00BD7517">
        <w:br/>
      </w:r>
      <w:r w:rsidR="00BD7517">
        <w:rPr>
          <w:rStyle w:val="ekvhandschriftunterstrichen"/>
        </w:rPr>
        <w:t xml:space="preserve">      </w:t>
      </w:r>
      <w:r w:rsidR="002E2E51">
        <w:rPr>
          <w:rStyle w:val="ekvhandschriftunterstrichen"/>
        </w:rPr>
        <w:t>N-Kinderrechtskonvention</w:t>
      </w:r>
      <w:r w:rsidR="00BD7517">
        <w:rPr>
          <w:rStyle w:val="ekvhandschriftunterstrichen"/>
        </w:rPr>
        <w:t xml:space="preserve">     </w:t>
      </w:r>
      <w:r w:rsidR="003812EB" w:rsidRPr="00650F9F">
        <w:t xml:space="preserve"> festgehalten. Kinder haben eigene </w:t>
      </w:r>
      <w:r w:rsidR="00BD7517">
        <w:rPr>
          <w:rStyle w:val="ekvhandschriftunterstrichen"/>
        </w:rPr>
        <w:t xml:space="preserve">    B</w:t>
      </w:r>
      <w:r w:rsidR="00003DED">
        <w:rPr>
          <w:rStyle w:val="ekvhandschriftunterstrichen"/>
        </w:rPr>
        <w:t>edürfnisse</w:t>
      </w:r>
      <w:r w:rsidR="00BD7517">
        <w:rPr>
          <w:rStyle w:val="ekvhandschriftunterstrichen"/>
        </w:rPr>
        <w:t xml:space="preserve">    </w:t>
      </w:r>
      <w:r w:rsidR="003812EB" w:rsidRPr="00650F9F">
        <w:t xml:space="preserve"> und </w:t>
      </w:r>
      <w:r w:rsidR="00C626F4" w:rsidRPr="00650F9F">
        <w:t>stehen</w:t>
      </w:r>
      <w:r w:rsidR="003812EB" w:rsidRPr="00650F9F">
        <w:t xml:space="preserve"> unter besonderem </w:t>
      </w:r>
      <w:r w:rsidR="00BD7517">
        <w:rPr>
          <w:rStyle w:val="ekvhandschriftunterstrichen"/>
        </w:rPr>
        <w:t xml:space="preserve">    S</w:t>
      </w:r>
      <w:r w:rsidR="002E2E51">
        <w:rPr>
          <w:rStyle w:val="ekvhandschriftunterstrichen"/>
        </w:rPr>
        <w:t>chutz</w:t>
      </w:r>
      <w:r w:rsidR="00BD7517">
        <w:rPr>
          <w:rStyle w:val="ekvhandschriftunterstrichen"/>
        </w:rPr>
        <w:t xml:space="preserve">   </w:t>
      </w:r>
      <w:proofErr w:type="gramStart"/>
      <w:r w:rsidR="00BD7517">
        <w:rPr>
          <w:rStyle w:val="ekvhandschriftunterstrichen"/>
        </w:rPr>
        <w:t xml:space="preserve">  </w:t>
      </w:r>
      <w:r w:rsidR="003812EB" w:rsidRPr="00650F9F">
        <w:t>.</w:t>
      </w:r>
      <w:proofErr w:type="gramEnd"/>
      <w:r w:rsidR="00994DE3" w:rsidRPr="00650F9F">
        <w:t xml:space="preserve"> Die Kinderrechte gelten</w:t>
      </w:r>
      <w:r w:rsidR="00E02330" w:rsidRPr="00650F9F">
        <w:t xml:space="preserve"> in </w:t>
      </w:r>
      <w:r w:rsidR="002E2E51">
        <w:rPr>
          <w:rStyle w:val="ekvhandschriftunterstrichen"/>
        </w:rPr>
        <w:t>fast allen</w:t>
      </w:r>
      <w:r w:rsidR="00BD7517">
        <w:rPr>
          <w:rStyle w:val="ekvhandschriftunterstrichen"/>
        </w:rPr>
        <w:t xml:space="preserve">      </w:t>
      </w:r>
      <w:r w:rsidR="00E02330" w:rsidRPr="00650F9F">
        <w:t xml:space="preserve"> Ländern </w:t>
      </w:r>
      <w:r w:rsidR="002E2E51">
        <w:rPr>
          <w:rStyle w:val="ekvhandschriftunterstrichen"/>
        </w:rPr>
        <w:t>weltweit</w:t>
      </w:r>
      <w:r w:rsidR="00BD7517">
        <w:rPr>
          <w:rStyle w:val="ekvhandschriftunterstrichen"/>
        </w:rPr>
        <w:t xml:space="preserve">   </w:t>
      </w:r>
      <w:proofErr w:type="gramStart"/>
      <w:r w:rsidR="00BD7517">
        <w:rPr>
          <w:rStyle w:val="ekvhandschriftunterstrichen"/>
        </w:rPr>
        <w:t xml:space="preserve">  </w:t>
      </w:r>
      <w:r w:rsidR="00994DE3" w:rsidRPr="00650F9F">
        <w:t>.</w:t>
      </w:r>
      <w:proofErr w:type="gramEnd"/>
      <w:r w:rsidR="003812EB" w:rsidRPr="00650F9F">
        <w:t xml:space="preserve"> </w:t>
      </w:r>
      <w:r w:rsidR="00A470FD" w:rsidRPr="00650F9F">
        <w:t>Sie</w:t>
      </w:r>
      <w:r w:rsidRPr="00650F9F">
        <w:t xml:space="preserve"> sind nicht an </w:t>
      </w:r>
      <w:r w:rsidR="002E2E51">
        <w:rPr>
          <w:rStyle w:val="ekvhandschriftunterstrichen"/>
        </w:rPr>
        <w:t>Bedingungen</w:t>
      </w:r>
      <w:r w:rsidRPr="00650F9F">
        <w:t xml:space="preserve"> </w:t>
      </w:r>
      <w:r w:rsidR="00994DE3" w:rsidRPr="00650F9F">
        <w:t xml:space="preserve">wie Herkunft, Glaube oder Einstellungen </w:t>
      </w:r>
      <w:r w:rsidRPr="00650F9F">
        <w:t>geknüpft</w:t>
      </w:r>
      <w:r w:rsidR="00A470FD" w:rsidRPr="00650F9F">
        <w:t xml:space="preserve">, sondern gelten für jedes einzelne </w:t>
      </w:r>
      <w:r w:rsidR="002E2E51">
        <w:rPr>
          <w:rStyle w:val="ekvhandschriftunterstrichen"/>
        </w:rPr>
        <w:t>Kind</w:t>
      </w:r>
      <w:r w:rsidR="00BD7517">
        <w:rPr>
          <w:rStyle w:val="ekvhandschriftunterstrichen"/>
        </w:rPr>
        <w:t xml:space="preserve">  </w:t>
      </w:r>
      <w:proofErr w:type="gramStart"/>
      <w:r w:rsidR="00BD7517">
        <w:rPr>
          <w:rStyle w:val="ekvhandschriftunterstrichen"/>
        </w:rPr>
        <w:t xml:space="preserve">  </w:t>
      </w:r>
      <w:r w:rsidR="00C626F4" w:rsidRPr="00650F9F">
        <w:t>,</w:t>
      </w:r>
      <w:proofErr w:type="gramEnd"/>
      <w:r w:rsidR="00C626F4" w:rsidRPr="00650F9F">
        <w:t xml:space="preserve"> weil es ein Kind ist</w:t>
      </w:r>
      <w:r w:rsidRPr="00650F9F">
        <w:t>.</w:t>
      </w:r>
      <w:r w:rsidR="00994DE3" w:rsidRPr="00650F9F">
        <w:t xml:space="preserve"> </w:t>
      </w:r>
      <w:r w:rsidRPr="00650F9F">
        <w:t xml:space="preserve">In Deutschland, einem Mitgliedsstaat der </w:t>
      </w:r>
      <w:r w:rsidR="002E2E51">
        <w:rPr>
          <w:rStyle w:val="ekvhandschriftunterstrichen"/>
        </w:rPr>
        <w:t>Vereinten Nationen</w:t>
      </w:r>
      <w:r w:rsidR="00BD7517">
        <w:rPr>
          <w:rStyle w:val="ekvhandschriftunterstrichen"/>
        </w:rPr>
        <w:t xml:space="preserve">  </w:t>
      </w:r>
      <w:proofErr w:type="gramStart"/>
      <w:r w:rsidR="00BD7517">
        <w:rPr>
          <w:rStyle w:val="ekvhandschriftunterstrichen"/>
        </w:rPr>
        <w:t xml:space="preserve">  </w:t>
      </w:r>
      <w:r w:rsidRPr="00650F9F">
        <w:t>,</w:t>
      </w:r>
      <w:proofErr w:type="gramEnd"/>
      <w:r w:rsidRPr="00650F9F">
        <w:t xml:space="preserve"> gelten die Kinderrechte.</w:t>
      </w:r>
      <w:r w:rsidR="00C626F4" w:rsidRPr="00650F9F">
        <w:t xml:space="preserve"> Sie gelten für alle Menschen</w:t>
      </w:r>
      <w:r w:rsidR="00E02330" w:rsidRPr="00650F9F">
        <w:t>,</w:t>
      </w:r>
      <w:r w:rsidR="00C626F4" w:rsidRPr="00650F9F">
        <w:t xml:space="preserve"> bis sie als Erwachsene gelten, in Deutschland als</w:t>
      </w:r>
      <w:r w:rsidR="00E02330" w:rsidRPr="00650F9F">
        <w:t>o</w:t>
      </w:r>
      <w:r w:rsidR="00C626F4" w:rsidRPr="00650F9F">
        <w:t xml:space="preserve"> für alle</w:t>
      </w:r>
      <w:r w:rsidR="00E02330" w:rsidRPr="00650F9F">
        <w:t xml:space="preserve"> Menschen</w:t>
      </w:r>
      <w:r w:rsidR="00C626F4" w:rsidRPr="00650F9F">
        <w:t>, die jünger als 18 Jahre sind.</w:t>
      </w:r>
      <w:r w:rsidR="00994DE3" w:rsidRPr="00650F9F">
        <w:t xml:space="preserve"> </w:t>
      </w:r>
      <w:r w:rsidR="00A470FD" w:rsidRPr="00650F9F">
        <w:t xml:space="preserve">Diese Rechte werden allerdings manchmal </w:t>
      </w:r>
      <w:r w:rsidR="002E2E51">
        <w:rPr>
          <w:rStyle w:val="ekvhandschriftunterstrichen"/>
        </w:rPr>
        <w:t>verletzt</w:t>
      </w:r>
      <w:r w:rsidR="00BD7517">
        <w:rPr>
          <w:rStyle w:val="ekvhandschriftunterstrichen"/>
        </w:rPr>
        <w:t xml:space="preserve">   </w:t>
      </w:r>
      <w:proofErr w:type="gramStart"/>
      <w:r w:rsidR="00BD7517">
        <w:rPr>
          <w:rStyle w:val="ekvhandschriftunterstrichen"/>
        </w:rPr>
        <w:t xml:space="preserve">  </w:t>
      </w:r>
      <w:r w:rsidR="00A470FD" w:rsidRPr="00650F9F">
        <w:t>.</w:t>
      </w:r>
      <w:proofErr w:type="gramEnd"/>
      <w:r w:rsidR="00A470FD" w:rsidRPr="00650F9F">
        <w:t xml:space="preserve"> In Deutschland haben beispielsweise nicht alle Kinder die gleichen </w:t>
      </w:r>
      <w:r w:rsidR="002E2E51">
        <w:rPr>
          <w:rStyle w:val="ekvhandschriftunterstrichen"/>
        </w:rPr>
        <w:t>Chancen</w:t>
      </w:r>
      <w:r w:rsidR="00BD7517">
        <w:rPr>
          <w:rStyle w:val="ekvhandschriftunterstrichen"/>
        </w:rPr>
        <w:t xml:space="preserve">        </w:t>
      </w:r>
      <w:r w:rsidR="00A470FD" w:rsidRPr="00650F9F">
        <w:t xml:space="preserve"> im Bildungssystem. </w:t>
      </w:r>
      <w:r w:rsidR="00994DE3" w:rsidRPr="00650F9F">
        <w:t xml:space="preserve">Wenn Kinderrechte verletzt werden, ist es z. B. Aufgabe der </w:t>
      </w:r>
      <w:r w:rsidR="002E2E51">
        <w:rPr>
          <w:rStyle w:val="ekvhandschriftunterstrichen"/>
        </w:rPr>
        <w:t>Politik</w:t>
      </w:r>
      <w:r w:rsidR="00BD7517">
        <w:rPr>
          <w:rStyle w:val="ekvhandschriftunterstrichen"/>
        </w:rPr>
        <w:t xml:space="preserve">    </w:t>
      </w:r>
      <w:proofErr w:type="gramStart"/>
      <w:r w:rsidR="00BD7517">
        <w:rPr>
          <w:rStyle w:val="ekvhandschriftunterstrichen"/>
        </w:rPr>
        <w:t xml:space="preserve">  </w:t>
      </w:r>
      <w:r w:rsidR="00994DE3" w:rsidRPr="00650F9F">
        <w:t>,</w:t>
      </w:r>
      <w:proofErr w:type="gramEnd"/>
      <w:r w:rsidR="00994DE3" w:rsidRPr="00650F9F">
        <w:t xml:space="preserve"> dies zu verbessern. </w:t>
      </w:r>
      <w:r w:rsidR="00A470FD" w:rsidRPr="00650F9F">
        <w:t>Eines der Kinderrechte beinhaltet das</w:t>
      </w:r>
      <w:r w:rsidR="00994DE3" w:rsidRPr="00650F9F">
        <w:t xml:space="preserve"> Recht auf </w:t>
      </w:r>
      <w:r w:rsidR="002E2E51">
        <w:rPr>
          <w:rStyle w:val="ekvhandschriftunterstrichen"/>
        </w:rPr>
        <w:t>Mitbestimmung</w:t>
      </w:r>
      <w:r w:rsidR="00BD7517">
        <w:rPr>
          <w:rStyle w:val="ekvhandschriftunterstrichen"/>
        </w:rPr>
        <w:t xml:space="preserve">     </w:t>
      </w:r>
      <w:proofErr w:type="gramStart"/>
      <w:r w:rsidR="00BD7517">
        <w:rPr>
          <w:rStyle w:val="ekvhandschriftunterstrichen"/>
        </w:rPr>
        <w:t xml:space="preserve">  </w:t>
      </w:r>
      <w:r w:rsidR="00994DE3" w:rsidRPr="00650F9F">
        <w:t>.</w:t>
      </w:r>
      <w:proofErr w:type="gramEnd"/>
      <w:r w:rsidR="00994DE3" w:rsidRPr="00650F9F">
        <w:t xml:space="preserve"> Bei Entscheidungen mitbestimmen</w:t>
      </w:r>
      <w:r w:rsidR="00A470FD" w:rsidRPr="00650F9F">
        <w:t>,</w:t>
      </w:r>
      <w:r w:rsidR="00994DE3" w:rsidRPr="00650F9F">
        <w:t xml:space="preserve"> können Kinder </w:t>
      </w:r>
      <w:r w:rsidR="00A470FD" w:rsidRPr="00650F9F">
        <w:t>z.</w:t>
      </w:r>
      <w:r w:rsidR="002E2E51">
        <w:rPr>
          <w:sz w:val="20"/>
          <w:szCs w:val="24"/>
        </w:rPr>
        <w:t> </w:t>
      </w:r>
      <w:r w:rsidR="00A470FD" w:rsidRPr="00650F9F">
        <w:rPr>
          <w:sz w:val="20"/>
          <w:szCs w:val="24"/>
        </w:rPr>
        <w:t>B.,</w:t>
      </w:r>
      <w:r w:rsidR="00994DE3" w:rsidRPr="00650F9F">
        <w:t xml:space="preserve"> indem sie sich </w:t>
      </w:r>
      <w:r w:rsidR="00A470FD" w:rsidRPr="00650F9F">
        <w:t xml:space="preserve">für ein </w:t>
      </w:r>
      <w:r w:rsidR="002E2E51">
        <w:rPr>
          <w:rStyle w:val="ekvhandschriftunterstrichen"/>
        </w:rPr>
        <w:t>Schulparlament</w:t>
      </w:r>
      <w:r w:rsidR="00BD7517">
        <w:rPr>
          <w:rStyle w:val="ekvhandschriftunterstrichen"/>
        </w:rPr>
        <w:t xml:space="preserve">    </w:t>
      </w:r>
      <w:r w:rsidR="00994DE3" w:rsidRPr="00650F9F">
        <w:t xml:space="preserve"> zur Wahl stellen</w:t>
      </w:r>
      <w:r w:rsidR="00A470FD" w:rsidRPr="00650F9F">
        <w:t xml:space="preserve"> oder an </w:t>
      </w:r>
      <w:r w:rsidR="002E2E51">
        <w:rPr>
          <w:rStyle w:val="ekvhandschriftunterstrichen"/>
        </w:rPr>
        <w:t>Demonstrationen</w:t>
      </w:r>
      <w:r w:rsidR="00BD7517">
        <w:rPr>
          <w:rStyle w:val="ekvhandschriftunterstrichen"/>
        </w:rPr>
        <w:t xml:space="preserve">     </w:t>
      </w:r>
      <w:r w:rsidR="00A470FD" w:rsidRPr="00650F9F">
        <w:t xml:space="preserve"> teilnehmen.</w:t>
      </w:r>
    </w:p>
    <w:p w14:paraId="447D3903" w14:textId="7B144AC1" w:rsidR="00976209" w:rsidRDefault="00976209" w:rsidP="00976209">
      <w:r w:rsidRPr="009762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EE0E2" wp14:editId="07267523">
                <wp:simplePos x="0" y="0"/>
                <wp:positionH relativeFrom="margin">
                  <wp:posOffset>-49141</wp:posOffset>
                </wp:positionH>
                <wp:positionV relativeFrom="paragraph">
                  <wp:posOffset>100605</wp:posOffset>
                </wp:positionV>
                <wp:extent cx="6047105" cy="946077"/>
                <wp:effectExtent l="0" t="0" r="10795" b="26035"/>
                <wp:wrapNone/>
                <wp:docPr id="167748261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7105" cy="946077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DC0F8" id="Rechteck 2" o:spid="_x0000_s1026" style="position:absolute;margin-left:-3.85pt;margin-top:7.9pt;width:476.1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" filled="f" strokecolor="#091723 [484]" strokeweight=".5pt">
                <w10:wrap anchorx="margin"/>
              </v:rect>
            </w:pict>
          </mc:Fallback>
        </mc:AlternateContent>
      </w:r>
    </w:p>
    <w:p w14:paraId="669FC036" w14:textId="2127487B" w:rsidR="00A95060" w:rsidRPr="00976209" w:rsidRDefault="00500C76" w:rsidP="00976209">
      <w:r w:rsidRPr="00976209">
        <w:t xml:space="preserve">Gesetzesregelungen; Demonstrationen; Anlass; </w:t>
      </w:r>
      <w:r w:rsidR="00CF3092" w:rsidRPr="00976209">
        <w:t>teilweise</w:t>
      </w:r>
      <w:r w:rsidRPr="00976209">
        <w:t xml:space="preserve">; Recht; fast allen; wenigen; manchen; Klassenfahrten; Schutz; Eltern; eingehalten; Kind; Vereinten Nationen; 63; 27; 48; 54; 79; Erwachsene; Training; UN-Kindergesetz; Schulparlament; Lebewesen; Bedingungen; toleriert; Chancen; Nationen; Länder; Politik; </w:t>
      </w:r>
      <w:r w:rsidR="00756AB6" w:rsidRPr="00976209">
        <w:t xml:space="preserve">1933; 1951; 1974; 1989; 1995; UN-Kindervereinbarung; Mitgliedsstaaten; </w:t>
      </w:r>
      <w:r w:rsidR="00CF3092" w:rsidRPr="00976209">
        <w:t>Kinderrechte</w:t>
      </w:r>
      <w:r w:rsidR="00756AB6" w:rsidRPr="00976209">
        <w:t>; verletzt; Smartphonebesitz; Eskalationen; Mitbestimmung; UN-Kinderrechtskonvention; weltweit; Rechte; Geburtstagen</w:t>
      </w:r>
    </w:p>
    <w:p w14:paraId="4312C2D8" w14:textId="77777777" w:rsidR="0016763F" w:rsidRDefault="0016763F" w:rsidP="0064277A"/>
    <w:p w14:paraId="74A67A04" w14:textId="5223569A" w:rsidR="00976209" w:rsidRDefault="00976209" w:rsidP="00976209">
      <w:r w:rsidRPr="0064277A">
        <w:t xml:space="preserve">2. </w:t>
      </w:r>
      <w:r>
        <w:t>Es gibt viele Kinderrechte. Ein paar davon werdet ihr mit dieser Aufgabe genauer kennenlernen.</w:t>
      </w:r>
      <w:r>
        <w:br/>
        <w:t>Erarbeite eine der Varianten der Aufgabe.</w:t>
      </w:r>
      <w:r>
        <w:br/>
      </w:r>
      <w:r w:rsidRPr="00A47523">
        <w:rPr>
          <w:u w:val="single"/>
        </w:rPr>
        <w:t>Variante A:</w:t>
      </w:r>
      <w:r>
        <w:t xml:space="preserve"> Erstelle zu einem der Kinderrechte eine Collage. Du kannst hierzu verschiedene Bilder und Texte nutzen und deine Collage auch digital erstellen. Arbeite hier entweder allein oder in einer Zweier- oder Dreiergruppe.</w:t>
      </w:r>
      <w:r>
        <w:br/>
        <w:t>Betrachte</w:t>
      </w:r>
      <w:r w:rsidR="00F04AEC">
        <w:t>t</w:t>
      </w:r>
      <w:r>
        <w:t xml:space="preserve"> im Anschluss alle Collagen im Gallery Walk.</w:t>
      </w:r>
    </w:p>
    <w:p w14:paraId="31A3EF41" w14:textId="0E9D3DD4" w:rsidR="00976209" w:rsidRDefault="00976209" w:rsidP="00976209">
      <w:r w:rsidRPr="00A47523">
        <w:rPr>
          <w:u w:val="single"/>
        </w:rPr>
        <w:t>Variante B:</w:t>
      </w:r>
      <w:r>
        <w:t xml:space="preserve"> Stellt eines der Kinderrechte in einem Standbild dar. Arbeitet hierzu in Gruppen.</w:t>
      </w:r>
      <w:r>
        <w:br/>
        <w:t>Stellt eure Standbilder im Anschluss in eurer Lerngruppe vor und versucht zu erraten, welches Recht eure Mitschülerinnen und Mitschüler vorstellen.</w:t>
      </w:r>
    </w:p>
    <w:p w14:paraId="791E5791" w14:textId="0C830714" w:rsidR="00976209" w:rsidRDefault="00976209" w:rsidP="00976209">
      <w:r w:rsidRPr="00A47523">
        <w:rPr>
          <w:u w:val="single"/>
        </w:rPr>
        <w:t>Variante C:</w:t>
      </w:r>
      <w:r>
        <w:t xml:space="preserve"> Stelle eines der Kinderrechte dar, indem du eine Geschichte schreibst. In der Geschichte soll deutlich werden, dass das Recht besteht und um welches Recht es sich handelt.</w:t>
      </w:r>
    </w:p>
    <w:p w14:paraId="1C125668" w14:textId="77777777" w:rsidR="00976209" w:rsidRDefault="00976209" w:rsidP="00976209">
      <w:r>
        <w:t>Stelle deine Geschichte anschließend vor, indem du sie vorliest.</w:t>
      </w:r>
    </w:p>
    <w:p w14:paraId="068989A9" w14:textId="77777777" w:rsidR="00976209" w:rsidRDefault="00976209" w:rsidP="00976209">
      <w:r>
        <w:t>Bonusaufgabe: Wenn du schon fertig bist, recherchiere ein Beispiel, in dem das Recht, das du erarbeitet hast, entweder besonders gut umgesetzt oder verletzt wird.</w:t>
      </w:r>
    </w:p>
    <w:p w14:paraId="2FFE3A05" w14:textId="77777777" w:rsidR="002E2E51" w:rsidRDefault="002E2E51" w:rsidP="00005477"/>
    <w:p w14:paraId="3BED3A9B" w14:textId="0D311BA5" w:rsidR="0064277A" w:rsidRDefault="00A47523" w:rsidP="00005477">
      <w:r>
        <w:lastRenderedPageBreak/>
        <w:t>3. Notiere in der Tabelle die Rechte, die du in Aufgabe 2 kennengelernt hast.</w:t>
      </w:r>
    </w:p>
    <w:p w14:paraId="5B12F6A4" w14:textId="77777777" w:rsidR="00EA3EBB" w:rsidRDefault="00EA3EBB" w:rsidP="00005477"/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992"/>
      </w:tblGrid>
      <w:tr w:rsidR="00EA3EBB" w:rsidRPr="003C39DC" w14:paraId="3D1AD512" w14:textId="77777777" w:rsidTr="00EA3EBB">
        <w:trPr>
          <w:trHeight w:val="284"/>
        </w:trPr>
        <w:tc>
          <w:tcPr>
            <w:tcW w:w="8364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11F64386" w14:textId="7E0A8950" w:rsidR="00EA3EBB" w:rsidRPr="00EA3EBB" w:rsidRDefault="00EA3EBB" w:rsidP="00EA3EBB">
            <w:pPr>
              <w:pStyle w:val="ekvtabellezentriert"/>
              <w:rPr>
                <w:rStyle w:val="ekvfett"/>
              </w:rPr>
            </w:pPr>
            <w:r w:rsidRPr="00EA3EBB">
              <w:rPr>
                <w:rStyle w:val="ekvfett"/>
              </w:rPr>
              <w:t>Recht</w:t>
            </w:r>
          </w:p>
        </w:tc>
        <w:tc>
          <w:tcPr>
            <w:tcW w:w="992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F89309D" w14:textId="6F2260F9" w:rsidR="00EA3EBB" w:rsidRPr="00EA3EBB" w:rsidRDefault="00EA3EBB" w:rsidP="00EA3EBB">
            <w:pPr>
              <w:pStyle w:val="ekvtabellezentriert"/>
              <w:rPr>
                <w:rStyle w:val="ekvfett"/>
              </w:rPr>
            </w:pPr>
            <w:r w:rsidRPr="00EA3EBB">
              <w:rPr>
                <w:rStyle w:val="ekvfett"/>
              </w:rPr>
              <w:t>Bewertung</w:t>
            </w:r>
          </w:p>
        </w:tc>
      </w:tr>
      <w:tr w:rsidR="00EA3EBB" w:rsidRPr="003C39DC" w14:paraId="5C33DB54" w14:textId="77777777" w:rsidTr="00EA3EBB">
        <w:trPr>
          <w:trHeight w:val="284"/>
        </w:trPr>
        <w:tc>
          <w:tcPr>
            <w:tcW w:w="8364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1CA358F5" w14:textId="77777777" w:rsidR="00EA3EBB" w:rsidRDefault="00EA3EBB" w:rsidP="00AC4074">
            <w:pPr>
              <w:pStyle w:val="ekvtabelle"/>
            </w:pPr>
          </w:p>
          <w:p w14:paraId="496CEBCE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729F16A0" w14:textId="77777777" w:rsidR="00EA3EBB" w:rsidRPr="003C39DC" w:rsidRDefault="00EA3EBB" w:rsidP="00AC4074">
            <w:pPr>
              <w:pStyle w:val="ekvtabelle"/>
            </w:pPr>
          </w:p>
        </w:tc>
      </w:tr>
      <w:tr w:rsidR="00EA3EBB" w:rsidRPr="003C39DC" w14:paraId="5E1176C5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F1EABD9" w14:textId="77777777" w:rsidR="00EA3EBB" w:rsidRDefault="00EA3EBB" w:rsidP="00AC4074">
            <w:pPr>
              <w:pStyle w:val="ekvtabelle"/>
            </w:pPr>
          </w:p>
          <w:p w14:paraId="4C72123C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F327724" w14:textId="77777777" w:rsidR="00EA3EBB" w:rsidRPr="003C39DC" w:rsidRDefault="00EA3EBB" w:rsidP="00AC4074">
            <w:pPr>
              <w:pStyle w:val="ekvtabelle"/>
            </w:pPr>
          </w:p>
        </w:tc>
      </w:tr>
      <w:tr w:rsidR="00EF2DBC" w:rsidRPr="003C39DC" w14:paraId="088C928D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137B4A0" w14:textId="77777777" w:rsidR="00EF2DBC" w:rsidRDefault="00EF2DBC" w:rsidP="00AC4074">
            <w:pPr>
              <w:pStyle w:val="ekvtabelle"/>
            </w:pPr>
          </w:p>
          <w:p w14:paraId="55D6FE03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3DB8BBD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7983B2CE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3836E3C" w14:textId="77777777" w:rsidR="00EF2DBC" w:rsidRDefault="00EF2DBC" w:rsidP="00AC4074">
            <w:pPr>
              <w:pStyle w:val="ekvtabelle"/>
            </w:pPr>
          </w:p>
          <w:p w14:paraId="77244193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4F4AC53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52C04153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B37E578" w14:textId="77777777" w:rsidR="00EF2DBC" w:rsidRDefault="00EF2DBC" w:rsidP="00AC4074">
            <w:pPr>
              <w:pStyle w:val="ekvtabelle"/>
            </w:pPr>
          </w:p>
          <w:p w14:paraId="747E1564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4079A89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25602742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2ACB27F" w14:textId="77777777" w:rsidR="00EF2DBC" w:rsidRDefault="00EF2DBC" w:rsidP="00AC4074">
            <w:pPr>
              <w:pStyle w:val="ekvtabelle"/>
            </w:pPr>
          </w:p>
          <w:p w14:paraId="4A184C2C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12F0F06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2891D479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3FE97BC" w14:textId="77777777" w:rsidR="00EF2DBC" w:rsidRDefault="00EF2DBC" w:rsidP="00AC4074">
            <w:pPr>
              <w:pStyle w:val="ekvtabelle"/>
            </w:pPr>
          </w:p>
          <w:p w14:paraId="7C3BF2DC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2E0E3DA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541350A0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BD06BD9" w14:textId="77777777" w:rsidR="00EF2DBC" w:rsidRDefault="00EF2DBC" w:rsidP="00AC4074">
            <w:pPr>
              <w:pStyle w:val="ekvtabelle"/>
            </w:pPr>
          </w:p>
          <w:p w14:paraId="07F3C4CB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DD15E16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18404F36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640874C" w14:textId="77777777" w:rsidR="00EF2DBC" w:rsidRDefault="00EF2DBC" w:rsidP="00AC4074">
            <w:pPr>
              <w:pStyle w:val="ekvtabelle"/>
            </w:pPr>
          </w:p>
          <w:p w14:paraId="5D6F2BBC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CEDC236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3FD9B477" w14:textId="77777777" w:rsidTr="00EF2DBC">
        <w:trPr>
          <w:trHeight w:val="284"/>
        </w:trPr>
        <w:tc>
          <w:tcPr>
            <w:tcW w:w="836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BD194B0" w14:textId="77777777" w:rsidR="00EF2DBC" w:rsidRDefault="00EF2DBC" w:rsidP="00AC4074">
            <w:pPr>
              <w:pStyle w:val="ekvtabelle"/>
            </w:pPr>
          </w:p>
          <w:p w14:paraId="556FA071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66AF22F" w14:textId="77777777" w:rsidR="00EF2DBC" w:rsidRPr="003C39DC" w:rsidRDefault="00EF2DBC" w:rsidP="00AC4074">
            <w:pPr>
              <w:pStyle w:val="ekvtabelle"/>
            </w:pPr>
          </w:p>
        </w:tc>
      </w:tr>
      <w:tr w:rsidR="00EF2DBC" w:rsidRPr="003C39DC" w14:paraId="0FC932C0" w14:textId="77777777" w:rsidTr="00EA3EBB">
        <w:trPr>
          <w:trHeight w:val="284"/>
        </w:trPr>
        <w:tc>
          <w:tcPr>
            <w:tcW w:w="8364" w:type="dxa"/>
            <w:tcBorders>
              <w:top w:val="single" w:sz="4" w:space="0" w:color="333333"/>
              <w:right w:val="single" w:sz="4" w:space="0" w:color="333333"/>
            </w:tcBorders>
          </w:tcPr>
          <w:p w14:paraId="74C056AD" w14:textId="77777777" w:rsidR="00EF2DBC" w:rsidRPr="003C39DC" w:rsidRDefault="00EF2DBC" w:rsidP="00AC4074">
            <w:pPr>
              <w:pStyle w:val="ekvtabelle"/>
            </w:pP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333333"/>
            </w:tcBorders>
          </w:tcPr>
          <w:p w14:paraId="11CA0FB4" w14:textId="77777777" w:rsidR="00EF2DBC" w:rsidRPr="003C39DC" w:rsidRDefault="00EF2DBC" w:rsidP="00AC4074">
            <w:pPr>
              <w:pStyle w:val="ekvtabelle"/>
            </w:pPr>
          </w:p>
        </w:tc>
      </w:tr>
    </w:tbl>
    <w:p w14:paraId="0BAB4AB2" w14:textId="77777777" w:rsidR="00EF2DBC" w:rsidRDefault="00EF2DBC" w:rsidP="00005477"/>
    <w:p w14:paraId="17F58D9D" w14:textId="2016191A" w:rsidR="00EF2DBC" w:rsidRDefault="00A47523" w:rsidP="00EF2DBC">
      <w:r>
        <w:t>4. Bewerte, wie wichtig dir die verschiedenen Rechte sind, indem du die Zahlen von 1 bis 10 in die rechte Spalte</w:t>
      </w:r>
      <w:r w:rsidR="003812EB">
        <w:t xml:space="preserve"> einfügst. Von 10, dem deiner Meinung nach wichtigsten der Rechte, bis 1, dem deiner Meinung nach am wenigsten wichtigen dieser Rechte.</w:t>
      </w:r>
      <w:r w:rsidR="003812EB">
        <w:br/>
        <w:t>Diskutiert eure Bewertung im Anschluss in Gruppen.</w:t>
      </w:r>
    </w:p>
    <w:p w14:paraId="424676BA" w14:textId="77777777" w:rsidR="00EF2DBC" w:rsidRDefault="00EF2DBC" w:rsidP="00EF2DBC">
      <w:r>
        <w:t>Bonusaufgabe: Recherchiere, wie du dich allein oder gemeinsam mit deiner Lerngruppe für die Einhaltung von Kinderrechten einsetzen kannst. Nimm begründet Stellung dazu, inwiefern du (nicht) vorhast, dich für diese Einhaltung zu engagieren.</w:t>
      </w:r>
    </w:p>
    <w:p w14:paraId="5CF0A493" w14:textId="3AE47BAF" w:rsidR="00976209" w:rsidRDefault="00EF2DBC" w:rsidP="00976209">
      <w:pPr>
        <w:pStyle w:val="ekvschreiblinie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EB48D1" w14:textId="07E4507E" w:rsidR="00976209" w:rsidRDefault="00976209" w:rsidP="00976209">
      <w:r>
        <w:t>5. Erörtert im Plenum,</w:t>
      </w:r>
      <w:r w:rsidRPr="00EF2DBC">
        <w:t xml:space="preserve"> </w:t>
      </w:r>
      <w:r>
        <w:t xml:space="preserve">an wen sich Kinder </w:t>
      </w:r>
      <w:r w:rsidRPr="00A47523">
        <w:t>wenden können, wenn sie wahrnehmen, dass bei ihnen selbst oder eine</w:t>
      </w:r>
      <w:r>
        <w:t>r</w:t>
      </w:r>
      <w:r w:rsidRPr="00A47523">
        <w:t xml:space="preserve"> anderen </w:t>
      </w:r>
      <w:r>
        <w:t>Person ein</w:t>
      </w:r>
      <w:r w:rsidRPr="00A47523">
        <w:t xml:space="preserve"> </w:t>
      </w:r>
      <w:r>
        <w:t>Kinderr</w:t>
      </w:r>
      <w:r w:rsidRPr="00A47523">
        <w:t xml:space="preserve">echt </w:t>
      </w:r>
      <w:r>
        <w:t>verletzt</w:t>
      </w:r>
      <w:r w:rsidRPr="00A47523">
        <w:t xml:space="preserve"> wird</w:t>
      </w:r>
      <w:r>
        <w:t>. Notiere die Ergebnisse.</w:t>
      </w:r>
    </w:p>
    <w:p w14:paraId="3D7D44EB" w14:textId="09A5A61B" w:rsidR="00591358" w:rsidRPr="007D58C8" w:rsidRDefault="00591358" w:rsidP="00976209">
      <w:pPr>
        <w:rPr>
          <w:color w:val="808080" w:themeColor="background1" w:themeShade="80"/>
        </w:rPr>
      </w:pPr>
      <w:r w:rsidRPr="007D58C8">
        <w:rPr>
          <w:color w:val="808080" w:themeColor="background1" w:themeShade="80"/>
        </w:rPr>
        <w:t>Die folgende Lösung nennt Beispiele und hat keinen Anspruch auf Vollständigkeit.</w:t>
      </w:r>
    </w:p>
    <w:p w14:paraId="56D806F2" w14:textId="131FD9E5" w:rsidR="00591358" w:rsidRPr="00F27229" w:rsidRDefault="00591358" w:rsidP="00005477">
      <w:pPr>
        <w:rPr>
          <w:rStyle w:val="ekvhandschrift"/>
        </w:rPr>
      </w:pPr>
    </w:p>
    <w:p w14:paraId="637C6D21" w14:textId="5335678E" w:rsidR="00591358" w:rsidRPr="00F27229" w:rsidRDefault="00591358" w:rsidP="00005477">
      <w:pPr>
        <w:rPr>
          <w:rStyle w:val="ekvhandschrift"/>
        </w:rPr>
      </w:pPr>
      <w:r w:rsidRPr="00F27229">
        <w:rPr>
          <w:rStyle w:val="ekvhandschrift"/>
        </w:rPr>
        <w:t>Personen im privaten Umfeld</w:t>
      </w:r>
      <w:r w:rsidR="00250A3F" w:rsidRPr="00F27229">
        <w:rPr>
          <w:rStyle w:val="ekvhandschrift"/>
        </w:rPr>
        <w:t>, an die sich Kinder wenden können</w:t>
      </w:r>
      <w:r w:rsidRPr="00F27229">
        <w:rPr>
          <w:rStyle w:val="ekvhandschrift"/>
        </w:rPr>
        <w:t>:</w:t>
      </w:r>
    </w:p>
    <w:p w14:paraId="366425ED" w14:textId="77777777" w:rsidR="00250A3F" w:rsidRPr="00F27229" w:rsidRDefault="00250A3F" w:rsidP="00005477">
      <w:pPr>
        <w:rPr>
          <w:rStyle w:val="ekvhandschrift"/>
        </w:rPr>
      </w:pPr>
    </w:p>
    <w:p w14:paraId="400AE209" w14:textId="2D45156E" w:rsidR="00591358" w:rsidRPr="00F27229" w:rsidRDefault="00591358" w:rsidP="00B32D0C">
      <w:pPr>
        <w:rPr>
          <w:rStyle w:val="ekvhandschrift"/>
        </w:rPr>
      </w:pPr>
      <w:r w:rsidRPr="00F27229">
        <w:rPr>
          <w:rStyle w:val="ekvhandschrift"/>
        </w:rPr>
        <w:t>Eltern</w:t>
      </w:r>
      <w:r w:rsidR="00B32D0C">
        <w:rPr>
          <w:rStyle w:val="ekvhandschrift"/>
        </w:rPr>
        <w:t xml:space="preserve">; </w:t>
      </w:r>
      <w:r w:rsidRPr="00F27229">
        <w:rPr>
          <w:rStyle w:val="ekvhandschrift"/>
        </w:rPr>
        <w:t>Geschwister</w:t>
      </w:r>
      <w:r w:rsidR="00B32D0C">
        <w:rPr>
          <w:rStyle w:val="ekvhandschrift"/>
        </w:rPr>
        <w:t xml:space="preserve">; </w:t>
      </w:r>
      <w:r w:rsidR="00D83394">
        <w:rPr>
          <w:rStyle w:val="ekvhandschrift"/>
        </w:rPr>
        <w:t>a</w:t>
      </w:r>
      <w:r w:rsidR="00D83394" w:rsidRPr="00F27229">
        <w:rPr>
          <w:rStyle w:val="ekvhandschrift"/>
        </w:rPr>
        <w:t xml:space="preserve">ndere </w:t>
      </w:r>
      <w:r w:rsidRPr="00F27229">
        <w:rPr>
          <w:rStyle w:val="ekvhandschrift"/>
        </w:rPr>
        <w:t>Verwandte</w:t>
      </w:r>
      <w:r w:rsidR="00B32D0C">
        <w:rPr>
          <w:rStyle w:val="ekvhandschrift"/>
        </w:rPr>
        <w:t xml:space="preserve">; </w:t>
      </w:r>
      <w:r w:rsidRPr="00F27229">
        <w:rPr>
          <w:rStyle w:val="ekvhandschrift"/>
        </w:rPr>
        <w:t>Freundinnen und Freunde</w:t>
      </w:r>
      <w:r w:rsidR="00B32D0C">
        <w:rPr>
          <w:rStyle w:val="ekvhandschrift"/>
        </w:rPr>
        <w:t xml:space="preserve">; </w:t>
      </w:r>
      <w:r w:rsidRPr="00F27229">
        <w:rPr>
          <w:rStyle w:val="ekvhandschrift"/>
        </w:rPr>
        <w:t>Lehrkräfte</w:t>
      </w:r>
      <w:r w:rsidR="00B32D0C">
        <w:rPr>
          <w:rStyle w:val="ekvhandschrift"/>
        </w:rPr>
        <w:t xml:space="preserve">; </w:t>
      </w:r>
      <w:r w:rsidRPr="00F27229">
        <w:rPr>
          <w:rStyle w:val="ekvhandschrift"/>
        </w:rPr>
        <w:t>Schulsozialarbeiterinnen und Schulsozialarbeiter</w:t>
      </w:r>
      <w:r w:rsidR="00B32D0C">
        <w:rPr>
          <w:rStyle w:val="ekvhandschrift"/>
        </w:rPr>
        <w:t xml:space="preserve">; </w:t>
      </w:r>
      <w:r w:rsidRPr="00F27229">
        <w:rPr>
          <w:rStyle w:val="ekvhandschrift"/>
        </w:rPr>
        <w:t>Pfarrerinnen und Pfarrer, Trainerinnen und Trainer, Jugendmitarbeitende …</w:t>
      </w:r>
    </w:p>
    <w:p w14:paraId="0A14650A" w14:textId="77777777" w:rsidR="00250A3F" w:rsidRPr="00F27229" w:rsidRDefault="00250A3F" w:rsidP="00591358">
      <w:pPr>
        <w:rPr>
          <w:rStyle w:val="ekvhandschrift"/>
        </w:rPr>
      </w:pPr>
    </w:p>
    <w:p w14:paraId="33B042A1" w14:textId="1B447BD2" w:rsidR="00591358" w:rsidRPr="00F27229" w:rsidRDefault="00591358" w:rsidP="00591358">
      <w:pPr>
        <w:rPr>
          <w:rStyle w:val="ekvhandschrift"/>
        </w:rPr>
      </w:pPr>
      <w:r w:rsidRPr="00F27229">
        <w:rPr>
          <w:rStyle w:val="ekvhandschrift"/>
        </w:rPr>
        <w:t>Mitarbeitende aus Organisationen/Institutionen/öffentlichen Vereinen</w:t>
      </w:r>
      <w:r w:rsidR="00250A3F" w:rsidRPr="00F27229">
        <w:rPr>
          <w:rStyle w:val="ekvhandschrift"/>
        </w:rPr>
        <w:t xml:space="preserve"> an die sich Kinder wenden können</w:t>
      </w:r>
      <w:r w:rsidRPr="00F27229">
        <w:rPr>
          <w:rStyle w:val="ekvhandschrift"/>
        </w:rPr>
        <w:t>:</w:t>
      </w:r>
    </w:p>
    <w:p w14:paraId="66AB3411" w14:textId="77777777" w:rsidR="00250A3F" w:rsidRPr="00F27229" w:rsidRDefault="00250A3F" w:rsidP="00591358">
      <w:pPr>
        <w:rPr>
          <w:rStyle w:val="ekvhandschrift"/>
        </w:rPr>
      </w:pPr>
    </w:p>
    <w:p w14:paraId="168F415B" w14:textId="3DFB837D" w:rsidR="001E632C" w:rsidRPr="00B32D0C" w:rsidRDefault="00AE3689" w:rsidP="00B32D0C">
      <w:pPr>
        <w:rPr>
          <w:rStyle w:val="ekvhandschriftunterstrichen"/>
          <w:u w:val="none"/>
        </w:rPr>
      </w:pPr>
      <w:r w:rsidRPr="00F27229">
        <w:rPr>
          <w:rStyle w:val="ekvhandschrift"/>
        </w:rPr>
        <w:t>Kinder- und Jugendtelefon</w:t>
      </w:r>
      <w:r w:rsidR="00EE21D4" w:rsidRPr="00F27229">
        <w:rPr>
          <w:rStyle w:val="ekvhandschrift"/>
        </w:rPr>
        <w:t>: Nummer gegen Kummer</w:t>
      </w:r>
      <w:r w:rsidRPr="00F27229">
        <w:rPr>
          <w:rStyle w:val="ekvhandschrift"/>
        </w:rPr>
        <w:t xml:space="preserve"> (116111</w:t>
      </w:r>
      <w:r w:rsidR="00EE21D4" w:rsidRPr="00F27229">
        <w:rPr>
          <w:rStyle w:val="ekvhandschrift"/>
        </w:rPr>
        <w:t xml:space="preserve"> oder per </w:t>
      </w:r>
      <w:r w:rsidR="00D83394">
        <w:rPr>
          <w:rStyle w:val="ekvhandschrift"/>
        </w:rPr>
        <w:t>E-</w:t>
      </w:r>
      <w:r w:rsidR="00EE21D4" w:rsidRPr="00F27229">
        <w:rPr>
          <w:rStyle w:val="ekvhandschrift"/>
        </w:rPr>
        <w:t>Mail</w:t>
      </w:r>
      <w:r w:rsidRPr="00F27229">
        <w:rPr>
          <w:rStyle w:val="ekvhandschrift"/>
        </w:rPr>
        <w:t>)</w:t>
      </w:r>
      <w:r w:rsidR="00B32D0C">
        <w:rPr>
          <w:rStyle w:val="ekvhandschrift"/>
        </w:rPr>
        <w:t xml:space="preserve">; </w:t>
      </w:r>
      <w:r w:rsidR="00250A3F" w:rsidRPr="00F27229">
        <w:rPr>
          <w:rStyle w:val="ekvhandschrift"/>
        </w:rPr>
        <w:t>Deutsche</w:t>
      </w:r>
      <w:r w:rsidR="00B32D0C">
        <w:rPr>
          <w:rStyle w:val="ekvhandschrift"/>
        </w:rPr>
        <w:t>s</w:t>
      </w:r>
      <w:r w:rsidR="00250A3F" w:rsidRPr="00F27229">
        <w:rPr>
          <w:rStyle w:val="ekvhandschrift"/>
        </w:rPr>
        <w:t xml:space="preserve"> Kinderhilfswerk</w:t>
      </w:r>
      <w:r w:rsidR="00B32D0C">
        <w:rPr>
          <w:rStyle w:val="ekvhandschrift"/>
        </w:rPr>
        <w:t xml:space="preserve">; </w:t>
      </w:r>
      <w:r w:rsidR="00250A3F" w:rsidRPr="00F27229">
        <w:rPr>
          <w:rStyle w:val="ekvhandschrift"/>
        </w:rPr>
        <w:t>(örtliches) Jugendamt</w:t>
      </w:r>
      <w:r w:rsidR="00B32D0C">
        <w:rPr>
          <w:rStyle w:val="ekvhandschrift"/>
        </w:rPr>
        <w:t xml:space="preserve">; </w:t>
      </w:r>
      <w:r w:rsidR="00EE21D4" w:rsidRPr="00F27229">
        <w:rPr>
          <w:rStyle w:val="ekvhandschrift"/>
        </w:rPr>
        <w:t>Onlineberatung der Caritas</w:t>
      </w:r>
      <w:r w:rsidR="00B32D0C">
        <w:rPr>
          <w:rStyle w:val="ekvhandschrift"/>
        </w:rPr>
        <w:t xml:space="preserve">; </w:t>
      </w:r>
      <w:r w:rsidR="00EE21D4" w:rsidRPr="00F27229">
        <w:rPr>
          <w:rStyle w:val="ekvhandschrift"/>
        </w:rPr>
        <w:t>Polizei</w:t>
      </w:r>
    </w:p>
    <w:sectPr w:rsidR="001E632C" w:rsidRPr="00B32D0C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EE91D" w14:textId="77777777" w:rsidR="009B0997" w:rsidRDefault="009B0997" w:rsidP="003C599D">
      <w:pPr>
        <w:spacing w:line="240" w:lineRule="auto"/>
      </w:pPr>
      <w:r>
        <w:separator/>
      </w:r>
    </w:p>
  </w:endnote>
  <w:endnote w:type="continuationSeparator" w:id="0">
    <w:p w14:paraId="5C4A7F40" w14:textId="77777777" w:rsidR="009B0997" w:rsidRDefault="009B099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5ACEA7B" w14:textId="77777777" w:rsidTr="00503EE6">
      <w:trPr>
        <w:trHeight w:hRule="exact" w:val="680"/>
      </w:trPr>
      <w:tc>
        <w:tcPr>
          <w:tcW w:w="864" w:type="dxa"/>
          <w:noWrap/>
        </w:tcPr>
        <w:p w14:paraId="17909BA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7E3E09F" wp14:editId="7C2D3BD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1B0FA44" w14:textId="64082B7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EF2DBC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C862013" w14:textId="4E15A13D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3812EB">
            <w:t>Anne Kleiner</w:t>
          </w:r>
        </w:p>
      </w:tc>
      <w:tc>
        <w:tcPr>
          <w:tcW w:w="813" w:type="dxa"/>
        </w:tcPr>
        <w:p w14:paraId="40897DD3" w14:textId="77777777" w:rsidR="002659C5" w:rsidRPr="00913892" w:rsidRDefault="002659C5" w:rsidP="00913892">
          <w:pPr>
            <w:pStyle w:val="ekvpagina"/>
          </w:pPr>
        </w:p>
      </w:tc>
    </w:tr>
  </w:tbl>
  <w:p w14:paraId="05AC60E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B0EA6" w14:textId="77777777" w:rsidR="009B0997" w:rsidRDefault="009B0997" w:rsidP="003C599D">
      <w:pPr>
        <w:spacing w:line="240" w:lineRule="auto"/>
      </w:pPr>
      <w:r>
        <w:separator/>
      </w:r>
    </w:p>
  </w:footnote>
  <w:footnote w:type="continuationSeparator" w:id="0">
    <w:p w14:paraId="3B761B9D" w14:textId="77777777" w:rsidR="009B0997" w:rsidRDefault="009B099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F3DD43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FB1941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ABA0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F74A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FA5FB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37BD4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B657B7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838ACD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202982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8949C2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14C6271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10617"/>
    <w:multiLevelType w:val="hybridMultilevel"/>
    <w:tmpl w:val="61C098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A49C4"/>
    <w:multiLevelType w:val="hybridMultilevel"/>
    <w:tmpl w:val="46B28C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068B8"/>
    <w:multiLevelType w:val="hybridMultilevel"/>
    <w:tmpl w:val="F3AE2072"/>
    <w:lvl w:ilvl="0" w:tplc="4E5CB8D2">
      <w:start w:val="5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005708">
    <w:abstractNumId w:val="1"/>
  </w:num>
  <w:num w:numId="2" w16cid:durableId="1096292684">
    <w:abstractNumId w:val="0"/>
  </w:num>
  <w:num w:numId="3" w16cid:durableId="573977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F7"/>
    <w:rsid w:val="0000285E"/>
    <w:rsid w:val="00003DED"/>
    <w:rsid w:val="000040E2"/>
    <w:rsid w:val="00005477"/>
    <w:rsid w:val="0001210D"/>
    <w:rsid w:val="00014D7E"/>
    <w:rsid w:val="0002009E"/>
    <w:rsid w:val="00020440"/>
    <w:rsid w:val="0002574E"/>
    <w:rsid w:val="000267C4"/>
    <w:rsid w:val="000307B4"/>
    <w:rsid w:val="00030EDB"/>
    <w:rsid w:val="000317DC"/>
    <w:rsid w:val="00035074"/>
    <w:rsid w:val="00037566"/>
    <w:rsid w:val="00043523"/>
    <w:rsid w:val="00045951"/>
    <w:rsid w:val="000520A2"/>
    <w:rsid w:val="000523D4"/>
    <w:rsid w:val="00053B2F"/>
    <w:rsid w:val="00054678"/>
    <w:rsid w:val="00054A93"/>
    <w:rsid w:val="00060964"/>
    <w:rsid w:val="0006258C"/>
    <w:rsid w:val="00062D31"/>
    <w:rsid w:val="000651D6"/>
    <w:rsid w:val="00066A0E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2AA4"/>
    <w:rsid w:val="000B4FF7"/>
    <w:rsid w:val="000B7BD3"/>
    <w:rsid w:val="000C11E0"/>
    <w:rsid w:val="000C77CA"/>
    <w:rsid w:val="000D1981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5D00"/>
    <w:rsid w:val="00116EF2"/>
    <w:rsid w:val="0012384B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6763F"/>
    <w:rsid w:val="00182050"/>
    <w:rsid w:val="00182128"/>
    <w:rsid w:val="00182B7D"/>
    <w:rsid w:val="001845AC"/>
    <w:rsid w:val="00184AF6"/>
    <w:rsid w:val="00186866"/>
    <w:rsid w:val="00190B65"/>
    <w:rsid w:val="00193406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E632C"/>
    <w:rsid w:val="001F1E3D"/>
    <w:rsid w:val="001F26EC"/>
    <w:rsid w:val="001F362A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0A3F"/>
    <w:rsid w:val="002527A5"/>
    <w:rsid w:val="00253871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87EA3"/>
    <w:rsid w:val="00291485"/>
    <w:rsid w:val="00292470"/>
    <w:rsid w:val="0029673A"/>
    <w:rsid w:val="002A25AE"/>
    <w:rsid w:val="002B2A30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2E51"/>
    <w:rsid w:val="002F1328"/>
    <w:rsid w:val="002F5FFC"/>
    <w:rsid w:val="00302866"/>
    <w:rsid w:val="00303749"/>
    <w:rsid w:val="00304833"/>
    <w:rsid w:val="003053A2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4ED9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663B7"/>
    <w:rsid w:val="003714AA"/>
    <w:rsid w:val="00376A0A"/>
    <w:rsid w:val="00380B14"/>
    <w:rsid w:val="003812EB"/>
    <w:rsid w:val="0038356B"/>
    <w:rsid w:val="00384305"/>
    <w:rsid w:val="0039268F"/>
    <w:rsid w:val="00392F9B"/>
    <w:rsid w:val="00394595"/>
    <w:rsid w:val="003945FF"/>
    <w:rsid w:val="0039465E"/>
    <w:rsid w:val="00396004"/>
    <w:rsid w:val="003A1A19"/>
    <w:rsid w:val="003A45BB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E6196"/>
    <w:rsid w:val="004F45AB"/>
    <w:rsid w:val="00500C76"/>
    <w:rsid w:val="00501528"/>
    <w:rsid w:val="00503EE6"/>
    <w:rsid w:val="00504F7A"/>
    <w:rsid w:val="005069C1"/>
    <w:rsid w:val="00510F4C"/>
    <w:rsid w:val="00511379"/>
    <w:rsid w:val="00514229"/>
    <w:rsid w:val="005156EC"/>
    <w:rsid w:val="005168A4"/>
    <w:rsid w:val="0052117E"/>
    <w:rsid w:val="00521B91"/>
    <w:rsid w:val="005252D2"/>
    <w:rsid w:val="0052713E"/>
    <w:rsid w:val="00530C92"/>
    <w:rsid w:val="00535AD8"/>
    <w:rsid w:val="00547103"/>
    <w:rsid w:val="00554EDA"/>
    <w:rsid w:val="00560848"/>
    <w:rsid w:val="005668AA"/>
    <w:rsid w:val="00570137"/>
    <w:rsid w:val="0057200E"/>
    <w:rsid w:val="00572A0F"/>
    <w:rsid w:val="00574FE0"/>
    <w:rsid w:val="00576D2D"/>
    <w:rsid w:val="00577006"/>
    <w:rsid w:val="00580028"/>
    <w:rsid w:val="00583FC8"/>
    <w:rsid w:val="00584F88"/>
    <w:rsid w:val="005859EB"/>
    <w:rsid w:val="00587CF5"/>
    <w:rsid w:val="00587DF4"/>
    <w:rsid w:val="005905C4"/>
    <w:rsid w:val="00591358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277A"/>
    <w:rsid w:val="00644BA9"/>
    <w:rsid w:val="0064692C"/>
    <w:rsid w:val="00650F9F"/>
    <w:rsid w:val="00653F68"/>
    <w:rsid w:val="006546E3"/>
    <w:rsid w:val="006647ED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5EA4"/>
    <w:rsid w:val="006B6247"/>
    <w:rsid w:val="006B70E3"/>
    <w:rsid w:val="006C4E52"/>
    <w:rsid w:val="006C6A77"/>
    <w:rsid w:val="006D1212"/>
    <w:rsid w:val="006D1F6D"/>
    <w:rsid w:val="006D45BB"/>
    <w:rsid w:val="006D49F0"/>
    <w:rsid w:val="006D63AE"/>
    <w:rsid w:val="006D7B5C"/>
    <w:rsid w:val="006D7F2E"/>
    <w:rsid w:val="006E235E"/>
    <w:rsid w:val="006E6A74"/>
    <w:rsid w:val="006E7CB9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56AB6"/>
    <w:rsid w:val="00760C41"/>
    <w:rsid w:val="007619B6"/>
    <w:rsid w:val="007636A0"/>
    <w:rsid w:val="00764797"/>
    <w:rsid w:val="007661BA"/>
    <w:rsid w:val="00766405"/>
    <w:rsid w:val="0076691A"/>
    <w:rsid w:val="00771EE7"/>
    <w:rsid w:val="00772DA9"/>
    <w:rsid w:val="00773333"/>
    <w:rsid w:val="00775322"/>
    <w:rsid w:val="007814C9"/>
    <w:rsid w:val="00787700"/>
    <w:rsid w:val="00794685"/>
    <w:rsid w:val="007A18E0"/>
    <w:rsid w:val="007A2F5A"/>
    <w:rsid w:val="007A5AA1"/>
    <w:rsid w:val="007B0603"/>
    <w:rsid w:val="007C1230"/>
    <w:rsid w:val="007D186F"/>
    <w:rsid w:val="007D58C8"/>
    <w:rsid w:val="007E4DDC"/>
    <w:rsid w:val="007E5E71"/>
    <w:rsid w:val="007E67B3"/>
    <w:rsid w:val="007F220D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68C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56D"/>
    <w:rsid w:val="00912A0A"/>
    <w:rsid w:val="00913598"/>
    <w:rsid w:val="00913892"/>
    <w:rsid w:val="0091722D"/>
    <w:rsid w:val="009215E3"/>
    <w:rsid w:val="00926C5B"/>
    <w:rsid w:val="00930B85"/>
    <w:rsid w:val="00930D77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209"/>
    <w:rsid w:val="0097659A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4DE3"/>
    <w:rsid w:val="00997FFA"/>
    <w:rsid w:val="009A056D"/>
    <w:rsid w:val="009A17FC"/>
    <w:rsid w:val="009A2869"/>
    <w:rsid w:val="009A3997"/>
    <w:rsid w:val="009A50D4"/>
    <w:rsid w:val="009A67D7"/>
    <w:rsid w:val="009A7614"/>
    <w:rsid w:val="009B0997"/>
    <w:rsid w:val="009B10AD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355C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0FD"/>
    <w:rsid w:val="00A47523"/>
    <w:rsid w:val="00A478DC"/>
    <w:rsid w:val="00A62578"/>
    <w:rsid w:val="00A701AF"/>
    <w:rsid w:val="00A7137C"/>
    <w:rsid w:val="00A75504"/>
    <w:rsid w:val="00A8254D"/>
    <w:rsid w:val="00A8296D"/>
    <w:rsid w:val="00A83EBE"/>
    <w:rsid w:val="00A8594A"/>
    <w:rsid w:val="00A86417"/>
    <w:rsid w:val="00A8687B"/>
    <w:rsid w:val="00A91FD1"/>
    <w:rsid w:val="00A92B79"/>
    <w:rsid w:val="00A95060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689"/>
    <w:rsid w:val="00AE3D8A"/>
    <w:rsid w:val="00AE65F6"/>
    <w:rsid w:val="00AF053E"/>
    <w:rsid w:val="00AF7A5F"/>
    <w:rsid w:val="00B00587"/>
    <w:rsid w:val="00B039E8"/>
    <w:rsid w:val="00B043A1"/>
    <w:rsid w:val="00B07629"/>
    <w:rsid w:val="00B10C0F"/>
    <w:rsid w:val="00B12500"/>
    <w:rsid w:val="00B14B45"/>
    <w:rsid w:val="00B155E8"/>
    <w:rsid w:val="00B15F75"/>
    <w:rsid w:val="00B2194E"/>
    <w:rsid w:val="00B27D4A"/>
    <w:rsid w:val="00B31F29"/>
    <w:rsid w:val="00B32D0C"/>
    <w:rsid w:val="00B32DAF"/>
    <w:rsid w:val="00B3499A"/>
    <w:rsid w:val="00B37E68"/>
    <w:rsid w:val="00B461C7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95418"/>
    <w:rsid w:val="00BA1A23"/>
    <w:rsid w:val="00BA2134"/>
    <w:rsid w:val="00BA2275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D7517"/>
    <w:rsid w:val="00BE1962"/>
    <w:rsid w:val="00BE1B07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626F4"/>
    <w:rsid w:val="00C70F84"/>
    <w:rsid w:val="00C717DA"/>
    <w:rsid w:val="00C727B3"/>
    <w:rsid w:val="00C72BA2"/>
    <w:rsid w:val="00C761E5"/>
    <w:rsid w:val="00C84E4C"/>
    <w:rsid w:val="00C87044"/>
    <w:rsid w:val="00C90179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41BF"/>
    <w:rsid w:val="00CF29B8"/>
    <w:rsid w:val="00CF2E07"/>
    <w:rsid w:val="00CF2E1A"/>
    <w:rsid w:val="00CF3092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3394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5408"/>
    <w:rsid w:val="00DE0F07"/>
    <w:rsid w:val="00DE287B"/>
    <w:rsid w:val="00DE603B"/>
    <w:rsid w:val="00DF129D"/>
    <w:rsid w:val="00DF4371"/>
    <w:rsid w:val="00DF625F"/>
    <w:rsid w:val="00DF74DB"/>
    <w:rsid w:val="00E01841"/>
    <w:rsid w:val="00E02330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27D6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2627"/>
    <w:rsid w:val="00EA3EBB"/>
    <w:rsid w:val="00EA7542"/>
    <w:rsid w:val="00EB2280"/>
    <w:rsid w:val="00EC1621"/>
    <w:rsid w:val="00EC1FF0"/>
    <w:rsid w:val="00EC662E"/>
    <w:rsid w:val="00ED0508"/>
    <w:rsid w:val="00ED07FE"/>
    <w:rsid w:val="00ED0B7D"/>
    <w:rsid w:val="00EE049D"/>
    <w:rsid w:val="00EE21D4"/>
    <w:rsid w:val="00EE2721"/>
    <w:rsid w:val="00EE2A0B"/>
    <w:rsid w:val="00EF2DBC"/>
    <w:rsid w:val="00EF5BA2"/>
    <w:rsid w:val="00EF6029"/>
    <w:rsid w:val="00F04AEC"/>
    <w:rsid w:val="00F05509"/>
    <w:rsid w:val="00F167F0"/>
    <w:rsid w:val="00F16DA0"/>
    <w:rsid w:val="00F23554"/>
    <w:rsid w:val="00F241DA"/>
    <w:rsid w:val="00F24740"/>
    <w:rsid w:val="00F27229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65F02"/>
    <w:rsid w:val="00F70B43"/>
    <w:rsid w:val="00F72065"/>
    <w:rsid w:val="00F75722"/>
    <w:rsid w:val="00F778DC"/>
    <w:rsid w:val="00F849BE"/>
    <w:rsid w:val="00F86941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4CF7D"/>
  <w15:chartTrackingRefBased/>
  <w15:docId w15:val="{D67BCADD-BCD2-4F67-9175-7CDC59AF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3812E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812E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94DE3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D83394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kindersache.de/bereiche/kinderrechte/deutsches-kinderhilfswerk/die-kinderrechte-neuer-erklaerfilm-fuer-di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2025-05-20T07:02:00Z</dcterms:created>
  <dcterms:modified xsi:type="dcterms:W3CDTF">2025-05-20T07:02:00Z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